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01C" w:rsidRPr="00575224" w:rsidRDefault="0093001C" w:rsidP="00D4440A">
      <w:pPr>
        <w:tabs>
          <w:tab w:val="left" w:pos="1980"/>
        </w:tabs>
        <w:ind w:firstLine="720"/>
        <w:jc w:val="both"/>
        <w:rPr>
          <w:rFonts w:ascii="Arial" w:hAnsi="Arial" w:cs="Arial"/>
          <w:i/>
          <w:sz w:val="24"/>
          <w:szCs w:val="24"/>
        </w:rPr>
      </w:pPr>
      <w:r w:rsidRPr="00575224">
        <w:rPr>
          <w:rFonts w:ascii="Arial" w:hAnsi="Arial" w:cs="Arial"/>
          <w:b/>
          <w:i/>
          <w:sz w:val="24"/>
          <w:szCs w:val="24"/>
        </w:rPr>
        <w:t xml:space="preserve">BAHAGI 1 </w:t>
      </w:r>
      <w:r w:rsidRPr="00575224">
        <w:rPr>
          <w:rFonts w:ascii="Arial" w:hAnsi="Arial" w:cs="Arial"/>
          <w:i/>
          <w:sz w:val="24"/>
          <w:szCs w:val="24"/>
        </w:rPr>
        <w:t xml:space="preserve">-   </w:t>
      </w:r>
      <w:r w:rsidRPr="00575224">
        <w:rPr>
          <w:rFonts w:ascii="Arial" w:hAnsi="Arial" w:cs="Arial"/>
          <w:b/>
          <w:i/>
          <w:sz w:val="24"/>
          <w:szCs w:val="24"/>
        </w:rPr>
        <w:t>KASANAYANG PANGKOMUNIKASYON</w:t>
      </w:r>
    </w:p>
    <w:p w:rsidR="0093001C" w:rsidRPr="00575224" w:rsidRDefault="0093001C" w:rsidP="00D4440A">
      <w:pPr>
        <w:jc w:val="both"/>
        <w:rPr>
          <w:rFonts w:cs="Arial"/>
          <w:sz w:val="24"/>
          <w:szCs w:val="24"/>
        </w:rPr>
      </w:pPr>
      <w:r w:rsidRPr="00575224">
        <w:rPr>
          <w:rFonts w:cs="Arial"/>
          <w:sz w:val="24"/>
          <w:szCs w:val="24"/>
        </w:rPr>
        <w:t>Basahing mabuti ang bawat sitwasyon at piliin ang pinakaangkop na pahayag sa bawat isa.</w:t>
      </w:r>
    </w:p>
    <w:p w:rsidR="0093001C" w:rsidRPr="00575224" w:rsidRDefault="0093001C" w:rsidP="00D4440A">
      <w:pPr>
        <w:pStyle w:val="ListParagraph"/>
        <w:numPr>
          <w:ilvl w:val="0"/>
          <w:numId w:val="1"/>
        </w:numPr>
        <w:jc w:val="both"/>
        <w:rPr>
          <w:sz w:val="24"/>
          <w:szCs w:val="24"/>
        </w:rPr>
      </w:pPr>
      <w:r w:rsidRPr="00575224">
        <w:rPr>
          <w:sz w:val="24"/>
          <w:szCs w:val="24"/>
        </w:rPr>
        <w:t>Ang pagkikita ng mga taong dating magkakakilala kadalasan ay isang magandang pagkakataon upang makapagpahayag ng mabubuting bagay sa isat isa; Ano ang maari mong sabihin sa kakilalang nasalubong mo?</w:t>
      </w:r>
    </w:p>
    <w:p w:rsidR="0093001C" w:rsidRPr="00575224" w:rsidRDefault="0093001C" w:rsidP="00D4440A">
      <w:pPr>
        <w:pStyle w:val="ListParagraph"/>
        <w:numPr>
          <w:ilvl w:val="0"/>
          <w:numId w:val="2"/>
        </w:numPr>
        <w:jc w:val="both"/>
        <w:rPr>
          <w:sz w:val="24"/>
          <w:szCs w:val="24"/>
        </w:rPr>
      </w:pPr>
      <w:r w:rsidRPr="00575224">
        <w:rPr>
          <w:sz w:val="24"/>
          <w:szCs w:val="24"/>
        </w:rPr>
        <w:t>Matagal na tayong di nagkikita. Ang taba mo ngayon! Parang si Dabiana ang dating mo.</w:t>
      </w:r>
    </w:p>
    <w:p w:rsidR="0093001C" w:rsidRPr="00575224" w:rsidRDefault="0093001C" w:rsidP="00D4440A">
      <w:pPr>
        <w:pStyle w:val="ListParagraph"/>
        <w:numPr>
          <w:ilvl w:val="0"/>
          <w:numId w:val="2"/>
        </w:numPr>
        <w:jc w:val="both"/>
        <w:rPr>
          <w:sz w:val="24"/>
          <w:szCs w:val="24"/>
        </w:rPr>
      </w:pPr>
      <w:r w:rsidRPr="00575224">
        <w:rPr>
          <w:sz w:val="24"/>
          <w:szCs w:val="24"/>
        </w:rPr>
        <w:t>Akala mo, ikaw lang ang may kayang magbihis ng maganda. Kung kaya mo kaya ko rin.</w:t>
      </w:r>
    </w:p>
    <w:p w:rsidR="0093001C" w:rsidRPr="00575224" w:rsidRDefault="0093001C" w:rsidP="00D4440A">
      <w:pPr>
        <w:pStyle w:val="ListParagraph"/>
        <w:numPr>
          <w:ilvl w:val="0"/>
          <w:numId w:val="2"/>
        </w:numPr>
        <w:jc w:val="both"/>
        <w:rPr>
          <w:sz w:val="24"/>
          <w:szCs w:val="24"/>
        </w:rPr>
      </w:pPr>
      <w:r w:rsidRPr="00575224">
        <w:rPr>
          <w:sz w:val="24"/>
          <w:szCs w:val="24"/>
        </w:rPr>
        <w:t>Galing ka ba sa sakit ? Parang kulang ka sa masustansyang pagkain.</w:t>
      </w:r>
    </w:p>
    <w:p w:rsidR="0093001C" w:rsidRPr="00575224" w:rsidRDefault="0093001C" w:rsidP="00D4440A">
      <w:pPr>
        <w:pStyle w:val="ListParagraph"/>
        <w:numPr>
          <w:ilvl w:val="0"/>
          <w:numId w:val="2"/>
        </w:numPr>
        <w:jc w:val="both"/>
        <w:rPr>
          <w:sz w:val="24"/>
          <w:szCs w:val="24"/>
        </w:rPr>
      </w:pPr>
      <w:r w:rsidRPr="00575224">
        <w:rPr>
          <w:sz w:val="24"/>
          <w:szCs w:val="24"/>
        </w:rPr>
        <w:t>Kumusta ! Wow! Ang ganda ng bihis natin, a. Saan ba ang lakad mo?</w:t>
      </w:r>
    </w:p>
    <w:p w:rsidR="0093001C" w:rsidRPr="00575224" w:rsidRDefault="0093001C" w:rsidP="00D4440A">
      <w:pPr>
        <w:pStyle w:val="ListParagraph"/>
        <w:numPr>
          <w:ilvl w:val="0"/>
          <w:numId w:val="1"/>
        </w:numPr>
        <w:jc w:val="both"/>
        <w:rPr>
          <w:sz w:val="24"/>
          <w:szCs w:val="24"/>
        </w:rPr>
      </w:pPr>
      <w:r w:rsidRPr="00575224">
        <w:rPr>
          <w:sz w:val="24"/>
          <w:szCs w:val="24"/>
        </w:rPr>
        <w:t>Pangulo ka ng isang samahan. Tumawag ka ng isang pulong upang bumuo ng isang panukala na sisigaan o ibabaon na lamang ang basura sa mga mayroong bakuran at hindi itatapon pa. Nais mo nang simulan ang pulong. Paano mo ito sasabihin?</w:t>
      </w:r>
    </w:p>
    <w:p w:rsidR="0093001C" w:rsidRPr="00575224" w:rsidRDefault="0093001C" w:rsidP="00D4440A">
      <w:pPr>
        <w:pStyle w:val="ListParagraph"/>
        <w:numPr>
          <w:ilvl w:val="0"/>
          <w:numId w:val="3"/>
        </w:numPr>
        <w:jc w:val="both"/>
        <w:rPr>
          <w:sz w:val="24"/>
          <w:szCs w:val="24"/>
        </w:rPr>
      </w:pPr>
      <w:r w:rsidRPr="00575224">
        <w:rPr>
          <w:sz w:val="24"/>
          <w:szCs w:val="24"/>
        </w:rPr>
        <w:t>Mangyaring tumahimik na ang lahat at sisimulan na ang pulong.</w:t>
      </w:r>
    </w:p>
    <w:p w:rsidR="0093001C" w:rsidRPr="00575224" w:rsidRDefault="0093001C" w:rsidP="00D4440A">
      <w:pPr>
        <w:pStyle w:val="ListParagraph"/>
        <w:numPr>
          <w:ilvl w:val="0"/>
          <w:numId w:val="3"/>
        </w:numPr>
        <w:jc w:val="both"/>
        <w:rPr>
          <w:sz w:val="24"/>
          <w:szCs w:val="24"/>
        </w:rPr>
      </w:pPr>
      <w:r w:rsidRPr="00575224">
        <w:rPr>
          <w:sz w:val="24"/>
          <w:szCs w:val="24"/>
        </w:rPr>
        <w:t>Magsitahimik kayo! Kailangan na nating simulan ang pulong.</w:t>
      </w:r>
    </w:p>
    <w:p w:rsidR="0093001C" w:rsidRPr="00575224" w:rsidRDefault="0093001C" w:rsidP="00D4440A">
      <w:pPr>
        <w:pStyle w:val="ListParagraph"/>
        <w:numPr>
          <w:ilvl w:val="0"/>
          <w:numId w:val="3"/>
        </w:numPr>
        <w:jc w:val="both"/>
        <w:rPr>
          <w:sz w:val="24"/>
          <w:szCs w:val="24"/>
        </w:rPr>
      </w:pPr>
      <w:r w:rsidRPr="00575224">
        <w:rPr>
          <w:sz w:val="24"/>
          <w:szCs w:val="24"/>
        </w:rPr>
        <w:t>Puwede bang simulan na natin ang pulong?</w:t>
      </w:r>
    </w:p>
    <w:p w:rsidR="0093001C" w:rsidRPr="00575224" w:rsidRDefault="0093001C" w:rsidP="00D4440A">
      <w:pPr>
        <w:pStyle w:val="ListParagraph"/>
        <w:numPr>
          <w:ilvl w:val="0"/>
          <w:numId w:val="3"/>
        </w:numPr>
        <w:jc w:val="both"/>
        <w:rPr>
          <w:sz w:val="24"/>
          <w:szCs w:val="24"/>
        </w:rPr>
      </w:pPr>
      <w:r w:rsidRPr="00575224">
        <w:rPr>
          <w:sz w:val="24"/>
          <w:szCs w:val="24"/>
        </w:rPr>
        <w:t>Mangyaring sumaayos ang kapulungan.</w:t>
      </w:r>
    </w:p>
    <w:p w:rsidR="0093001C" w:rsidRPr="00575224" w:rsidRDefault="0093001C" w:rsidP="00D4440A">
      <w:pPr>
        <w:pStyle w:val="ListParagraph"/>
        <w:numPr>
          <w:ilvl w:val="0"/>
          <w:numId w:val="1"/>
        </w:numPr>
        <w:jc w:val="both"/>
        <w:rPr>
          <w:sz w:val="24"/>
          <w:szCs w:val="24"/>
        </w:rPr>
      </w:pPr>
      <w:r w:rsidRPr="00575224">
        <w:rPr>
          <w:sz w:val="24"/>
          <w:szCs w:val="24"/>
        </w:rPr>
        <w:t>Kaarawan ng kaibigan mong si GIGI. Paano mo siya babatiin?</w:t>
      </w:r>
    </w:p>
    <w:p w:rsidR="0093001C" w:rsidRPr="00575224" w:rsidRDefault="0093001C" w:rsidP="00D4440A">
      <w:pPr>
        <w:pStyle w:val="ListParagraph"/>
        <w:numPr>
          <w:ilvl w:val="0"/>
          <w:numId w:val="4"/>
        </w:numPr>
        <w:jc w:val="both"/>
        <w:rPr>
          <w:sz w:val="24"/>
          <w:szCs w:val="24"/>
        </w:rPr>
      </w:pPr>
      <w:r w:rsidRPr="00575224">
        <w:rPr>
          <w:sz w:val="24"/>
          <w:szCs w:val="24"/>
        </w:rPr>
        <w:t>Kaarawan mo ngayon, ano, Gigi?</w:t>
      </w:r>
    </w:p>
    <w:p w:rsidR="0093001C" w:rsidRPr="00575224" w:rsidRDefault="0093001C" w:rsidP="00D4440A">
      <w:pPr>
        <w:pStyle w:val="ListParagraph"/>
        <w:numPr>
          <w:ilvl w:val="0"/>
          <w:numId w:val="4"/>
        </w:numPr>
        <w:jc w:val="both"/>
        <w:rPr>
          <w:sz w:val="24"/>
          <w:szCs w:val="24"/>
        </w:rPr>
      </w:pPr>
      <w:r w:rsidRPr="00575224">
        <w:rPr>
          <w:sz w:val="24"/>
          <w:szCs w:val="24"/>
        </w:rPr>
        <w:t>Gigi, manlibre ka naman, o.</w:t>
      </w:r>
    </w:p>
    <w:p w:rsidR="0093001C" w:rsidRPr="00575224" w:rsidRDefault="0093001C" w:rsidP="00D4440A">
      <w:pPr>
        <w:pStyle w:val="ListParagraph"/>
        <w:numPr>
          <w:ilvl w:val="0"/>
          <w:numId w:val="4"/>
        </w:numPr>
        <w:jc w:val="both"/>
        <w:rPr>
          <w:sz w:val="24"/>
          <w:szCs w:val="24"/>
        </w:rPr>
      </w:pPr>
      <w:r w:rsidRPr="00575224">
        <w:rPr>
          <w:sz w:val="24"/>
          <w:szCs w:val="24"/>
        </w:rPr>
        <w:t xml:space="preserve">Magandang umaga ,Gigi! </w:t>
      </w:r>
    </w:p>
    <w:p w:rsidR="0093001C" w:rsidRPr="00575224" w:rsidRDefault="0093001C" w:rsidP="00D4440A">
      <w:pPr>
        <w:pStyle w:val="ListParagraph"/>
        <w:numPr>
          <w:ilvl w:val="0"/>
          <w:numId w:val="4"/>
        </w:numPr>
        <w:jc w:val="both"/>
        <w:rPr>
          <w:sz w:val="24"/>
          <w:szCs w:val="24"/>
        </w:rPr>
      </w:pPr>
      <w:r w:rsidRPr="00575224">
        <w:rPr>
          <w:sz w:val="24"/>
          <w:szCs w:val="24"/>
        </w:rPr>
        <w:t>Maligayang bati , Gigi!</w:t>
      </w:r>
    </w:p>
    <w:p w:rsidR="0093001C" w:rsidRPr="00575224" w:rsidRDefault="0093001C" w:rsidP="00D4440A">
      <w:pPr>
        <w:pStyle w:val="ListParagraph"/>
        <w:numPr>
          <w:ilvl w:val="0"/>
          <w:numId w:val="1"/>
        </w:numPr>
        <w:jc w:val="both"/>
        <w:rPr>
          <w:sz w:val="24"/>
          <w:szCs w:val="24"/>
        </w:rPr>
      </w:pPr>
      <w:r w:rsidRPr="00575224">
        <w:rPr>
          <w:sz w:val="24"/>
          <w:szCs w:val="24"/>
        </w:rPr>
        <w:t xml:space="preserve"> Isinasagawa lamang ang botohan___________ ang panukala ay lubusan nang natalakay.</w:t>
      </w:r>
    </w:p>
    <w:p w:rsidR="0093001C" w:rsidRPr="00575224" w:rsidRDefault="0093001C" w:rsidP="00D4440A">
      <w:pPr>
        <w:pStyle w:val="ListParagraph"/>
        <w:numPr>
          <w:ilvl w:val="0"/>
          <w:numId w:val="5"/>
        </w:numPr>
        <w:jc w:val="both"/>
        <w:rPr>
          <w:sz w:val="24"/>
          <w:szCs w:val="24"/>
        </w:rPr>
      </w:pPr>
      <w:r w:rsidRPr="00575224">
        <w:rPr>
          <w:sz w:val="24"/>
          <w:szCs w:val="24"/>
        </w:rPr>
        <w:t>Pati                                         (C)  Kapag</w:t>
      </w:r>
    </w:p>
    <w:p w:rsidR="0093001C" w:rsidRPr="00575224" w:rsidRDefault="0093001C" w:rsidP="00D4440A">
      <w:pPr>
        <w:pStyle w:val="ListParagraph"/>
        <w:numPr>
          <w:ilvl w:val="0"/>
          <w:numId w:val="5"/>
        </w:numPr>
        <w:jc w:val="both"/>
        <w:rPr>
          <w:sz w:val="24"/>
          <w:szCs w:val="24"/>
        </w:rPr>
      </w:pPr>
      <w:r w:rsidRPr="00575224">
        <w:rPr>
          <w:sz w:val="24"/>
          <w:szCs w:val="24"/>
        </w:rPr>
        <w:t>Saka                                       (D)  habang</w:t>
      </w:r>
    </w:p>
    <w:p w:rsidR="0093001C" w:rsidRPr="00575224" w:rsidRDefault="0093001C" w:rsidP="00D4440A">
      <w:pPr>
        <w:pStyle w:val="ListParagraph"/>
        <w:numPr>
          <w:ilvl w:val="0"/>
          <w:numId w:val="1"/>
        </w:numPr>
        <w:jc w:val="both"/>
        <w:rPr>
          <w:sz w:val="24"/>
          <w:szCs w:val="24"/>
        </w:rPr>
      </w:pPr>
      <w:r w:rsidRPr="00575224">
        <w:rPr>
          <w:sz w:val="24"/>
          <w:szCs w:val="24"/>
        </w:rPr>
        <w:t>“Magandang umaga po,” ang bati ni Zeny. “Marami po palang nasusugan sa inyo. ________,ko po ang nangyari.”</w:t>
      </w:r>
    </w:p>
    <w:p w:rsidR="0093001C" w:rsidRPr="00575224" w:rsidRDefault="0093001C" w:rsidP="00D4440A">
      <w:pPr>
        <w:pStyle w:val="ListParagraph"/>
        <w:numPr>
          <w:ilvl w:val="0"/>
          <w:numId w:val="6"/>
        </w:numPr>
        <w:jc w:val="both"/>
        <w:rPr>
          <w:sz w:val="24"/>
          <w:szCs w:val="24"/>
        </w:rPr>
      </w:pPr>
      <w:r w:rsidRPr="00575224">
        <w:rPr>
          <w:sz w:val="24"/>
          <w:szCs w:val="24"/>
        </w:rPr>
        <w:t>Nalulungkot                        (C)  nakalungkot</w:t>
      </w:r>
    </w:p>
    <w:p w:rsidR="0093001C" w:rsidRPr="00575224" w:rsidRDefault="0093001C" w:rsidP="00D4440A">
      <w:pPr>
        <w:pStyle w:val="ListParagraph"/>
        <w:numPr>
          <w:ilvl w:val="0"/>
          <w:numId w:val="6"/>
        </w:numPr>
        <w:jc w:val="both"/>
        <w:rPr>
          <w:sz w:val="24"/>
          <w:szCs w:val="24"/>
        </w:rPr>
      </w:pPr>
      <w:r w:rsidRPr="00575224">
        <w:rPr>
          <w:sz w:val="24"/>
          <w:szCs w:val="24"/>
        </w:rPr>
        <w:t>Ikalungkot                           (D) ikinalulungkot</w:t>
      </w:r>
    </w:p>
    <w:p w:rsidR="0093001C" w:rsidRPr="00575224" w:rsidRDefault="0093001C" w:rsidP="00D4440A">
      <w:pPr>
        <w:pStyle w:val="ListParagraph"/>
        <w:numPr>
          <w:ilvl w:val="0"/>
          <w:numId w:val="1"/>
        </w:numPr>
        <w:jc w:val="both"/>
        <w:rPr>
          <w:b/>
          <w:sz w:val="24"/>
          <w:szCs w:val="24"/>
        </w:rPr>
      </w:pPr>
      <w:r w:rsidRPr="00575224">
        <w:rPr>
          <w:sz w:val="24"/>
          <w:szCs w:val="24"/>
        </w:rPr>
        <w:t xml:space="preserve">Mahusay mag-alaga ng mga manok si Mareng Bebang. ______________ ang mga </w:t>
      </w:r>
      <w:r w:rsidRPr="00575224">
        <w:rPr>
          <w:b/>
          <w:sz w:val="24"/>
          <w:szCs w:val="24"/>
        </w:rPr>
        <w:t>alaga_______manok.</w:t>
      </w:r>
    </w:p>
    <w:p w:rsidR="0093001C" w:rsidRPr="00575224" w:rsidRDefault="0093001C" w:rsidP="00D4440A">
      <w:pPr>
        <w:pStyle w:val="ListParagraph"/>
        <w:numPr>
          <w:ilvl w:val="0"/>
          <w:numId w:val="7"/>
        </w:numPr>
        <w:jc w:val="both"/>
        <w:rPr>
          <w:sz w:val="24"/>
          <w:szCs w:val="24"/>
        </w:rPr>
      </w:pPr>
      <w:r w:rsidRPr="00575224">
        <w:rPr>
          <w:sz w:val="24"/>
          <w:szCs w:val="24"/>
        </w:rPr>
        <w:t>Pinakamataba, siyang    (C) Mataba, niyang</w:t>
      </w:r>
    </w:p>
    <w:p w:rsidR="0093001C" w:rsidRPr="00575224" w:rsidRDefault="0093001C" w:rsidP="00D4440A">
      <w:pPr>
        <w:pStyle w:val="ListParagraph"/>
        <w:numPr>
          <w:ilvl w:val="0"/>
          <w:numId w:val="7"/>
        </w:numPr>
        <w:jc w:val="both"/>
        <w:rPr>
          <w:sz w:val="24"/>
          <w:szCs w:val="24"/>
        </w:rPr>
      </w:pPr>
      <w:r w:rsidRPr="00575224">
        <w:rPr>
          <w:sz w:val="24"/>
          <w:szCs w:val="24"/>
        </w:rPr>
        <w:t>Mas mataba, nilang           (D) Mataba, kanyang</w:t>
      </w:r>
    </w:p>
    <w:p w:rsidR="0093001C" w:rsidRPr="00575224" w:rsidRDefault="0093001C" w:rsidP="00D4440A">
      <w:pPr>
        <w:jc w:val="both"/>
        <w:rPr>
          <w:sz w:val="24"/>
          <w:szCs w:val="24"/>
          <w:u w:val="single"/>
        </w:rPr>
      </w:pPr>
      <w:r w:rsidRPr="00575224">
        <w:rPr>
          <w:sz w:val="24"/>
          <w:szCs w:val="24"/>
          <w:u w:val="single"/>
        </w:rPr>
        <w:t>____________________________________________________________________________________</w:t>
      </w:r>
    </w:p>
    <w:p w:rsidR="0093001C" w:rsidRPr="00575224" w:rsidRDefault="0093001C" w:rsidP="00D4440A">
      <w:pPr>
        <w:jc w:val="both"/>
        <w:rPr>
          <w:sz w:val="24"/>
          <w:szCs w:val="24"/>
        </w:rPr>
      </w:pPr>
      <w:r w:rsidRPr="00575224">
        <w:rPr>
          <w:sz w:val="24"/>
          <w:szCs w:val="24"/>
        </w:rPr>
        <w:t xml:space="preserve">      Para sa mga bilang 7-11, piliin ang pinakaangkop na kahulugan ng salita o mga salitang may salungguhit.</w:t>
      </w:r>
    </w:p>
    <w:p w:rsidR="0093001C" w:rsidRPr="00575224" w:rsidRDefault="0093001C" w:rsidP="00D4440A">
      <w:pPr>
        <w:pStyle w:val="ListParagraph"/>
        <w:numPr>
          <w:ilvl w:val="0"/>
          <w:numId w:val="1"/>
        </w:numPr>
        <w:jc w:val="both"/>
        <w:rPr>
          <w:sz w:val="24"/>
          <w:szCs w:val="24"/>
        </w:rPr>
      </w:pPr>
      <w:r w:rsidRPr="00575224">
        <w:rPr>
          <w:sz w:val="24"/>
          <w:szCs w:val="24"/>
        </w:rPr>
        <w:t xml:space="preserve">Si Cocoy ay isang binatang </w:t>
      </w:r>
      <w:r w:rsidRPr="00575224">
        <w:rPr>
          <w:b/>
          <w:sz w:val="24"/>
          <w:szCs w:val="24"/>
          <w:u w:val="single"/>
        </w:rPr>
        <w:t>namamangka sa dalawang ilog</w:t>
      </w:r>
      <w:r w:rsidRPr="00575224">
        <w:rPr>
          <w:b/>
          <w:sz w:val="24"/>
          <w:szCs w:val="24"/>
        </w:rPr>
        <w:t>.</w:t>
      </w:r>
    </w:p>
    <w:p w:rsidR="0093001C" w:rsidRPr="00575224" w:rsidRDefault="0093001C" w:rsidP="00D4440A">
      <w:pPr>
        <w:pStyle w:val="ListParagraph"/>
        <w:numPr>
          <w:ilvl w:val="0"/>
          <w:numId w:val="8"/>
        </w:numPr>
        <w:jc w:val="both"/>
        <w:rPr>
          <w:sz w:val="24"/>
          <w:szCs w:val="24"/>
        </w:rPr>
      </w:pPr>
      <w:r w:rsidRPr="00575224">
        <w:rPr>
          <w:sz w:val="24"/>
          <w:szCs w:val="24"/>
        </w:rPr>
        <w:t>Palipat-lipat ng tirahan</w:t>
      </w:r>
    </w:p>
    <w:p w:rsidR="0093001C" w:rsidRPr="00575224" w:rsidRDefault="0093001C" w:rsidP="00D4440A">
      <w:pPr>
        <w:pStyle w:val="ListParagraph"/>
        <w:numPr>
          <w:ilvl w:val="0"/>
          <w:numId w:val="8"/>
        </w:numPr>
        <w:jc w:val="both"/>
        <w:rPr>
          <w:sz w:val="24"/>
          <w:szCs w:val="24"/>
        </w:rPr>
      </w:pPr>
      <w:r w:rsidRPr="00575224">
        <w:rPr>
          <w:sz w:val="24"/>
          <w:szCs w:val="24"/>
        </w:rPr>
        <w:t>Masipag na mangingisda</w:t>
      </w:r>
    </w:p>
    <w:p w:rsidR="0093001C" w:rsidRPr="00575224" w:rsidRDefault="0093001C" w:rsidP="00D4440A">
      <w:pPr>
        <w:pStyle w:val="ListParagraph"/>
        <w:numPr>
          <w:ilvl w:val="0"/>
          <w:numId w:val="8"/>
        </w:numPr>
        <w:jc w:val="both"/>
        <w:rPr>
          <w:sz w:val="24"/>
          <w:szCs w:val="24"/>
        </w:rPr>
      </w:pPr>
      <w:r w:rsidRPr="00575224">
        <w:rPr>
          <w:sz w:val="24"/>
          <w:szCs w:val="24"/>
        </w:rPr>
        <w:t>Nagdududa sa kanyang kasintahan</w:t>
      </w:r>
    </w:p>
    <w:p w:rsidR="0093001C" w:rsidRPr="00575224" w:rsidRDefault="0093001C" w:rsidP="00D4440A">
      <w:pPr>
        <w:pStyle w:val="ListParagraph"/>
        <w:numPr>
          <w:ilvl w:val="0"/>
          <w:numId w:val="8"/>
        </w:numPr>
        <w:jc w:val="both"/>
        <w:rPr>
          <w:sz w:val="24"/>
          <w:szCs w:val="24"/>
        </w:rPr>
      </w:pPr>
      <w:r w:rsidRPr="00575224">
        <w:rPr>
          <w:sz w:val="24"/>
          <w:szCs w:val="24"/>
        </w:rPr>
        <w:t>Sabay na nanliligaw sa dalawang babae</w:t>
      </w:r>
    </w:p>
    <w:p w:rsidR="0093001C" w:rsidRPr="00575224" w:rsidRDefault="0093001C" w:rsidP="00D4440A">
      <w:pPr>
        <w:pStyle w:val="ListParagraph"/>
        <w:numPr>
          <w:ilvl w:val="0"/>
          <w:numId w:val="1"/>
        </w:numPr>
        <w:jc w:val="both"/>
        <w:rPr>
          <w:sz w:val="24"/>
          <w:szCs w:val="24"/>
          <w:u w:val="single"/>
        </w:rPr>
      </w:pPr>
      <w:r w:rsidRPr="00575224">
        <w:rPr>
          <w:sz w:val="24"/>
          <w:szCs w:val="24"/>
        </w:rPr>
        <w:t xml:space="preserve">Apat kaming magkakapit bahay na laging sama-sama sa hirap man o ginhawa. Minsang abutan ng pagtaas ng tubig baha ang aming lugar ,madali naming naitaas ang mga bagay na di dapat mabasa. Tunay na maaasahan mo sa oras ng kagipitan ang inyong </w:t>
      </w:r>
      <w:r w:rsidRPr="00575224">
        <w:rPr>
          <w:sz w:val="24"/>
          <w:szCs w:val="24"/>
          <w:u w:val="single"/>
        </w:rPr>
        <w:t>kahiramang suklay.</w:t>
      </w:r>
    </w:p>
    <w:p w:rsidR="0093001C" w:rsidRPr="00575224" w:rsidRDefault="0093001C" w:rsidP="00D4440A">
      <w:pPr>
        <w:pStyle w:val="ListParagraph"/>
        <w:jc w:val="both"/>
        <w:rPr>
          <w:sz w:val="24"/>
          <w:szCs w:val="24"/>
          <w:u w:val="single"/>
        </w:rPr>
      </w:pPr>
    </w:p>
    <w:p w:rsidR="0093001C" w:rsidRPr="00575224" w:rsidRDefault="0093001C" w:rsidP="00D4440A">
      <w:pPr>
        <w:pStyle w:val="ListParagraph"/>
        <w:numPr>
          <w:ilvl w:val="0"/>
          <w:numId w:val="9"/>
        </w:numPr>
        <w:jc w:val="both"/>
        <w:rPr>
          <w:sz w:val="24"/>
          <w:szCs w:val="24"/>
          <w:u w:val="single"/>
        </w:rPr>
      </w:pPr>
      <w:r w:rsidRPr="00575224">
        <w:rPr>
          <w:sz w:val="24"/>
          <w:szCs w:val="24"/>
        </w:rPr>
        <w:t>Kapalagayang loob                                (C) Bagong Dating</w:t>
      </w:r>
    </w:p>
    <w:p w:rsidR="0093001C" w:rsidRPr="00575224" w:rsidRDefault="0093001C" w:rsidP="00D4440A">
      <w:pPr>
        <w:pStyle w:val="ListParagraph"/>
        <w:numPr>
          <w:ilvl w:val="0"/>
          <w:numId w:val="9"/>
        </w:numPr>
        <w:jc w:val="both"/>
        <w:rPr>
          <w:sz w:val="24"/>
          <w:szCs w:val="24"/>
          <w:u w:val="single"/>
        </w:rPr>
      </w:pPr>
      <w:r w:rsidRPr="00575224">
        <w:rPr>
          <w:sz w:val="24"/>
          <w:szCs w:val="24"/>
        </w:rPr>
        <w:t>Mahalagang katulong                           (D) Sanay na sanay</w:t>
      </w:r>
    </w:p>
    <w:p w:rsidR="0093001C" w:rsidRPr="00575224" w:rsidRDefault="0093001C" w:rsidP="00D4440A">
      <w:pPr>
        <w:pStyle w:val="ListParagraph"/>
        <w:ind w:left="1080"/>
        <w:jc w:val="both"/>
        <w:rPr>
          <w:sz w:val="24"/>
          <w:szCs w:val="24"/>
        </w:rPr>
      </w:pPr>
    </w:p>
    <w:p w:rsidR="0093001C" w:rsidRPr="00575224" w:rsidRDefault="0093001C" w:rsidP="00D4440A">
      <w:pPr>
        <w:pStyle w:val="ListParagraph"/>
        <w:ind w:left="1080"/>
        <w:jc w:val="both"/>
        <w:rPr>
          <w:sz w:val="24"/>
          <w:szCs w:val="24"/>
        </w:rPr>
      </w:pPr>
      <w:r w:rsidRPr="00575224">
        <w:rPr>
          <w:sz w:val="24"/>
          <w:szCs w:val="24"/>
        </w:rPr>
        <w:t xml:space="preserve">                                                                 -1-</w:t>
      </w:r>
    </w:p>
    <w:p w:rsidR="0093001C" w:rsidRPr="00575224" w:rsidRDefault="0093001C" w:rsidP="00E86BFC">
      <w:pPr>
        <w:jc w:val="both"/>
        <w:rPr>
          <w:sz w:val="24"/>
          <w:szCs w:val="24"/>
        </w:rPr>
      </w:pPr>
    </w:p>
    <w:p w:rsidR="0093001C" w:rsidRPr="00575224" w:rsidRDefault="0093001C" w:rsidP="00D4440A">
      <w:pPr>
        <w:pStyle w:val="ListParagraph"/>
        <w:numPr>
          <w:ilvl w:val="0"/>
          <w:numId w:val="1"/>
        </w:numPr>
        <w:jc w:val="both"/>
        <w:rPr>
          <w:sz w:val="24"/>
          <w:szCs w:val="24"/>
        </w:rPr>
      </w:pPr>
      <w:r w:rsidRPr="00575224">
        <w:rPr>
          <w:sz w:val="24"/>
          <w:szCs w:val="24"/>
        </w:rPr>
        <w:t xml:space="preserve">Naglalagay ng papaya sa mukha si Nena kaya siya ay may </w:t>
      </w:r>
      <w:r w:rsidRPr="00575224">
        <w:rPr>
          <w:b/>
          <w:sz w:val="24"/>
          <w:szCs w:val="24"/>
          <w:u w:val="single"/>
        </w:rPr>
        <w:t>kutis porselana</w:t>
      </w:r>
      <w:r w:rsidRPr="00575224">
        <w:rPr>
          <w:sz w:val="24"/>
          <w:szCs w:val="24"/>
        </w:rPr>
        <w:t>.</w:t>
      </w:r>
    </w:p>
    <w:p w:rsidR="0093001C" w:rsidRPr="00575224" w:rsidRDefault="0093001C" w:rsidP="00D4440A">
      <w:pPr>
        <w:pStyle w:val="ListParagraph"/>
        <w:numPr>
          <w:ilvl w:val="0"/>
          <w:numId w:val="10"/>
        </w:numPr>
        <w:jc w:val="both"/>
        <w:rPr>
          <w:sz w:val="24"/>
          <w:szCs w:val="24"/>
        </w:rPr>
      </w:pPr>
      <w:r w:rsidRPr="00575224">
        <w:rPr>
          <w:sz w:val="24"/>
          <w:szCs w:val="24"/>
        </w:rPr>
        <w:t>Magaspang na balat                (C) makinis na balat</w:t>
      </w:r>
    </w:p>
    <w:p w:rsidR="0093001C" w:rsidRPr="00575224" w:rsidRDefault="0093001C" w:rsidP="00D4440A">
      <w:pPr>
        <w:pStyle w:val="ListParagraph"/>
        <w:numPr>
          <w:ilvl w:val="0"/>
          <w:numId w:val="10"/>
        </w:numPr>
        <w:jc w:val="both"/>
        <w:rPr>
          <w:sz w:val="24"/>
          <w:szCs w:val="24"/>
        </w:rPr>
      </w:pPr>
      <w:r w:rsidRPr="00575224">
        <w:rPr>
          <w:sz w:val="24"/>
          <w:szCs w:val="24"/>
        </w:rPr>
        <w:t>Mapulang pisngi                       (D) Makintab na mukha</w:t>
      </w:r>
    </w:p>
    <w:p w:rsidR="0093001C" w:rsidRPr="00575224" w:rsidRDefault="0093001C" w:rsidP="00D4440A">
      <w:pPr>
        <w:pStyle w:val="ListParagraph"/>
        <w:numPr>
          <w:ilvl w:val="0"/>
          <w:numId w:val="1"/>
        </w:numPr>
        <w:jc w:val="both"/>
        <w:rPr>
          <w:b/>
          <w:sz w:val="24"/>
          <w:szCs w:val="24"/>
        </w:rPr>
      </w:pPr>
      <w:r w:rsidRPr="00575224">
        <w:rPr>
          <w:sz w:val="24"/>
          <w:szCs w:val="24"/>
        </w:rPr>
        <w:t xml:space="preserve">Si Aling Goreng ay isang babaeng </w:t>
      </w:r>
      <w:r w:rsidRPr="00575224">
        <w:rPr>
          <w:b/>
          <w:sz w:val="24"/>
          <w:szCs w:val="24"/>
          <w:u w:val="single"/>
        </w:rPr>
        <w:t>balat-sibuyas</w:t>
      </w:r>
      <w:r w:rsidRPr="00575224">
        <w:rPr>
          <w:b/>
          <w:sz w:val="24"/>
          <w:szCs w:val="24"/>
        </w:rPr>
        <w:t>.</w:t>
      </w:r>
    </w:p>
    <w:p w:rsidR="0093001C" w:rsidRPr="00575224" w:rsidRDefault="0093001C" w:rsidP="00D4440A">
      <w:pPr>
        <w:pStyle w:val="ListParagraph"/>
        <w:numPr>
          <w:ilvl w:val="0"/>
          <w:numId w:val="11"/>
        </w:numPr>
        <w:jc w:val="both"/>
        <w:rPr>
          <w:sz w:val="24"/>
          <w:szCs w:val="24"/>
        </w:rPr>
      </w:pPr>
      <w:r w:rsidRPr="00575224">
        <w:rPr>
          <w:sz w:val="24"/>
          <w:szCs w:val="24"/>
        </w:rPr>
        <w:t>Manipis  ang balat                    (C) Makinis ang balat</w:t>
      </w:r>
    </w:p>
    <w:p w:rsidR="0093001C" w:rsidRPr="00575224" w:rsidRDefault="0093001C" w:rsidP="00D4440A">
      <w:pPr>
        <w:pStyle w:val="ListParagraph"/>
        <w:numPr>
          <w:ilvl w:val="0"/>
          <w:numId w:val="11"/>
        </w:numPr>
        <w:jc w:val="both"/>
        <w:rPr>
          <w:sz w:val="24"/>
          <w:szCs w:val="24"/>
        </w:rPr>
      </w:pPr>
      <w:r w:rsidRPr="00575224">
        <w:rPr>
          <w:sz w:val="24"/>
          <w:szCs w:val="24"/>
        </w:rPr>
        <w:t>Maramdamin                             (D) iyakin</w:t>
      </w:r>
    </w:p>
    <w:p w:rsidR="0093001C" w:rsidRPr="00575224" w:rsidRDefault="0093001C" w:rsidP="00D4440A">
      <w:pPr>
        <w:pStyle w:val="ListParagraph"/>
        <w:numPr>
          <w:ilvl w:val="0"/>
          <w:numId w:val="1"/>
        </w:numPr>
        <w:jc w:val="both"/>
        <w:rPr>
          <w:sz w:val="24"/>
          <w:szCs w:val="24"/>
        </w:rPr>
      </w:pPr>
      <w:r w:rsidRPr="00575224">
        <w:rPr>
          <w:sz w:val="24"/>
          <w:szCs w:val="24"/>
        </w:rPr>
        <w:t xml:space="preserve">Naku, </w:t>
      </w:r>
      <w:r w:rsidRPr="00575224">
        <w:rPr>
          <w:b/>
          <w:sz w:val="24"/>
          <w:szCs w:val="24"/>
          <w:u w:val="single"/>
        </w:rPr>
        <w:t>nagdilang anghel</w:t>
      </w:r>
      <w:r w:rsidRPr="00575224">
        <w:rPr>
          <w:sz w:val="24"/>
          <w:szCs w:val="24"/>
        </w:rPr>
        <w:t xml:space="preserve"> si Gng. Cruz. Naging maganda nga ang aming ani ngayon.</w:t>
      </w:r>
    </w:p>
    <w:p w:rsidR="0093001C" w:rsidRPr="00575224" w:rsidRDefault="0093001C" w:rsidP="00D4440A">
      <w:pPr>
        <w:pStyle w:val="ListParagraph"/>
        <w:numPr>
          <w:ilvl w:val="0"/>
          <w:numId w:val="12"/>
        </w:numPr>
        <w:jc w:val="both"/>
        <w:rPr>
          <w:sz w:val="24"/>
          <w:szCs w:val="24"/>
        </w:rPr>
      </w:pPr>
      <w:r w:rsidRPr="00575224">
        <w:rPr>
          <w:sz w:val="24"/>
          <w:szCs w:val="24"/>
        </w:rPr>
        <w:t xml:space="preserve">Natuwa   </w:t>
      </w:r>
      <w:r w:rsidRPr="00575224">
        <w:rPr>
          <w:sz w:val="24"/>
          <w:szCs w:val="24"/>
        </w:rPr>
        <w:tab/>
      </w:r>
      <w:r w:rsidRPr="00575224">
        <w:rPr>
          <w:sz w:val="24"/>
          <w:szCs w:val="24"/>
        </w:rPr>
        <w:tab/>
      </w:r>
      <w:r w:rsidRPr="00575224">
        <w:rPr>
          <w:sz w:val="24"/>
          <w:szCs w:val="24"/>
        </w:rPr>
        <w:tab/>
        <w:t xml:space="preserve">      (C) naghula</w:t>
      </w:r>
    </w:p>
    <w:p w:rsidR="0093001C" w:rsidRPr="00575224" w:rsidRDefault="0093001C" w:rsidP="00D4440A">
      <w:pPr>
        <w:pStyle w:val="ListParagraph"/>
        <w:numPr>
          <w:ilvl w:val="0"/>
          <w:numId w:val="12"/>
        </w:numPr>
        <w:jc w:val="both"/>
        <w:rPr>
          <w:sz w:val="24"/>
          <w:szCs w:val="24"/>
        </w:rPr>
      </w:pPr>
      <w:r w:rsidRPr="00575224">
        <w:rPr>
          <w:sz w:val="24"/>
          <w:szCs w:val="24"/>
        </w:rPr>
        <w:t xml:space="preserve">Nagbiro ng masama </w:t>
      </w:r>
      <w:r w:rsidRPr="00575224">
        <w:rPr>
          <w:sz w:val="24"/>
          <w:szCs w:val="24"/>
        </w:rPr>
        <w:tab/>
        <w:t xml:space="preserve">      (D) Nagkatotoo ang sinabi</w:t>
      </w:r>
    </w:p>
    <w:p w:rsidR="0093001C" w:rsidRPr="00575224" w:rsidRDefault="0093001C" w:rsidP="00D4440A">
      <w:pPr>
        <w:pStyle w:val="ListParagraph"/>
        <w:numPr>
          <w:ilvl w:val="0"/>
          <w:numId w:val="1"/>
        </w:numPr>
        <w:jc w:val="both"/>
        <w:rPr>
          <w:sz w:val="24"/>
          <w:szCs w:val="24"/>
        </w:rPr>
      </w:pPr>
      <w:r w:rsidRPr="00575224">
        <w:rPr>
          <w:sz w:val="24"/>
          <w:szCs w:val="24"/>
        </w:rPr>
        <w:t>Sa mga etiketa ng gamot, ang marking EXP. DATE 05 2009  nangangahulugang  ay</w:t>
      </w:r>
    </w:p>
    <w:p w:rsidR="0093001C" w:rsidRPr="00575224" w:rsidRDefault="0093001C" w:rsidP="00D4440A">
      <w:pPr>
        <w:pStyle w:val="ListParagraph"/>
        <w:numPr>
          <w:ilvl w:val="0"/>
          <w:numId w:val="13"/>
        </w:numPr>
        <w:jc w:val="both"/>
        <w:rPr>
          <w:sz w:val="24"/>
          <w:szCs w:val="24"/>
        </w:rPr>
      </w:pPr>
      <w:r w:rsidRPr="00575224">
        <w:rPr>
          <w:sz w:val="24"/>
          <w:szCs w:val="24"/>
        </w:rPr>
        <w:t>Maaring gamitin ang gamut hanggang  May 2009</w:t>
      </w:r>
    </w:p>
    <w:p w:rsidR="0093001C" w:rsidRPr="00575224" w:rsidRDefault="0093001C" w:rsidP="00D4440A">
      <w:pPr>
        <w:pStyle w:val="ListParagraph"/>
        <w:numPr>
          <w:ilvl w:val="0"/>
          <w:numId w:val="13"/>
        </w:numPr>
        <w:jc w:val="both"/>
        <w:rPr>
          <w:sz w:val="24"/>
          <w:szCs w:val="24"/>
        </w:rPr>
      </w:pPr>
      <w:r w:rsidRPr="00575224">
        <w:rPr>
          <w:sz w:val="24"/>
          <w:szCs w:val="24"/>
        </w:rPr>
        <w:t>Hanggang apat na buwan na lamang magagamit ang gamut</w:t>
      </w:r>
    </w:p>
    <w:p w:rsidR="0093001C" w:rsidRPr="00575224" w:rsidRDefault="0093001C" w:rsidP="00D4440A">
      <w:pPr>
        <w:pStyle w:val="ListParagraph"/>
        <w:numPr>
          <w:ilvl w:val="0"/>
          <w:numId w:val="13"/>
        </w:numPr>
        <w:jc w:val="both"/>
        <w:rPr>
          <w:sz w:val="24"/>
          <w:szCs w:val="24"/>
        </w:rPr>
      </w:pPr>
      <w:r w:rsidRPr="00575224">
        <w:rPr>
          <w:sz w:val="24"/>
          <w:szCs w:val="24"/>
        </w:rPr>
        <w:t>Epektibo pa at mgagamit ang gamut hanggang taong 2009</w:t>
      </w:r>
    </w:p>
    <w:p w:rsidR="0093001C" w:rsidRPr="00575224" w:rsidRDefault="0093001C" w:rsidP="00D4440A">
      <w:pPr>
        <w:pStyle w:val="ListParagraph"/>
        <w:numPr>
          <w:ilvl w:val="0"/>
          <w:numId w:val="13"/>
        </w:numPr>
        <w:jc w:val="both"/>
        <w:rPr>
          <w:sz w:val="24"/>
          <w:szCs w:val="24"/>
        </w:rPr>
      </w:pPr>
      <w:r w:rsidRPr="00575224">
        <w:rPr>
          <w:sz w:val="24"/>
          <w:szCs w:val="24"/>
        </w:rPr>
        <w:t>Epektibo pa ang gamut hanggang sa limang   buwang palugit</w:t>
      </w:r>
    </w:p>
    <w:p w:rsidR="0093001C" w:rsidRPr="00575224" w:rsidRDefault="0093001C" w:rsidP="00D4440A">
      <w:pPr>
        <w:pStyle w:val="ListParagraph"/>
        <w:numPr>
          <w:ilvl w:val="0"/>
          <w:numId w:val="1"/>
        </w:numPr>
        <w:jc w:val="both"/>
        <w:rPr>
          <w:sz w:val="24"/>
          <w:szCs w:val="24"/>
        </w:rPr>
      </w:pPr>
      <w:r w:rsidRPr="00575224">
        <w:rPr>
          <w:sz w:val="24"/>
          <w:szCs w:val="24"/>
        </w:rPr>
        <w:t>Si Marieta ay naghahanap ng mapapasukang trabaho. Sa anong bahagi ng diyaryo niya makikita ang mga patalastas ukol ditto?</w:t>
      </w:r>
    </w:p>
    <w:p w:rsidR="0093001C" w:rsidRPr="00575224" w:rsidRDefault="0093001C" w:rsidP="00D4440A">
      <w:pPr>
        <w:pStyle w:val="ListParagraph"/>
        <w:numPr>
          <w:ilvl w:val="0"/>
          <w:numId w:val="14"/>
        </w:numPr>
        <w:jc w:val="both"/>
        <w:rPr>
          <w:sz w:val="24"/>
          <w:szCs w:val="24"/>
        </w:rPr>
      </w:pPr>
      <w:r w:rsidRPr="00575224">
        <w:rPr>
          <w:sz w:val="24"/>
          <w:szCs w:val="24"/>
        </w:rPr>
        <w:t>Obitwaryo (obituary)                 (C) Movie Guide</w:t>
      </w:r>
    </w:p>
    <w:p w:rsidR="0093001C" w:rsidRPr="00575224" w:rsidRDefault="0093001C" w:rsidP="00D4440A">
      <w:pPr>
        <w:pStyle w:val="ListParagraph"/>
        <w:numPr>
          <w:ilvl w:val="0"/>
          <w:numId w:val="14"/>
        </w:numPr>
        <w:jc w:val="both"/>
        <w:rPr>
          <w:sz w:val="24"/>
          <w:szCs w:val="24"/>
        </w:rPr>
      </w:pPr>
      <w:r w:rsidRPr="00575224">
        <w:rPr>
          <w:sz w:val="24"/>
          <w:szCs w:val="24"/>
        </w:rPr>
        <w:t>Business Section                         (D) Classified Ads</w:t>
      </w:r>
    </w:p>
    <w:p w:rsidR="0093001C" w:rsidRPr="00575224" w:rsidRDefault="0093001C" w:rsidP="00D4440A">
      <w:pPr>
        <w:pStyle w:val="ListParagraph"/>
        <w:numPr>
          <w:ilvl w:val="0"/>
          <w:numId w:val="1"/>
        </w:numPr>
        <w:jc w:val="both"/>
        <w:rPr>
          <w:sz w:val="24"/>
          <w:szCs w:val="24"/>
        </w:rPr>
      </w:pPr>
      <w:r w:rsidRPr="00575224">
        <w:rPr>
          <w:sz w:val="24"/>
          <w:szCs w:val="24"/>
        </w:rPr>
        <w:t>Alin sa mga sumusunod na pangungusap ang nakabase sa katotohanan o” Fact.”</w:t>
      </w:r>
    </w:p>
    <w:p w:rsidR="0093001C" w:rsidRPr="00575224" w:rsidRDefault="0093001C" w:rsidP="00D4440A">
      <w:pPr>
        <w:pStyle w:val="ListParagraph"/>
        <w:numPr>
          <w:ilvl w:val="0"/>
          <w:numId w:val="15"/>
        </w:numPr>
        <w:jc w:val="both"/>
        <w:rPr>
          <w:sz w:val="24"/>
          <w:szCs w:val="24"/>
        </w:rPr>
      </w:pPr>
      <w:r w:rsidRPr="00575224">
        <w:rPr>
          <w:sz w:val="24"/>
          <w:szCs w:val="24"/>
        </w:rPr>
        <w:t>Mananalo siya sa eleksyon  dahil siya ay taong matapat at makatao.</w:t>
      </w:r>
    </w:p>
    <w:p w:rsidR="0093001C" w:rsidRPr="00575224" w:rsidRDefault="0093001C" w:rsidP="00D4440A">
      <w:pPr>
        <w:pStyle w:val="ListParagraph"/>
        <w:numPr>
          <w:ilvl w:val="0"/>
          <w:numId w:val="15"/>
        </w:numPr>
        <w:jc w:val="both"/>
        <w:rPr>
          <w:sz w:val="24"/>
          <w:szCs w:val="24"/>
        </w:rPr>
      </w:pPr>
      <w:r w:rsidRPr="00575224">
        <w:rPr>
          <w:sz w:val="24"/>
          <w:szCs w:val="24"/>
        </w:rPr>
        <w:t>Kapana-panabik ang resulta ng eleksyon sa aming bayan.</w:t>
      </w:r>
    </w:p>
    <w:p w:rsidR="0093001C" w:rsidRPr="00575224" w:rsidRDefault="0093001C" w:rsidP="00D4440A">
      <w:pPr>
        <w:pStyle w:val="ListParagraph"/>
        <w:numPr>
          <w:ilvl w:val="0"/>
          <w:numId w:val="15"/>
        </w:numPr>
        <w:jc w:val="both"/>
        <w:rPr>
          <w:sz w:val="24"/>
          <w:szCs w:val="24"/>
        </w:rPr>
      </w:pPr>
      <w:r w:rsidRPr="00575224">
        <w:rPr>
          <w:sz w:val="24"/>
          <w:szCs w:val="24"/>
        </w:rPr>
        <w:t>Higit na magaling ang mga kandidato ng administrasyon.</w:t>
      </w:r>
    </w:p>
    <w:p w:rsidR="0093001C" w:rsidRPr="00575224" w:rsidRDefault="0093001C" w:rsidP="00D4440A">
      <w:pPr>
        <w:pStyle w:val="ListParagraph"/>
        <w:numPr>
          <w:ilvl w:val="0"/>
          <w:numId w:val="15"/>
        </w:numPr>
        <w:jc w:val="both"/>
        <w:rPr>
          <w:sz w:val="24"/>
          <w:szCs w:val="24"/>
        </w:rPr>
      </w:pPr>
      <w:r w:rsidRPr="00575224">
        <w:rPr>
          <w:sz w:val="24"/>
          <w:szCs w:val="24"/>
        </w:rPr>
        <w:t>Karapatan nating bumoto</w:t>
      </w:r>
    </w:p>
    <w:p w:rsidR="0093001C" w:rsidRPr="00575224" w:rsidRDefault="0093001C" w:rsidP="00D4440A">
      <w:pPr>
        <w:jc w:val="both"/>
        <w:rPr>
          <w:sz w:val="24"/>
          <w:szCs w:val="24"/>
        </w:rPr>
      </w:pPr>
      <w:r w:rsidRPr="00575224">
        <w:rPr>
          <w:sz w:val="24"/>
          <w:szCs w:val="24"/>
        </w:rPr>
        <w:t>Sagutin ang mga bilang 15-18 batay sa sumusunod na balita:</w:t>
      </w:r>
    </w:p>
    <w:p w:rsidR="0093001C" w:rsidRPr="00575224" w:rsidRDefault="0093001C" w:rsidP="00D4440A">
      <w:pPr>
        <w:jc w:val="center"/>
        <w:rPr>
          <w:rFonts w:ascii="Cambria" w:hAnsi="Cambria"/>
          <w:b/>
          <w:sz w:val="24"/>
          <w:szCs w:val="24"/>
        </w:rPr>
      </w:pPr>
      <w:r w:rsidRPr="00575224">
        <w:rPr>
          <w:rFonts w:ascii="Cambria" w:hAnsi="Cambria"/>
          <w:b/>
          <w:sz w:val="24"/>
          <w:szCs w:val="24"/>
        </w:rPr>
        <w:t>Mga Subdibisyon Nagtulungan Para sa Friendship Routes</w:t>
      </w:r>
    </w:p>
    <w:p w:rsidR="0093001C" w:rsidRPr="00575224" w:rsidRDefault="0093001C" w:rsidP="00D4440A">
      <w:pPr>
        <w:jc w:val="both"/>
        <w:rPr>
          <w:sz w:val="24"/>
          <w:szCs w:val="24"/>
        </w:rPr>
      </w:pPr>
      <w:r w:rsidRPr="00575224">
        <w:rPr>
          <w:sz w:val="24"/>
          <w:szCs w:val="24"/>
        </w:rPr>
        <w:tab/>
        <w:t>Bilang tugon sa pangangailangan ang mapabilis ang daloy ng trapiko sa Metro Manila, binuksan ng ilang subdibisyon sa Lungsod ng Las Pinas ang ilan sa kanilang mga pribadong  lansangan.</w:t>
      </w:r>
    </w:p>
    <w:p w:rsidR="0093001C" w:rsidRPr="00575224" w:rsidRDefault="0093001C" w:rsidP="00D4440A">
      <w:pPr>
        <w:jc w:val="both"/>
        <w:rPr>
          <w:sz w:val="24"/>
          <w:szCs w:val="24"/>
        </w:rPr>
      </w:pPr>
      <w:r w:rsidRPr="00575224">
        <w:rPr>
          <w:sz w:val="24"/>
          <w:szCs w:val="24"/>
        </w:rPr>
        <w:tab/>
        <w:t>Sa tulong ni Speaker Manny  B. Villar, napagkaisahan ng mga Homeowner’s Association ng limapu’t limang subdibisyon na gawing alteratibong access roads ang kanilang mga lansangan na tinaguriang nilang friendship routes.”</w:t>
      </w:r>
    </w:p>
    <w:p w:rsidR="0093001C" w:rsidRPr="00575224" w:rsidRDefault="0093001C" w:rsidP="00D4440A">
      <w:pPr>
        <w:pStyle w:val="ListParagraph"/>
        <w:numPr>
          <w:ilvl w:val="0"/>
          <w:numId w:val="1"/>
        </w:numPr>
        <w:jc w:val="both"/>
        <w:rPr>
          <w:sz w:val="24"/>
          <w:szCs w:val="24"/>
        </w:rPr>
      </w:pPr>
      <w:r w:rsidRPr="00575224">
        <w:rPr>
          <w:sz w:val="24"/>
          <w:szCs w:val="24"/>
        </w:rPr>
        <w:t xml:space="preserve"> Ayon sa balita, aling problema ang sinisikap na matugunan ng mga residente ng Las Pinas?</w:t>
      </w:r>
    </w:p>
    <w:p w:rsidR="0093001C" w:rsidRPr="00575224" w:rsidRDefault="0093001C" w:rsidP="00D4440A">
      <w:pPr>
        <w:pStyle w:val="ListParagraph"/>
        <w:numPr>
          <w:ilvl w:val="0"/>
          <w:numId w:val="16"/>
        </w:numPr>
        <w:jc w:val="both"/>
        <w:rPr>
          <w:sz w:val="24"/>
          <w:szCs w:val="24"/>
        </w:rPr>
      </w:pPr>
      <w:r w:rsidRPr="00575224">
        <w:rPr>
          <w:sz w:val="24"/>
          <w:szCs w:val="24"/>
        </w:rPr>
        <w:t>Pabahay                                                  (C) Batas</w:t>
      </w:r>
    </w:p>
    <w:p w:rsidR="0093001C" w:rsidRPr="00575224" w:rsidRDefault="0093001C" w:rsidP="00D4440A">
      <w:pPr>
        <w:pStyle w:val="ListParagraph"/>
        <w:numPr>
          <w:ilvl w:val="0"/>
          <w:numId w:val="16"/>
        </w:numPr>
        <w:jc w:val="both"/>
        <w:rPr>
          <w:sz w:val="24"/>
          <w:szCs w:val="24"/>
        </w:rPr>
      </w:pPr>
      <w:r w:rsidRPr="00575224">
        <w:rPr>
          <w:sz w:val="24"/>
          <w:szCs w:val="24"/>
        </w:rPr>
        <w:t xml:space="preserve">Basura                                  </w:t>
      </w:r>
      <w:r w:rsidRPr="00575224">
        <w:rPr>
          <w:sz w:val="24"/>
          <w:szCs w:val="24"/>
        </w:rPr>
        <w:tab/>
      </w:r>
      <w:r w:rsidRPr="00575224">
        <w:rPr>
          <w:sz w:val="24"/>
          <w:szCs w:val="24"/>
        </w:rPr>
        <w:tab/>
        <w:t xml:space="preserve">      (D) Trapiko</w:t>
      </w:r>
    </w:p>
    <w:p w:rsidR="0093001C" w:rsidRPr="00575224" w:rsidRDefault="0093001C" w:rsidP="00D4440A">
      <w:pPr>
        <w:pStyle w:val="ListParagraph"/>
        <w:numPr>
          <w:ilvl w:val="0"/>
          <w:numId w:val="1"/>
        </w:numPr>
        <w:jc w:val="both"/>
        <w:rPr>
          <w:sz w:val="24"/>
          <w:szCs w:val="24"/>
        </w:rPr>
      </w:pPr>
      <w:r w:rsidRPr="00575224">
        <w:rPr>
          <w:sz w:val="24"/>
          <w:szCs w:val="24"/>
        </w:rPr>
        <w:t>Alin sa mga sumusunod ang ginawang sakripisyo ng mga homeowners’s dahil sa kanilang ginawa?</w:t>
      </w:r>
    </w:p>
    <w:p w:rsidR="0093001C" w:rsidRPr="00575224" w:rsidRDefault="0093001C" w:rsidP="00D4440A">
      <w:pPr>
        <w:pStyle w:val="ListParagraph"/>
        <w:numPr>
          <w:ilvl w:val="0"/>
          <w:numId w:val="17"/>
        </w:numPr>
        <w:jc w:val="both"/>
        <w:rPr>
          <w:sz w:val="28"/>
          <w:szCs w:val="28"/>
        </w:rPr>
      </w:pPr>
      <w:r w:rsidRPr="00575224">
        <w:rPr>
          <w:sz w:val="24"/>
          <w:szCs w:val="24"/>
        </w:rPr>
        <w:t>Hindi na makapaglalaro ang kanilang mga anak sa kalsada.</w:t>
      </w:r>
    </w:p>
    <w:p w:rsidR="0093001C" w:rsidRPr="00575224" w:rsidRDefault="0093001C" w:rsidP="00D4440A">
      <w:pPr>
        <w:pStyle w:val="ListParagraph"/>
        <w:numPr>
          <w:ilvl w:val="0"/>
          <w:numId w:val="17"/>
        </w:numPr>
        <w:jc w:val="both"/>
        <w:rPr>
          <w:sz w:val="24"/>
          <w:szCs w:val="24"/>
        </w:rPr>
      </w:pPr>
      <w:r w:rsidRPr="00575224">
        <w:rPr>
          <w:sz w:val="24"/>
          <w:szCs w:val="24"/>
        </w:rPr>
        <w:t>Magiging maingay na ang kanilang subdibisyon.</w:t>
      </w:r>
    </w:p>
    <w:p w:rsidR="0093001C" w:rsidRPr="00575224" w:rsidRDefault="0093001C" w:rsidP="00D4440A">
      <w:pPr>
        <w:pStyle w:val="ListParagraph"/>
        <w:numPr>
          <w:ilvl w:val="0"/>
          <w:numId w:val="17"/>
        </w:numPr>
        <w:jc w:val="both"/>
        <w:rPr>
          <w:sz w:val="24"/>
          <w:szCs w:val="24"/>
        </w:rPr>
      </w:pPr>
      <w:r w:rsidRPr="00575224">
        <w:rPr>
          <w:sz w:val="24"/>
          <w:szCs w:val="24"/>
        </w:rPr>
        <w:t>Hindi na ligtas ang kanilang subdibisyon</w:t>
      </w:r>
    </w:p>
    <w:p w:rsidR="0093001C" w:rsidRPr="00575224" w:rsidRDefault="0093001C" w:rsidP="00D4440A">
      <w:pPr>
        <w:pStyle w:val="ListParagraph"/>
        <w:numPr>
          <w:ilvl w:val="0"/>
          <w:numId w:val="17"/>
        </w:numPr>
        <w:jc w:val="both"/>
        <w:rPr>
          <w:sz w:val="24"/>
          <w:szCs w:val="24"/>
        </w:rPr>
      </w:pPr>
      <w:r w:rsidRPr="00575224">
        <w:rPr>
          <w:sz w:val="24"/>
          <w:szCs w:val="24"/>
        </w:rPr>
        <w:t>Lahat ng nabanggit</w:t>
      </w:r>
    </w:p>
    <w:p w:rsidR="0093001C" w:rsidRPr="00575224" w:rsidRDefault="0093001C" w:rsidP="00D4440A">
      <w:pPr>
        <w:pStyle w:val="ListParagraph"/>
        <w:numPr>
          <w:ilvl w:val="0"/>
          <w:numId w:val="1"/>
        </w:numPr>
        <w:jc w:val="both"/>
        <w:rPr>
          <w:sz w:val="24"/>
          <w:szCs w:val="24"/>
        </w:rPr>
      </w:pPr>
      <w:r w:rsidRPr="00575224">
        <w:rPr>
          <w:sz w:val="24"/>
          <w:szCs w:val="24"/>
        </w:rPr>
        <w:t>Ang ginawa ng Homeowner’s association ay isang halimbawa ng</w:t>
      </w:r>
    </w:p>
    <w:p w:rsidR="0093001C" w:rsidRPr="00575224" w:rsidRDefault="0093001C" w:rsidP="00D4440A">
      <w:pPr>
        <w:pStyle w:val="ListParagraph"/>
        <w:numPr>
          <w:ilvl w:val="0"/>
          <w:numId w:val="18"/>
        </w:numPr>
        <w:jc w:val="both"/>
        <w:rPr>
          <w:sz w:val="24"/>
          <w:szCs w:val="24"/>
        </w:rPr>
      </w:pPr>
      <w:r w:rsidRPr="00575224">
        <w:rPr>
          <w:sz w:val="24"/>
          <w:szCs w:val="24"/>
        </w:rPr>
        <w:t>Pagsasakripisyo ng iilan para sa kapakanan ng lahat</w:t>
      </w:r>
    </w:p>
    <w:p w:rsidR="0093001C" w:rsidRPr="00575224" w:rsidRDefault="0093001C" w:rsidP="00D4440A">
      <w:pPr>
        <w:pStyle w:val="ListParagraph"/>
        <w:numPr>
          <w:ilvl w:val="0"/>
          <w:numId w:val="18"/>
        </w:numPr>
        <w:jc w:val="both"/>
        <w:rPr>
          <w:sz w:val="24"/>
          <w:szCs w:val="24"/>
        </w:rPr>
      </w:pPr>
      <w:r w:rsidRPr="00575224">
        <w:rPr>
          <w:sz w:val="24"/>
          <w:szCs w:val="24"/>
        </w:rPr>
        <w:t>Pagtugon sa pangangailangan ng sambayanan</w:t>
      </w:r>
    </w:p>
    <w:p w:rsidR="0093001C" w:rsidRPr="00575224" w:rsidRDefault="0093001C" w:rsidP="00D4440A">
      <w:pPr>
        <w:pStyle w:val="ListParagraph"/>
        <w:numPr>
          <w:ilvl w:val="0"/>
          <w:numId w:val="18"/>
        </w:numPr>
        <w:jc w:val="both"/>
        <w:rPr>
          <w:sz w:val="24"/>
          <w:szCs w:val="24"/>
        </w:rPr>
      </w:pPr>
      <w:r w:rsidRPr="00575224">
        <w:rPr>
          <w:sz w:val="24"/>
          <w:szCs w:val="24"/>
        </w:rPr>
        <w:t>Pagbibigay-galang sa batas trapiko</w:t>
      </w:r>
    </w:p>
    <w:p w:rsidR="0093001C" w:rsidRPr="00575224" w:rsidRDefault="0093001C" w:rsidP="00D4440A">
      <w:pPr>
        <w:pStyle w:val="ListParagraph"/>
        <w:numPr>
          <w:ilvl w:val="0"/>
          <w:numId w:val="18"/>
        </w:numPr>
        <w:jc w:val="both"/>
        <w:rPr>
          <w:sz w:val="24"/>
          <w:szCs w:val="24"/>
        </w:rPr>
      </w:pPr>
      <w:r w:rsidRPr="00575224">
        <w:rPr>
          <w:sz w:val="24"/>
          <w:szCs w:val="24"/>
        </w:rPr>
        <w:t>Pagiging isang mabuting kaibigan</w:t>
      </w:r>
    </w:p>
    <w:p w:rsidR="0093001C" w:rsidRPr="00575224" w:rsidRDefault="0093001C" w:rsidP="00D4440A">
      <w:pPr>
        <w:pStyle w:val="ListParagraph"/>
        <w:numPr>
          <w:ilvl w:val="0"/>
          <w:numId w:val="1"/>
        </w:numPr>
        <w:jc w:val="both"/>
        <w:rPr>
          <w:sz w:val="24"/>
          <w:szCs w:val="24"/>
        </w:rPr>
      </w:pPr>
      <w:r w:rsidRPr="00575224">
        <w:rPr>
          <w:sz w:val="24"/>
          <w:szCs w:val="24"/>
        </w:rPr>
        <w:t>Anong pagpapahalaga( value) ang makukuha sa balita?</w:t>
      </w:r>
    </w:p>
    <w:p w:rsidR="0093001C" w:rsidRPr="00575224" w:rsidRDefault="0093001C" w:rsidP="00D4440A">
      <w:pPr>
        <w:pStyle w:val="ListParagraph"/>
        <w:numPr>
          <w:ilvl w:val="0"/>
          <w:numId w:val="19"/>
        </w:numPr>
        <w:jc w:val="both"/>
        <w:rPr>
          <w:sz w:val="24"/>
          <w:szCs w:val="24"/>
        </w:rPr>
      </w:pPr>
      <w:r w:rsidRPr="00575224">
        <w:rPr>
          <w:sz w:val="24"/>
          <w:szCs w:val="24"/>
        </w:rPr>
        <w:t xml:space="preserve"> Pagsasakripisyo ng kaunting kaginhawahan ng  para sa kabutihan ng lahat</w:t>
      </w:r>
    </w:p>
    <w:p w:rsidR="0093001C" w:rsidRPr="00575224" w:rsidRDefault="0093001C" w:rsidP="00D4440A">
      <w:pPr>
        <w:pStyle w:val="ListParagraph"/>
        <w:numPr>
          <w:ilvl w:val="0"/>
          <w:numId w:val="19"/>
        </w:numPr>
        <w:jc w:val="both"/>
        <w:rPr>
          <w:sz w:val="24"/>
          <w:szCs w:val="24"/>
        </w:rPr>
      </w:pPr>
      <w:r w:rsidRPr="00575224">
        <w:rPr>
          <w:sz w:val="24"/>
          <w:szCs w:val="24"/>
        </w:rPr>
        <w:t>Pagsunod sa batas- trapiko para sa ikagiginhawa ng lahat</w:t>
      </w:r>
    </w:p>
    <w:p w:rsidR="0093001C" w:rsidRPr="00575224" w:rsidRDefault="0093001C" w:rsidP="00D4440A">
      <w:pPr>
        <w:pStyle w:val="ListParagraph"/>
        <w:numPr>
          <w:ilvl w:val="0"/>
          <w:numId w:val="19"/>
        </w:numPr>
        <w:jc w:val="both"/>
        <w:rPr>
          <w:sz w:val="24"/>
          <w:szCs w:val="24"/>
        </w:rPr>
      </w:pPr>
      <w:r w:rsidRPr="00575224">
        <w:rPr>
          <w:sz w:val="24"/>
          <w:szCs w:val="24"/>
        </w:rPr>
        <w:t>Paggalang sa pamahalaan para sa kaunlaran ng bayan</w:t>
      </w:r>
    </w:p>
    <w:p w:rsidR="0093001C" w:rsidRPr="00575224" w:rsidRDefault="0093001C" w:rsidP="00D4440A">
      <w:pPr>
        <w:pStyle w:val="ListParagraph"/>
        <w:numPr>
          <w:ilvl w:val="0"/>
          <w:numId w:val="19"/>
        </w:numPr>
        <w:jc w:val="both"/>
        <w:rPr>
          <w:sz w:val="24"/>
          <w:szCs w:val="24"/>
        </w:rPr>
      </w:pPr>
      <w:r w:rsidRPr="00575224">
        <w:rPr>
          <w:sz w:val="24"/>
          <w:szCs w:val="24"/>
        </w:rPr>
        <w:t>Pagbibigayan sa daan para maiwasan ang sakuna</w:t>
      </w:r>
    </w:p>
    <w:p w:rsidR="0093001C" w:rsidRPr="00575224" w:rsidRDefault="0093001C" w:rsidP="00D4440A">
      <w:pPr>
        <w:jc w:val="both"/>
        <w:rPr>
          <w:sz w:val="24"/>
          <w:szCs w:val="24"/>
        </w:rPr>
      </w:pPr>
      <w:r w:rsidRPr="00575224">
        <w:rPr>
          <w:sz w:val="24"/>
          <w:szCs w:val="24"/>
        </w:rPr>
        <w:t>Suriin ang tala ng mga datos na personal o Biodata at sagutin ang mga tanong bilang 19-21</w:t>
      </w:r>
    </w:p>
    <w:p w:rsidR="0093001C" w:rsidRPr="00575224" w:rsidRDefault="0093001C" w:rsidP="00D4440A">
      <w:pPr>
        <w:rPr>
          <w:sz w:val="24"/>
          <w:szCs w:val="24"/>
        </w:rPr>
      </w:pPr>
      <w:r>
        <w:rPr>
          <w:noProof/>
        </w:rPr>
        <w:pict>
          <v:rect id="_x0000_s1026" style="position:absolute;margin-left:5.25pt;margin-top:.3pt;width:528.3pt;height:259.7pt;z-index:251572224">
            <v:textbox style="mso-next-textbox:#_x0000_s1026">
              <w:txbxContent>
                <w:p w:rsidR="0093001C" w:rsidRDefault="0093001C" w:rsidP="00D4440A">
                  <w:pPr>
                    <w:pStyle w:val="NoSpacing"/>
                    <w:jc w:val="center"/>
                  </w:pPr>
                  <w:r>
                    <w:t>TALA NG MGA DATOS NA PERSONAL</w:t>
                  </w:r>
                </w:p>
                <w:p w:rsidR="0093001C" w:rsidRDefault="0093001C" w:rsidP="00D4440A">
                  <w:pPr>
                    <w:pStyle w:val="NoSpacing"/>
                    <w:jc w:val="center"/>
                  </w:pPr>
                  <w:r>
                    <w:t>(Biodata)</w:t>
                  </w:r>
                </w:p>
                <w:p w:rsidR="0093001C" w:rsidRDefault="0093001C" w:rsidP="00D4440A">
                  <w:pPr>
                    <w:jc w:val="both"/>
                  </w:pPr>
                  <w:r>
                    <w:t>Pangalan</w:t>
                  </w:r>
                </w:p>
                <w:p w:rsidR="0093001C" w:rsidRDefault="0093001C" w:rsidP="00D4440A">
                  <w:pPr>
                    <w:pStyle w:val="ListParagraph"/>
                    <w:numPr>
                      <w:ilvl w:val="0"/>
                      <w:numId w:val="20"/>
                    </w:numPr>
                    <w:jc w:val="both"/>
                  </w:pPr>
                  <w:r>
                    <w:t xml:space="preserve"> ________________________________________________________________________________  </w:t>
                  </w:r>
                </w:p>
                <w:p w:rsidR="0093001C" w:rsidRDefault="0093001C" w:rsidP="00D4440A">
                  <w:pPr>
                    <w:pStyle w:val="ListParagraph"/>
                    <w:jc w:val="both"/>
                  </w:pPr>
                  <w:r>
                    <w:t xml:space="preserve">             Apelyido                                          Pangalan                                      Panggitnang Pangalan</w:t>
                  </w:r>
                </w:p>
                <w:p w:rsidR="0093001C" w:rsidRDefault="0093001C" w:rsidP="00D4440A">
                  <w:pPr>
                    <w:pStyle w:val="NoSpacing"/>
                  </w:pPr>
                  <w:r>
                    <w:t xml:space="preserve">Petsa ng Kapanganankan (2)      _____________________________________________________________  </w:t>
                  </w:r>
                </w:p>
                <w:p w:rsidR="0093001C" w:rsidRDefault="0093001C" w:rsidP="00D4440A">
                  <w:pPr>
                    <w:pStyle w:val="NoSpacing"/>
                  </w:pPr>
                  <w:r>
                    <w:t xml:space="preserve">Lugar ng Kapanganakan    (3)     _____________________________________________________________  </w:t>
                  </w:r>
                </w:p>
                <w:p w:rsidR="0093001C" w:rsidRDefault="0093001C" w:rsidP="00D4440A">
                  <w:pPr>
                    <w:pStyle w:val="NoSpacing"/>
                  </w:pPr>
                  <w:r>
                    <w:t xml:space="preserve">Tirahan  sa Lunsod              (4)    _____________________________________________________________  </w:t>
                  </w:r>
                </w:p>
                <w:p w:rsidR="0093001C" w:rsidRDefault="0093001C" w:rsidP="00D4440A">
                  <w:pPr>
                    <w:pStyle w:val="NoSpacing"/>
                  </w:pPr>
                  <w:r>
                    <w:t xml:space="preserve">Tirahan sa Lalawigan          (5)   ______________________________________________________________ </w:t>
                  </w:r>
                </w:p>
                <w:p w:rsidR="0093001C" w:rsidRDefault="0093001C" w:rsidP="00D4440A">
                  <w:pPr>
                    <w:pStyle w:val="NoSpacing"/>
                  </w:pPr>
                </w:p>
                <w:p w:rsidR="0093001C" w:rsidRDefault="0093001C" w:rsidP="00D4440A">
                  <w:pPr>
                    <w:pStyle w:val="NoSpacing"/>
                  </w:pPr>
                  <w:r>
                    <w:t xml:space="preserve">Kasarian (Sex)                      (6)      O  Lalaki     </w:t>
                  </w:r>
                  <w:r>
                    <w:tab/>
                  </w:r>
                  <w:r>
                    <w:tab/>
                  </w:r>
                  <w:r>
                    <w:tab/>
                  </w:r>
                  <w:r>
                    <w:tab/>
                    <w:t>(7)  O  Babae</w:t>
                  </w:r>
                </w:p>
                <w:p w:rsidR="0093001C" w:rsidRDefault="0093001C" w:rsidP="00D4440A">
                  <w:pPr>
                    <w:pStyle w:val="NoSpacing"/>
                  </w:pPr>
                </w:p>
                <w:p w:rsidR="0093001C" w:rsidRDefault="0093001C" w:rsidP="00D4440A">
                  <w:pPr>
                    <w:pStyle w:val="NoSpacing"/>
                  </w:pPr>
                  <w:r>
                    <w:t>Katayuan sa Buhay              (8)     O Walang asawa</w:t>
                  </w:r>
                </w:p>
                <w:p w:rsidR="0093001C" w:rsidRDefault="0093001C" w:rsidP="00D4440A">
                  <w:pPr>
                    <w:pStyle w:val="NoSpacing"/>
                  </w:pPr>
                  <w:r>
                    <w:tab/>
                  </w:r>
                  <w:r>
                    <w:tab/>
                  </w:r>
                  <w:r>
                    <w:tab/>
                    <w:t xml:space="preserve">     (9)     O May asawa</w:t>
                  </w:r>
                </w:p>
                <w:p w:rsidR="0093001C" w:rsidRDefault="0093001C" w:rsidP="00D4440A">
                  <w:pPr>
                    <w:pStyle w:val="NoSpacing"/>
                  </w:pPr>
                  <w:r>
                    <w:tab/>
                  </w:r>
                  <w:r>
                    <w:tab/>
                  </w:r>
                  <w:r>
                    <w:tab/>
                    <w:t xml:space="preserve">    (10)    O Balo</w:t>
                  </w:r>
                </w:p>
                <w:p w:rsidR="0093001C" w:rsidRDefault="0093001C" w:rsidP="00D4440A">
                  <w:pPr>
                    <w:pStyle w:val="NoSpacing"/>
                  </w:pPr>
                  <w:r>
                    <w:tab/>
                  </w:r>
                  <w:r>
                    <w:tab/>
                  </w:r>
                  <w:r>
                    <w:tab/>
                    <w:t xml:space="preserve">    (11)    O Hiwalay</w:t>
                  </w: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jc w:val="both"/>
                  </w:pPr>
                </w:p>
                <w:p w:rsidR="0093001C" w:rsidRDefault="0093001C" w:rsidP="00D4440A">
                  <w:pPr>
                    <w:pStyle w:val="NoSpacing"/>
                  </w:pPr>
                  <w:r>
                    <w:t xml:space="preserve">              </w:t>
                  </w:r>
                </w:p>
              </w:txbxContent>
            </v:textbox>
          </v:rect>
        </w:pict>
      </w:r>
      <w:r w:rsidRPr="00575224">
        <w:rPr>
          <w:sz w:val="28"/>
          <w:szCs w:val="28"/>
        </w:rPr>
        <w:t xml:space="preserve">          </w:t>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4"/>
          <w:szCs w:val="24"/>
        </w:rPr>
        <w:t>Narito ang mga datos na magagamit na pampuno sa mga impormasyon hinihingi ng Tala ng mga   Datos Personal:</w:t>
      </w:r>
    </w:p>
    <w:p w:rsidR="0093001C" w:rsidRPr="00575224" w:rsidRDefault="0093001C" w:rsidP="00D4440A">
      <w:pPr>
        <w:rPr>
          <w:sz w:val="24"/>
          <w:szCs w:val="24"/>
        </w:rPr>
      </w:pPr>
      <w:r w:rsidRPr="00575224">
        <w:rPr>
          <w:sz w:val="24"/>
          <w:szCs w:val="24"/>
        </w:rPr>
        <w:tab/>
        <w:t>Bb. Angeli Rosette Rivero Emperado, isinilang sa Mt. Carmel Maternity Clinic, Pampanga Street, Manila noong ika-27 ng Enero, 1988, naninirahan sa 072 St.  Francis (GasaK). Meycauayan, Bulacan, nangungupahan sa 24 P. Noval street, Sampaloc ,Manila.</w:t>
      </w:r>
    </w:p>
    <w:p w:rsidR="0093001C" w:rsidRPr="00575224" w:rsidRDefault="0093001C" w:rsidP="00D4440A">
      <w:pPr>
        <w:pStyle w:val="ListParagraph"/>
        <w:numPr>
          <w:ilvl w:val="0"/>
          <w:numId w:val="1"/>
        </w:numPr>
        <w:rPr>
          <w:sz w:val="24"/>
          <w:szCs w:val="24"/>
        </w:rPr>
      </w:pPr>
      <w:r w:rsidRPr="00575224">
        <w:rPr>
          <w:sz w:val="24"/>
          <w:szCs w:val="24"/>
        </w:rPr>
        <w:t xml:space="preserve"> Alin sa mga sumusunod ang dapat ilagay sa bilang 1?</w:t>
      </w:r>
    </w:p>
    <w:p w:rsidR="0093001C" w:rsidRPr="00575224" w:rsidRDefault="0093001C" w:rsidP="00D4440A">
      <w:pPr>
        <w:pStyle w:val="ListParagraph"/>
        <w:numPr>
          <w:ilvl w:val="0"/>
          <w:numId w:val="21"/>
        </w:numPr>
        <w:rPr>
          <w:sz w:val="24"/>
          <w:szCs w:val="24"/>
        </w:rPr>
      </w:pPr>
      <w:r w:rsidRPr="00575224">
        <w:rPr>
          <w:sz w:val="24"/>
          <w:szCs w:val="24"/>
        </w:rPr>
        <w:t>Emperado, Rivera Angeli Rosette</w:t>
      </w:r>
    </w:p>
    <w:p w:rsidR="0093001C" w:rsidRPr="00575224" w:rsidRDefault="0093001C" w:rsidP="00D4440A">
      <w:pPr>
        <w:pStyle w:val="ListParagraph"/>
        <w:numPr>
          <w:ilvl w:val="0"/>
          <w:numId w:val="21"/>
        </w:numPr>
        <w:rPr>
          <w:sz w:val="24"/>
          <w:szCs w:val="24"/>
        </w:rPr>
      </w:pPr>
      <w:r w:rsidRPr="00575224">
        <w:rPr>
          <w:sz w:val="24"/>
          <w:szCs w:val="24"/>
        </w:rPr>
        <w:t>Rivero, Angeli Rosette Emperado</w:t>
      </w:r>
    </w:p>
    <w:p w:rsidR="0093001C" w:rsidRPr="00575224" w:rsidRDefault="0093001C" w:rsidP="00D4440A">
      <w:pPr>
        <w:pStyle w:val="ListParagraph"/>
        <w:numPr>
          <w:ilvl w:val="0"/>
          <w:numId w:val="21"/>
        </w:numPr>
        <w:rPr>
          <w:sz w:val="24"/>
          <w:szCs w:val="24"/>
        </w:rPr>
      </w:pPr>
      <w:r w:rsidRPr="00575224">
        <w:rPr>
          <w:sz w:val="24"/>
          <w:szCs w:val="24"/>
        </w:rPr>
        <w:t>Emperado, Angeli Rosette Rivero</w:t>
      </w:r>
    </w:p>
    <w:p w:rsidR="0093001C" w:rsidRPr="00575224" w:rsidRDefault="0093001C" w:rsidP="00D4440A">
      <w:pPr>
        <w:pStyle w:val="ListParagraph"/>
        <w:numPr>
          <w:ilvl w:val="0"/>
          <w:numId w:val="21"/>
        </w:numPr>
        <w:rPr>
          <w:sz w:val="24"/>
          <w:szCs w:val="24"/>
        </w:rPr>
      </w:pPr>
      <w:r w:rsidRPr="00575224">
        <w:rPr>
          <w:sz w:val="24"/>
          <w:szCs w:val="24"/>
        </w:rPr>
        <w:t>Rivero, Emperado Angeli Rosette</w:t>
      </w:r>
    </w:p>
    <w:p w:rsidR="0093001C" w:rsidRPr="00575224" w:rsidRDefault="0093001C" w:rsidP="00D4440A">
      <w:pPr>
        <w:pStyle w:val="ListParagraph"/>
        <w:numPr>
          <w:ilvl w:val="0"/>
          <w:numId w:val="1"/>
        </w:numPr>
        <w:rPr>
          <w:sz w:val="24"/>
          <w:szCs w:val="24"/>
        </w:rPr>
      </w:pPr>
      <w:r w:rsidRPr="00575224">
        <w:rPr>
          <w:sz w:val="24"/>
          <w:szCs w:val="24"/>
        </w:rPr>
        <w:t xml:space="preserve"> Saang bilang dapat ilagay ang 24 P. Noval street , Sampaloc ,Manila</w:t>
      </w:r>
    </w:p>
    <w:p w:rsidR="0093001C" w:rsidRPr="00575224" w:rsidRDefault="0093001C" w:rsidP="00D4440A">
      <w:pPr>
        <w:pStyle w:val="ListParagraph"/>
        <w:numPr>
          <w:ilvl w:val="0"/>
          <w:numId w:val="22"/>
        </w:numPr>
        <w:rPr>
          <w:sz w:val="24"/>
          <w:szCs w:val="24"/>
        </w:rPr>
      </w:pPr>
      <w:r w:rsidRPr="00575224">
        <w:rPr>
          <w:sz w:val="24"/>
          <w:szCs w:val="24"/>
        </w:rPr>
        <w:t xml:space="preserve"> 3</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5</w:t>
      </w:r>
    </w:p>
    <w:p w:rsidR="0093001C" w:rsidRPr="00575224" w:rsidRDefault="0093001C" w:rsidP="00D4440A">
      <w:pPr>
        <w:pStyle w:val="ListParagraph"/>
        <w:numPr>
          <w:ilvl w:val="0"/>
          <w:numId w:val="22"/>
        </w:numPr>
        <w:rPr>
          <w:sz w:val="24"/>
          <w:szCs w:val="24"/>
        </w:rPr>
      </w:pPr>
      <w:r w:rsidRPr="00575224">
        <w:rPr>
          <w:sz w:val="24"/>
          <w:szCs w:val="24"/>
        </w:rPr>
        <w:t xml:space="preserve"> 4</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2</w:t>
      </w:r>
    </w:p>
    <w:p w:rsidR="0093001C" w:rsidRPr="00575224" w:rsidRDefault="0093001C" w:rsidP="00D4440A">
      <w:pPr>
        <w:pStyle w:val="ListParagraph"/>
        <w:numPr>
          <w:ilvl w:val="0"/>
          <w:numId w:val="1"/>
        </w:numPr>
        <w:rPr>
          <w:sz w:val="24"/>
          <w:szCs w:val="24"/>
        </w:rPr>
      </w:pPr>
      <w:r w:rsidRPr="00575224">
        <w:rPr>
          <w:sz w:val="24"/>
          <w:szCs w:val="24"/>
        </w:rPr>
        <w:t xml:space="preserve"> Alin sa mga sumusunod ang dapat ilagay sa bilang 3?</w:t>
      </w:r>
    </w:p>
    <w:p w:rsidR="0093001C" w:rsidRPr="00575224" w:rsidRDefault="0093001C" w:rsidP="00D4440A">
      <w:pPr>
        <w:pStyle w:val="ListParagraph"/>
        <w:numPr>
          <w:ilvl w:val="0"/>
          <w:numId w:val="23"/>
        </w:numPr>
        <w:rPr>
          <w:sz w:val="24"/>
          <w:szCs w:val="24"/>
        </w:rPr>
      </w:pPr>
      <w:r w:rsidRPr="00575224">
        <w:rPr>
          <w:sz w:val="24"/>
          <w:szCs w:val="24"/>
        </w:rPr>
        <w:t xml:space="preserve"> Sampaloc, Metro Manila</w:t>
      </w:r>
    </w:p>
    <w:p w:rsidR="0093001C" w:rsidRPr="00575224" w:rsidRDefault="0093001C" w:rsidP="00D4440A">
      <w:pPr>
        <w:pStyle w:val="ListParagraph"/>
        <w:numPr>
          <w:ilvl w:val="0"/>
          <w:numId w:val="23"/>
        </w:numPr>
        <w:rPr>
          <w:sz w:val="24"/>
          <w:szCs w:val="24"/>
        </w:rPr>
      </w:pPr>
      <w:r w:rsidRPr="00575224">
        <w:rPr>
          <w:sz w:val="24"/>
          <w:szCs w:val="24"/>
        </w:rPr>
        <w:t xml:space="preserve"> 24 P. Noval street , Sampaloc, Manila</w:t>
      </w:r>
    </w:p>
    <w:p w:rsidR="0093001C" w:rsidRPr="00575224" w:rsidRDefault="0093001C" w:rsidP="00D4440A">
      <w:pPr>
        <w:pStyle w:val="ListParagraph"/>
        <w:numPr>
          <w:ilvl w:val="0"/>
          <w:numId w:val="23"/>
        </w:numPr>
        <w:rPr>
          <w:sz w:val="24"/>
          <w:szCs w:val="24"/>
        </w:rPr>
      </w:pPr>
      <w:r w:rsidRPr="00575224">
        <w:rPr>
          <w:sz w:val="24"/>
          <w:szCs w:val="24"/>
        </w:rPr>
        <w:t>074 st. Francis (Gasak) , Meycauayan, Bulacan</w:t>
      </w:r>
    </w:p>
    <w:p w:rsidR="0093001C" w:rsidRPr="00575224" w:rsidRDefault="0093001C" w:rsidP="00D4440A">
      <w:pPr>
        <w:pStyle w:val="ListParagraph"/>
        <w:numPr>
          <w:ilvl w:val="0"/>
          <w:numId w:val="23"/>
        </w:numPr>
        <w:rPr>
          <w:sz w:val="24"/>
          <w:szCs w:val="24"/>
        </w:rPr>
      </w:pPr>
      <w:r w:rsidRPr="00575224">
        <w:rPr>
          <w:sz w:val="24"/>
          <w:szCs w:val="24"/>
        </w:rPr>
        <w:t>Mt. Carmel Maternity Clinic, Pampanga street, Manila</w:t>
      </w:r>
      <w:r w:rsidRPr="00575224">
        <w:rPr>
          <w:sz w:val="24"/>
          <w:szCs w:val="24"/>
        </w:rPr>
        <w:tab/>
      </w:r>
      <w:r w:rsidRPr="00575224">
        <w:rPr>
          <w:sz w:val="24"/>
          <w:szCs w:val="24"/>
        </w:rPr>
        <w:tab/>
      </w:r>
    </w:p>
    <w:p w:rsidR="0093001C" w:rsidRPr="00575224" w:rsidRDefault="0093001C" w:rsidP="00E86BFC">
      <w:pPr>
        <w:rPr>
          <w:sz w:val="24"/>
          <w:szCs w:val="24"/>
        </w:rPr>
      </w:pPr>
    </w:p>
    <w:p w:rsidR="0093001C" w:rsidRPr="00575224" w:rsidRDefault="0093001C" w:rsidP="00E86BFC">
      <w:pPr>
        <w:rPr>
          <w:sz w:val="24"/>
          <w:szCs w:val="24"/>
        </w:rPr>
      </w:pPr>
    </w:p>
    <w:p w:rsidR="0093001C" w:rsidRPr="00575224" w:rsidRDefault="0093001C" w:rsidP="00E86BFC">
      <w:pPr>
        <w:rPr>
          <w:sz w:val="24"/>
          <w:szCs w:val="24"/>
        </w:rPr>
      </w:pPr>
    </w:p>
    <w:p w:rsidR="0093001C" w:rsidRPr="00575224" w:rsidRDefault="0093001C" w:rsidP="00E86BFC">
      <w:pPr>
        <w:rPr>
          <w:sz w:val="24"/>
          <w:szCs w:val="24"/>
        </w:rPr>
      </w:pPr>
    </w:p>
    <w:p w:rsidR="0093001C" w:rsidRPr="00575224" w:rsidRDefault="0093001C" w:rsidP="00D4440A">
      <w:pPr>
        <w:rPr>
          <w:sz w:val="24"/>
          <w:szCs w:val="24"/>
        </w:rPr>
      </w:pPr>
      <w:r>
        <w:rPr>
          <w:noProof/>
        </w:rPr>
        <w:pict>
          <v:rect id="_x0000_s1027" style="position:absolute;margin-left:70pt;margin-top:21.3pt;width:373.75pt;height:37.2pt;z-index:251573248" fillcolor="#f79646" strokecolor="#f2f2f2" strokeweight="3pt">
            <v:shadow on="t" type="perspective" color="#974706" opacity=".5" offset="1pt" offset2="-1pt"/>
            <v:textbox style="mso-next-textbox:#_x0000_s1027">
              <w:txbxContent>
                <w:p w:rsidR="0093001C" w:rsidRPr="00A9732A" w:rsidRDefault="0093001C" w:rsidP="00D4440A">
                  <w:pPr>
                    <w:shd w:val="clear" w:color="auto" w:fill="F2F2F2"/>
                    <w:jc w:val="center"/>
                    <w:rPr>
                      <w:color w:val="0070C0"/>
                      <w:sz w:val="40"/>
                      <w:szCs w:val="40"/>
                    </w:rPr>
                  </w:pPr>
                  <w:r w:rsidRPr="00A9732A">
                    <w:rPr>
                      <w:color w:val="0070C0"/>
                      <w:sz w:val="40"/>
                      <w:szCs w:val="40"/>
                    </w:rPr>
                    <w:t>PANAHON</w:t>
                  </w:r>
                </w:p>
              </w:txbxContent>
            </v:textbox>
          </v:rect>
        </w:pict>
      </w:r>
      <w:r w:rsidRPr="00575224">
        <w:rPr>
          <w:sz w:val="24"/>
          <w:szCs w:val="24"/>
        </w:rPr>
        <w:t>Sagutin ang bilang 22 at 23 batay sa sumusunod na ulat panahon:</w:t>
      </w:r>
    </w:p>
    <w:p w:rsidR="0093001C" w:rsidRPr="00575224" w:rsidRDefault="0093001C" w:rsidP="00D4440A">
      <w:pPr>
        <w:rPr>
          <w:sz w:val="28"/>
          <w:szCs w:val="28"/>
        </w:rPr>
      </w:pPr>
      <w:r>
        <w:rPr>
          <w:noProof/>
        </w:rPr>
        <w:pict>
          <v:rect id="_x0000_s1028" style="position:absolute;margin-left:41.65pt;margin-top:46pt;width:423.1pt;height:145.85pt;z-index:251574272">
            <v:textbox style="mso-next-textbox:#_x0000_s1028">
              <w:txbxContent>
                <w:p w:rsidR="0093001C" w:rsidRPr="00E66AB1" w:rsidRDefault="0093001C" w:rsidP="00D4440A">
                  <w:pPr>
                    <w:rPr>
                      <w:sz w:val="24"/>
                      <w:szCs w:val="24"/>
                    </w:rPr>
                  </w:pPr>
                  <w:r>
                    <w:tab/>
                  </w:r>
                  <w:r w:rsidRPr="00E66AB1">
                    <w:rPr>
                      <w:sz w:val="24"/>
                      <w:szCs w:val="24"/>
                    </w:rPr>
                    <w:t>Sa kamaynilaan , maulap na papawirin na may kalat-kalat na pag-ulan sa dakong hapon at gabi.</w:t>
                  </w:r>
                </w:p>
                <w:p w:rsidR="0093001C" w:rsidRPr="00E66AB1" w:rsidRDefault="0093001C" w:rsidP="00D4440A">
                  <w:pPr>
                    <w:rPr>
                      <w:sz w:val="24"/>
                      <w:szCs w:val="24"/>
                    </w:rPr>
                  </w:pPr>
                  <w:r w:rsidRPr="00E66AB1">
                    <w:rPr>
                      <w:sz w:val="24"/>
                      <w:szCs w:val="24"/>
                    </w:rPr>
                    <w:tab/>
                    <w:t>Banayad ang alon sa laot ng Maynila.</w:t>
                  </w:r>
                </w:p>
                <w:p w:rsidR="0093001C" w:rsidRPr="00E66AB1" w:rsidRDefault="0093001C" w:rsidP="00D4440A">
                  <w:pPr>
                    <w:rPr>
                      <w:sz w:val="24"/>
                      <w:szCs w:val="24"/>
                    </w:rPr>
                  </w:pPr>
                  <w:r w:rsidRPr="00E66AB1">
                    <w:rPr>
                      <w:sz w:val="24"/>
                      <w:szCs w:val="24"/>
                    </w:rPr>
                    <w:t xml:space="preserve">Katamtamang lagay ng panahon sa nalalabing bahagi ng bansa maliban sa pabugsu-bugsong ulan sa Silangang Visayas at </w:t>
                  </w:r>
                  <w:smartTag w:uri="urn:schemas-microsoft-com:office:smarttags" w:element="place">
                    <w:r w:rsidRPr="00E66AB1">
                      <w:rPr>
                        <w:sz w:val="24"/>
                        <w:szCs w:val="24"/>
                      </w:rPr>
                      <w:t>Mindanao</w:t>
                    </w:r>
                  </w:smartTag>
                  <w:r w:rsidRPr="00E66AB1">
                    <w:rPr>
                      <w:sz w:val="24"/>
                      <w:szCs w:val="24"/>
                    </w:rPr>
                    <w:t>. Agwat ng temperature: 24 hanggang 36 na antas ng sentigrado. Sisikat ang araw bandang 5:39 ng umaga. At lulubog sa bandang 6:11 ng gabi.</w:t>
                  </w:r>
                </w:p>
              </w:txbxContent>
            </v:textbox>
          </v:rect>
        </w:pict>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r w:rsidRPr="00575224">
        <w:rPr>
          <w:sz w:val="28"/>
          <w:szCs w:val="28"/>
        </w:rPr>
        <w:tab/>
      </w:r>
    </w:p>
    <w:p w:rsidR="0093001C" w:rsidRPr="00575224" w:rsidRDefault="0093001C" w:rsidP="00D4440A">
      <w:pPr>
        <w:pStyle w:val="ListParagraph"/>
        <w:numPr>
          <w:ilvl w:val="0"/>
          <w:numId w:val="1"/>
        </w:numPr>
        <w:rPr>
          <w:sz w:val="24"/>
          <w:szCs w:val="24"/>
        </w:rPr>
      </w:pPr>
      <w:r w:rsidRPr="00575224">
        <w:rPr>
          <w:sz w:val="24"/>
          <w:szCs w:val="24"/>
        </w:rPr>
        <w:t xml:space="preserve"> Kung gusto mong makita ang paglubog ng araw sa Manila Bay, anong oras ka dapat pumunta roon?</w:t>
      </w:r>
    </w:p>
    <w:p w:rsidR="0093001C" w:rsidRPr="00575224" w:rsidRDefault="0093001C" w:rsidP="00D4440A">
      <w:pPr>
        <w:pStyle w:val="ListParagraph"/>
        <w:numPr>
          <w:ilvl w:val="0"/>
          <w:numId w:val="24"/>
        </w:numPr>
        <w:rPr>
          <w:sz w:val="24"/>
          <w:szCs w:val="24"/>
        </w:rPr>
      </w:pPr>
      <w:r w:rsidRPr="00575224">
        <w:rPr>
          <w:sz w:val="24"/>
          <w:szCs w:val="24"/>
        </w:rPr>
        <w:t>6:00 ng umaga</w:t>
      </w:r>
      <w:r w:rsidRPr="00575224">
        <w:rPr>
          <w:sz w:val="24"/>
          <w:szCs w:val="24"/>
        </w:rPr>
        <w:tab/>
      </w:r>
      <w:r w:rsidRPr="00575224">
        <w:rPr>
          <w:sz w:val="24"/>
          <w:szCs w:val="24"/>
        </w:rPr>
        <w:tab/>
      </w:r>
      <w:r w:rsidRPr="00575224">
        <w:rPr>
          <w:sz w:val="24"/>
          <w:szCs w:val="24"/>
        </w:rPr>
        <w:tab/>
      </w:r>
      <w:r w:rsidRPr="00575224">
        <w:rPr>
          <w:sz w:val="24"/>
          <w:szCs w:val="24"/>
        </w:rPr>
        <w:tab/>
        <w:t>(C) 6:00 ng gabi</w:t>
      </w:r>
    </w:p>
    <w:p w:rsidR="0093001C" w:rsidRPr="00575224" w:rsidRDefault="0093001C" w:rsidP="00D4440A">
      <w:pPr>
        <w:pStyle w:val="ListParagraph"/>
        <w:numPr>
          <w:ilvl w:val="0"/>
          <w:numId w:val="24"/>
        </w:numPr>
        <w:rPr>
          <w:sz w:val="24"/>
          <w:szCs w:val="24"/>
        </w:rPr>
      </w:pPr>
      <w:r w:rsidRPr="00575224">
        <w:rPr>
          <w:sz w:val="24"/>
          <w:szCs w:val="24"/>
        </w:rPr>
        <w:t>6:30 ng umaga</w:t>
      </w:r>
      <w:r w:rsidRPr="00575224">
        <w:rPr>
          <w:sz w:val="24"/>
          <w:szCs w:val="24"/>
        </w:rPr>
        <w:tab/>
      </w:r>
      <w:r w:rsidRPr="00575224">
        <w:rPr>
          <w:sz w:val="24"/>
          <w:szCs w:val="24"/>
        </w:rPr>
        <w:tab/>
      </w:r>
      <w:r w:rsidRPr="00575224">
        <w:rPr>
          <w:sz w:val="24"/>
          <w:szCs w:val="24"/>
        </w:rPr>
        <w:tab/>
      </w:r>
      <w:r w:rsidRPr="00575224">
        <w:rPr>
          <w:sz w:val="24"/>
          <w:szCs w:val="24"/>
        </w:rPr>
        <w:tab/>
        <w:t>(D) 6:30 ng gabi</w:t>
      </w:r>
    </w:p>
    <w:p w:rsidR="0093001C" w:rsidRPr="00575224" w:rsidRDefault="0093001C" w:rsidP="00D4440A">
      <w:pPr>
        <w:pStyle w:val="ListParagraph"/>
        <w:numPr>
          <w:ilvl w:val="0"/>
          <w:numId w:val="1"/>
        </w:numPr>
        <w:rPr>
          <w:sz w:val="24"/>
          <w:szCs w:val="24"/>
        </w:rPr>
      </w:pPr>
      <w:r w:rsidRPr="00575224">
        <w:rPr>
          <w:sz w:val="24"/>
          <w:szCs w:val="24"/>
        </w:rPr>
        <w:t>Batay sa ulat ng panahon, alin sa sumusunod ang tama?</w:t>
      </w:r>
    </w:p>
    <w:p w:rsidR="0093001C" w:rsidRPr="00575224" w:rsidRDefault="0093001C" w:rsidP="00D4440A">
      <w:pPr>
        <w:pStyle w:val="ListParagraph"/>
        <w:numPr>
          <w:ilvl w:val="0"/>
          <w:numId w:val="25"/>
        </w:numPr>
        <w:rPr>
          <w:sz w:val="24"/>
          <w:szCs w:val="24"/>
        </w:rPr>
      </w:pPr>
      <w:r w:rsidRPr="00575224">
        <w:rPr>
          <w:sz w:val="24"/>
          <w:szCs w:val="24"/>
        </w:rPr>
        <w:t>Delikadong mangisda sa laot</w:t>
      </w:r>
    </w:p>
    <w:p w:rsidR="0093001C" w:rsidRPr="00575224" w:rsidRDefault="0093001C" w:rsidP="00D4440A">
      <w:pPr>
        <w:pStyle w:val="ListParagraph"/>
        <w:numPr>
          <w:ilvl w:val="0"/>
          <w:numId w:val="25"/>
        </w:numPr>
        <w:rPr>
          <w:sz w:val="24"/>
          <w:szCs w:val="24"/>
        </w:rPr>
      </w:pPr>
      <w:r w:rsidRPr="00575224">
        <w:rPr>
          <w:sz w:val="24"/>
          <w:szCs w:val="24"/>
        </w:rPr>
        <w:t xml:space="preserve"> May bagyong darating</w:t>
      </w:r>
    </w:p>
    <w:p w:rsidR="0093001C" w:rsidRPr="00575224" w:rsidRDefault="0093001C" w:rsidP="00D4440A">
      <w:pPr>
        <w:pStyle w:val="ListParagraph"/>
        <w:numPr>
          <w:ilvl w:val="0"/>
          <w:numId w:val="25"/>
        </w:numPr>
        <w:rPr>
          <w:sz w:val="24"/>
          <w:szCs w:val="24"/>
        </w:rPr>
      </w:pPr>
      <w:r w:rsidRPr="00575224">
        <w:rPr>
          <w:sz w:val="24"/>
          <w:szCs w:val="24"/>
        </w:rPr>
        <w:t>Ligtas na mangisda</w:t>
      </w:r>
    </w:p>
    <w:p w:rsidR="0093001C" w:rsidRPr="00575224" w:rsidRDefault="0093001C" w:rsidP="00D4440A">
      <w:pPr>
        <w:pStyle w:val="ListParagraph"/>
        <w:numPr>
          <w:ilvl w:val="0"/>
          <w:numId w:val="25"/>
        </w:numPr>
        <w:rPr>
          <w:sz w:val="24"/>
          <w:szCs w:val="24"/>
        </w:rPr>
      </w:pPr>
      <w:r w:rsidRPr="00575224">
        <w:rPr>
          <w:sz w:val="24"/>
          <w:szCs w:val="24"/>
        </w:rPr>
        <w:t>Maalon ang dagat</w:t>
      </w:r>
    </w:p>
    <w:p w:rsidR="0093001C" w:rsidRPr="00575224" w:rsidRDefault="0093001C" w:rsidP="00D4440A">
      <w:pPr>
        <w:rPr>
          <w:sz w:val="24"/>
          <w:szCs w:val="24"/>
        </w:rPr>
      </w:pPr>
      <w:r>
        <w:rPr>
          <w:noProof/>
        </w:rPr>
        <w:pict>
          <v:rect id="_x0000_s1029" style="position:absolute;margin-left:27.9pt;margin-top:24.25pt;width:498.35pt;height:340.6pt;z-index:251575296">
            <v:textbox style="mso-next-textbox:#_x0000_s1029">
              <w:txbxContent>
                <w:p w:rsidR="0093001C" w:rsidRPr="00E66AB1" w:rsidRDefault="0093001C" w:rsidP="00D4440A">
                  <w:pPr>
                    <w:pStyle w:val="NoSpacing"/>
                    <w:rPr>
                      <w:b/>
                      <w:sz w:val="28"/>
                      <w:szCs w:val="28"/>
                    </w:rPr>
                  </w:pPr>
                  <w:r>
                    <w:t xml:space="preserve"> </w:t>
                  </w:r>
                  <w:r>
                    <w:tab/>
                  </w:r>
                  <w:r>
                    <w:tab/>
                  </w:r>
                  <w:r>
                    <w:tab/>
                  </w:r>
                  <w:r>
                    <w:tab/>
                  </w:r>
                  <w:r w:rsidRPr="00E66AB1">
                    <w:rPr>
                      <w:b/>
                      <w:sz w:val="28"/>
                      <w:szCs w:val="28"/>
                    </w:rPr>
                    <w:t>Peanut Butter Chicken Recipe</w:t>
                  </w:r>
                </w:p>
                <w:p w:rsidR="0093001C" w:rsidRDefault="0093001C" w:rsidP="00D4440A">
                  <w:pPr>
                    <w:pStyle w:val="NoSpacing"/>
                  </w:pPr>
                  <w:r>
                    <w:t xml:space="preserve"> </w:t>
                  </w:r>
                  <w:r>
                    <w:tab/>
                  </w:r>
                  <w:r>
                    <w:tab/>
                  </w:r>
                  <w:r>
                    <w:tab/>
                    <w:t xml:space="preserve">          ( Mula sa Maya kitchen at Anvil Publishing)</w:t>
                  </w:r>
                </w:p>
                <w:p w:rsidR="0093001C" w:rsidRDefault="0093001C" w:rsidP="00D4440A">
                  <w:pPr>
                    <w:pStyle w:val="NoSpacing"/>
                  </w:pPr>
                </w:p>
                <w:p w:rsidR="0093001C" w:rsidRPr="00C54AA3" w:rsidRDefault="0093001C" w:rsidP="00D4440A">
                  <w:pPr>
                    <w:pStyle w:val="NoSpacing"/>
                    <w:rPr>
                      <w:b/>
                      <w:sz w:val="24"/>
                      <w:szCs w:val="24"/>
                    </w:rPr>
                  </w:pPr>
                  <w:r w:rsidRPr="00C54AA3">
                    <w:rPr>
                      <w:b/>
                      <w:sz w:val="24"/>
                      <w:szCs w:val="24"/>
                    </w:rPr>
                    <w:t>MGA SANGKAP:</w:t>
                  </w:r>
                </w:p>
                <w:p w:rsidR="0093001C" w:rsidRPr="00FD623D" w:rsidRDefault="0093001C" w:rsidP="00D4440A">
                  <w:pPr>
                    <w:pStyle w:val="NoSpacing"/>
                    <w:rPr>
                      <w:b/>
                    </w:rPr>
                  </w:pPr>
                </w:p>
                <w:p w:rsidR="0093001C" w:rsidRDefault="0093001C" w:rsidP="00D4440A">
                  <w:pPr>
                    <w:pStyle w:val="NoSpacing"/>
                  </w:pPr>
                  <w:r>
                    <w:t xml:space="preserve">½ </w:t>
                  </w:r>
                  <w:r>
                    <w:tab/>
                    <w:t>tasa ng peanut oil</w:t>
                  </w:r>
                </w:p>
                <w:p w:rsidR="0093001C" w:rsidRDefault="0093001C" w:rsidP="00D4440A">
                  <w:pPr>
                    <w:pStyle w:val="NoSpacing"/>
                  </w:pPr>
                  <w:r>
                    <w:t xml:space="preserve">1  ½ </w:t>
                  </w:r>
                  <w:r>
                    <w:tab/>
                    <w:t>kilo ng manok, hiniwa sa katamtamang laki</w:t>
                  </w:r>
                </w:p>
                <w:p w:rsidR="0093001C" w:rsidRDefault="0093001C" w:rsidP="00D4440A">
                  <w:pPr>
                    <w:pStyle w:val="NoSpacing"/>
                  </w:pPr>
                  <w:r>
                    <w:t>2</w:t>
                  </w:r>
                  <w:r>
                    <w:tab/>
                    <w:t>pirasong sibuyas. Tinadtad</w:t>
                  </w:r>
                </w:p>
                <w:p w:rsidR="0093001C" w:rsidRDefault="0093001C" w:rsidP="00D4440A">
                  <w:pPr>
                    <w:pStyle w:val="NoSpacing"/>
                  </w:pPr>
                  <w:r>
                    <w:t>½</w:t>
                  </w:r>
                  <w:r>
                    <w:tab/>
                    <w:t>tasa ng creamy peanut butter</w:t>
                  </w:r>
                </w:p>
                <w:p w:rsidR="0093001C" w:rsidRDefault="0093001C" w:rsidP="00D4440A">
                  <w:pPr>
                    <w:pStyle w:val="NoSpacing"/>
                  </w:pPr>
                  <w:r>
                    <w:t xml:space="preserve">¼ </w:t>
                  </w:r>
                  <w:r>
                    <w:tab/>
                    <w:t>kutsarita ng cayenne 2-3 piraso ng siling labuyo. Tinadtad</w:t>
                  </w:r>
                </w:p>
                <w:p w:rsidR="0093001C" w:rsidRDefault="0093001C" w:rsidP="00D4440A">
                  <w:pPr>
                    <w:pStyle w:val="NoSpacing"/>
                  </w:pPr>
                  <w:r>
                    <w:t>2</w:t>
                  </w:r>
                  <w:r>
                    <w:tab/>
                    <w:t>tasang tubig</w:t>
                  </w:r>
                </w:p>
                <w:p w:rsidR="0093001C" w:rsidRDefault="0093001C" w:rsidP="00D4440A">
                  <w:pPr>
                    <w:pStyle w:val="NoSpacing"/>
                  </w:pPr>
                  <w:r>
                    <w:t>1</w:t>
                  </w:r>
                  <w:r>
                    <w:tab/>
                    <w:t>tasang tinustang mani</w:t>
                  </w:r>
                </w:p>
                <w:p w:rsidR="0093001C" w:rsidRDefault="0093001C" w:rsidP="00D4440A">
                  <w:pPr>
                    <w:pStyle w:val="NoSpacing"/>
                  </w:pPr>
                  <w:r>
                    <w:t>5</w:t>
                  </w:r>
                  <w:r>
                    <w:tab/>
                    <w:t xml:space="preserve"> pirasong Mayo Bacon, pinirito at tinadtad</w:t>
                  </w:r>
                </w:p>
                <w:p w:rsidR="0093001C" w:rsidRDefault="0093001C" w:rsidP="00D4440A">
                  <w:pPr>
                    <w:pStyle w:val="NoSpacing"/>
                  </w:pPr>
                  <w:r>
                    <w:t>2</w:t>
                  </w:r>
                  <w:r>
                    <w:tab/>
                    <w:t>itlog, nilaga at tinadtad</w:t>
                  </w:r>
                </w:p>
                <w:p w:rsidR="0093001C" w:rsidRDefault="0093001C" w:rsidP="00D4440A">
                  <w:pPr>
                    <w:pStyle w:val="NoSpacing"/>
                  </w:pPr>
                  <w:r>
                    <w:t>6</w:t>
                  </w:r>
                  <w:r>
                    <w:tab/>
                    <w:t xml:space="preserve"> piraso ng saging na saba, hiniwang pahilis at pinirito</w:t>
                  </w:r>
                </w:p>
                <w:p w:rsidR="0093001C" w:rsidRDefault="0093001C" w:rsidP="00D4440A">
                  <w:pPr>
                    <w:pStyle w:val="NoSpacing"/>
                  </w:pPr>
                  <w:r>
                    <w:tab/>
                    <w:t>Kanin</w:t>
                  </w:r>
                </w:p>
                <w:p w:rsidR="0093001C" w:rsidRDefault="0093001C" w:rsidP="00D4440A">
                  <w:pPr>
                    <w:pStyle w:val="NoSpacing"/>
                  </w:pPr>
                  <w:r>
                    <w:tab/>
                    <w:t>Asin at paminta</w:t>
                  </w:r>
                </w:p>
                <w:p w:rsidR="0093001C" w:rsidRPr="00C54AA3" w:rsidRDefault="0093001C" w:rsidP="00D4440A">
                  <w:pPr>
                    <w:pStyle w:val="NoSpacing"/>
                    <w:rPr>
                      <w:sz w:val="24"/>
                      <w:szCs w:val="24"/>
                    </w:rPr>
                  </w:pPr>
                  <w:r w:rsidRPr="00C54AA3">
                    <w:rPr>
                      <w:b/>
                      <w:sz w:val="24"/>
                      <w:szCs w:val="24"/>
                    </w:rPr>
                    <w:t>PARAAN NG PAGLULUTO</w:t>
                  </w:r>
                  <w:r w:rsidRPr="00C54AA3">
                    <w:rPr>
                      <w:sz w:val="24"/>
                      <w:szCs w:val="24"/>
                    </w:rPr>
                    <w:t>:</w:t>
                  </w:r>
                </w:p>
                <w:p w:rsidR="0093001C" w:rsidRDefault="0093001C" w:rsidP="00D4440A">
                  <w:pPr>
                    <w:pStyle w:val="NoSpacing"/>
                  </w:pPr>
                  <w:r>
                    <w:tab/>
                    <w:t>Painitin ang mantika sa kawali. Iprito ang manok at pagkatapos ay isalin sa isang pinggan. Igisa ang sibuyas sa kawali hanggang lumambot. Idagdag ang peanut butter at cayenne o siling labuyo. Ibuhos ng dahan-dahan ang tubig. Timplahan ayon sa panlasa. Ibalik sa kawali ang manok at hayaan itong lumambot. Palaputin ang sarsa. Isalin sa bandehado at budburan ng dinurog na mani.</w:t>
                  </w:r>
                </w:p>
                <w:p w:rsidR="0093001C" w:rsidRDefault="0093001C" w:rsidP="00D4440A">
                  <w:pPr>
                    <w:pStyle w:val="NoSpacing"/>
                  </w:pPr>
                  <w:r>
                    <w:tab/>
                    <w:t>Ihain kasama ng kanin, tinadtad na bacon at itlog at piniritong saging.</w:t>
                  </w: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p w:rsidR="0093001C" w:rsidRDefault="0093001C" w:rsidP="00D4440A">
                  <w:pPr>
                    <w:pStyle w:val="NoSpacing"/>
                  </w:pPr>
                </w:p>
              </w:txbxContent>
            </v:textbox>
          </v:rect>
        </w:pict>
      </w:r>
      <w:r w:rsidRPr="00575224">
        <w:rPr>
          <w:sz w:val="24"/>
          <w:szCs w:val="24"/>
        </w:rPr>
        <w:t>Basahin ang sumusunod na recipe at sagutin ang mga tanong bilang 24-26.</w:t>
      </w:r>
    </w:p>
    <w:p w:rsidR="0093001C" w:rsidRPr="00575224" w:rsidRDefault="0093001C" w:rsidP="00D4440A">
      <w:pPr>
        <w:rPr>
          <w:sz w:val="28"/>
          <w:szCs w:val="28"/>
        </w:rPr>
      </w:pPr>
      <w:r w:rsidRPr="00575224">
        <w:rPr>
          <w:sz w:val="28"/>
          <w:szCs w:val="28"/>
        </w:rPr>
        <w:tab/>
      </w: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4"/>
          <w:szCs w:val="24"/>
        </w:rPr>
      </w:pP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0"/>
          <w:szCs w:val="20"/>
        </w:rPr>
        <w:tab/>
      </w:r>
      <w:r w:rsidRPr="00575224">
        <w:rPr>
          <w:sz w:val="24"/>
          <w:szCs w:val="24"/>
        </w:rPr>
        <w:tab/>
      </w: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ListParagraph"/>
        <w:numPr>
          <w:ilvl w:val="0"/>
          <w:numId w:val="1"/>
        </w:numPr>
        <w:rPr>
          <w:sz w:val="24"/>
          <w:szCs w:val="24"/>
        </w:rPr>
      </w:pPr>
      <w:r w:rsidRPr="00575224">
        <w:rPr>
          <w:sz w:val="24"/>
          <w:szCs w:val="24"/>
        </w:rPr>
        <w:t xml:space="preserve"> Ano ang gagawin sa saging na saba?</w:t>
      </w:r>
    </w:p>
    <w:p w:rsidR="0093001C" w:rsidRPr="00575224" w:rsidRDefault="0093001C" w:rsidP="00D4440A">
      <w:pPr>
        <w:pStyle w:val="ListParagraph"/>
        <w:numPr>
          <w:ilvl w:val="0"/>
          <w:numId w:val="26"/>
        </w:numPr>
        <w:rPr>
          <w:sz w:val="24"/>
          <w:szCs w:val="24"/>
        </w:rPr>
      </w:pPr>
      <w:r w:rsidRPr="00575224">
        <w:rPr>
          <w:sz w:val="24"/>
          <w:szCs w:val="24"/>
        </w:rPr>
        <w:t xml:space="preserve"> Ilalaga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Iihaw</w:t>
      </w:r>
    </w:p>
    <w:p w:rsidR="0093001C" w:rsidRPr="00575224" w:rsidRDefault="0093001C" w:rsidP="00D4440A">
      <w:pPr>
        <w:pStyle w:val="ListParagraph"/>
        <w:numPr>
          <w:ilvl w:val="0"/>
          <w:numId w:val="26"/>
        </w:numPr>
        <w:rPr>
          <w:sz w:val="24"/>
          <w:szCs w:val="24"/>
        </w:rPr>
      </w:pPr>
      <w:r w:rsidRPr="00575224">
        <w:rPr>
          <w:sz w:val="24"/>
          <w:szCs w:val="24"/>
        </w:rPr>
        <w:t xml:space="preserve">Ipiprito      </w:t>
      </w:r>
      <w:r w:rsidRPr="00575224">
        <w:rPr>
          <w:sz w:val="24"/>
          <w:szCs w:val="24"/>
        </w:rPr>
        <w:tab/>
      </w:r>
      <w:r w:rsidRPr="00575224">
        <w:rPr>
          <w:sz w:val="24"/>
          <w:szCs w:val="24"/>
        </w:rPr>
        <w:tab/>
      </w:r>
      <w:r w:rsidRPr="00575224">
        <w:rPr>
          <w:sz w:val="24"/>
          <w:szCs w:val="24"/>
        </w:rPr>
        <w:tab/>
      </w:r>
      <w:r w:rsidRPr="00575224">
        <w:rPr>
          <w:sz w:val="24"/>
          <w:szCs w:val="24"/>
        </w:rPr>
        <w:tab/>
        <w:t xml:space="preserve">               (D) isasahog</w:t>
      </w:r>
    </w:p>
    <w:p w:rsidR="0093001C" w:rsidRPr="00575224" w:rsidRDefault="0093001C" w:rsidP="00D4440A">
      <w:pPr>
        <w:pStyle w:val="ListParagraph"/>
        <w:numPr>
          <w:ilvl w:val="0"/>
          <w:numId w:val="1"/>
        </w:numPr>
        <w:rPr>
          <w:sz w:val="24"/>
          <w:szCs w:val="24"/>
        </w:rPr>
      </w:pPr>
      <w:r w:rsidRPr="00575224">
        <w:rPr>
          <w:sz w:val="24"/>
          <w:szCs w:val="24"/>
        </w:rPr>
        <w:t xml:space="preserve"> Kailan mo malalamang luto na ang peanut butter chicken?</w:t>
      </w:r>
    </w:p>
    <w:p w:rsidR="0093001C" w:rsidRPr="00575224" w:rsidRDefault="0093001C" w:rsidP="00D4440A">
      <w:pPr>
        <w:pStyle w:val="ListParagraph"/>
        <w:numPr>
          <w:ilvl w:val="0"/>
          <w:numId w:val="27"/>
        </w:numPr>
        <w:rPr>
          <w:sz w:val="24"/>
          <w:szCs w:val="24"/>
        </w:rPr>
      </w:pPr>
      <w:r w:rsidRPr="00575224">
        <w:rPr>
          <w:sz w:val="24"/>
          <w:szCs w:val="24"/>
        </w:rPr>
        <w:t>Pagkadagdag ng peanut butter at cayenne o siling labuyo</w:t>
      </w:r>
    </w:p>
    <w:p w:rsidR="0093001C" w:rsidRPr="00575224" w:rsidRDefault="0093001C" w:rsidP="00D4440A">
      <w:pPr>
        <w:pStyle w:val="ListParagraph"/>
        <w:numPr>
          <w:ilvl w:val="0"/>
          <w:numId w:val="27"/>
        </w:numPr>
        <w:rPr>
          <w:sz w:val="24"/>
          <w:szCs w:val="24"/>
        </w:rPr>
      </w:pPr>
      <w:r w:rsidRPr="00575224">
        <w:rPr>
          <w:sz w:val="24"/>
          <w:szCs w:val="24"/>
        </w:rPr>
        <w:t>Kapag malambot na ang manok at malapot na ang sarsa</w:t>
      </w:r>
    </w:p>
    <w:p w:rsidR="0093001C" w:rsidRPr="00575224" w:rsidRDefault="0093001C" w:rsidP="00D4440A">
      <w:pPr>
        <w:pStyle w:val="ListParagraph"/>
        <w:numPr>
          <w:ilvl w:val="0"/>
          <w:numId w:val="27"/>
        </w:numPr>
        <w:rPr>
          <w:sz w:val="24"/>
          <w:szCs w:val="24"/>
        </w:rPr>
      </w:pPr>
      <w:r w:rsidRPr="00575224">
        <w:rPr>
          <w:sz w:val="24"/>
          <w:szCs w:val="24"/>
        </w:rPr>
        <w:t xml:space="preserve"> Kapag natimplahan na ayon sa panlasa</w:t>
      </w:r>
    </w:p>
    <w:p w:rsidR="0093001C" w:rsidRPr="00575224" w:rsidRDefault="0093001C" w:rsidP="00D4440A">
      <w:pPr>
        <w:pStyle w:val="ListParagraph"/>
        <w:numPr>
          <w:ilvl w:val="0"/>
          <w:numId w:val="27"/>
        </w:numPr>
        <w:rPr>
          <w:sz w:val="24"/>
          <w:szCs w:val="24"/>
        </w:rPr>
      </w:pPr>
      <w:r w:rsidRPr="00575224">
        <w:rPr>
          <w:sz w:val="24"/>
          <w:szCs w:val="24"/>
        </w:rPr>
        <w:t xml:space="preserve"> Pag kumulo na ang sarsa o sabaw</w:t>
      </w:r>
    </w:p>
    <w:p w:rsidR="0093001C" w:rsidRPr="00575224" w:rsidRDefault="0093001C" w:rsidP="00D4440A">
      <w:pPr>
        <w:pStyle w:val="ListParagraph"/>
        <w:numPr>
          <w:ilvl w:val="0"/>
          <w:numId w:val="1"/>
        </w:numPr>
        <w:rPr>
          <w:sz w:val="24"/>
          <w:szCs w:val="24"/>
        </w:rPr>
      </w:pPr>
      <w:r w:rsidRPr="00575224">
        <w:rPr>
          <w:sz w:val="24"/>
          <w:szCs w:val="24"/>
        </w:rPr>
        <w:t xml:space="preserve"> Ang ,mga sumusunod ay mga sangkap sa pagluluto ng peanut butter chicken MALIBAN sa</w:t>
      </w:r>
    </w:p>
    <w:p w:rsidR="0093001C" w:rsidRPr="00575224" w:rsidRDefault="0093001C" w:rsidP="00D4440A">
      <w:pPr>
        <w:pStyle w:val="ListParagraph"/>
        <w:numPr>
          <w:ilvl w:val="0"/>
          <w:numId w:val="28"/>
        </w:numPr>
        <w:rPr>
          <w:sz w:val="24"/>
          <w:szCs w:val="24"/>
        </w:rPr>
      </w:pPr>
      <w:r w:rsidRPr="00575224">
        <w:rPr>
          <w:sz w:val="24"/>
          <w:szCs w:val="24"/>
        </w:rPr>
        <w:t>Bacon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itlog</w:t>
      </w:r>
    </w:p>
    <w:p w:rsidR="0093001C" w:rsidRPr="00575224" w:rsidRDefault="0093001C" w:rsidP="00D4440A">
      <w:pPr>
        <w:pStyle w:val="ListParagraph"/>
        <w:numPr>
          <w:ilvl w:val="0"/>
          <w:numId w:val="28"/>
        </w:numPr>
        <w:rPr>
          <w:sz w:val="24"/>
          <w:szCs w:val="24"/>
        </w:rPr>
      </w:pPr>
      <w:r w:rsidRPr="00575224">
        <w:rPr>
          <w:sz w:val="24"/>
          <w:szCs w:val="24"/>
        </w:rPr>
        <w:t>Mayonesa</w:t>
      </w:r>
      <w:r w:rsidRPr="00575224">
        <w:rPr>
          <w:sz w:val="24"/>
          <w:szCs w:val="24"/>
        </w:rPr>
        <w:tab/>
      </w:r>
      <w:r w:rsidRPr="00575224">
        <w:rPr>
          <w:sz w:val="24"/>
          <w:szCs w:val="24"/>
        </w:rPr>
        <w:tab/>
      </w:r>
      <w:r w:rsidRPr="00575224">
        <w:rPr>
          <w:sz w:val="24"/>
          <w:szCs w:val="24"/>
        </w:rPr>
        <w:tab/>
      </w:r>
      <w:r w:rsidRPr="00575224">
        <w:rPr>
          <w:sz w:val="24"/>
          <w:szCs w:val="24"/>
        </w:rPr>
        <w:tab/>
        <w:t xml:space="preserve">              (D) manok</w:t>
      </w:r>
    </w:p>
    <w:p w:rsidR="0093001C" w:rsidRPr="00575224" w:rsidRDefault="0093001C" w:rsidP="00D4440A">
      <w:pPr>
        <w:rPr>
          <w:sz w:val="24"/>
          <w:szCs w:val="24"/>
        </w:rPr>
      </w:pPr>
      <w:r w:rsidRPr="00575224">
        <w:rPr>
          <w:sz w:val="24"/>
          <w:szCs w:val="24"/>
        </w:rPr>
        <w:t>Pag-aralan ang cartoon at sagutin ang mga tanong 27 at 28:</w:t>
      </w:r>
    </w:p>
    <w:p w:rsidR="0093001C" w:rsidRPr="00575224" w:rsidRDefault="0093001C" w:rsidP="00D4440A">
      <w:pP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margin-left:3.15pt;margin-top:4.15pt;width:541.85pt;height:307.25pt;z-index:251735040;visibility:visible">
            <v:imagedata r:id="rId7" o:title="" blacklevel="3277f"/>
          </v:shape>
        </w:pict>
      </w:r>
      <w:r>
        <w:rPr>
          <w:noProof/>
        </w:rPr>
        <w:pict>
          <v:rect id="_x0000_s1031" style="position:absolute;margin-left:.4pt;margin-top:1.8pt;width:546.9pt;height:312.1pt;flip:y;z-index:251576320"/>
        </w:pict>
      </w:r>
      <w:r w:rsidRPr="00575224">
        <w:rPr>
          <w:sz w:val="28"/>
          <w:szCs w:val="28"/>
        </w:rPr>
        <w:tab/>
      </w: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pStyle w:val="ListParagraph"/>
        <w:numPr>
          <w:ilvl w:val="0"/>
          <w:numId w:val="1"/>
        </w:numPr>
        <w:rPr>
          <w:sz w:val="24"/>
          <w:szCs w:val="24"/>
        </w:rPr>
      </w:pPr>
      <w:r w:rsidRPr="00575224">
        <w:rPr>
          <w:sz w:val="24"/>
          <w:szCs w:val="24"/>
        </w:rPr>
        <w:t xml:space="preserve"> Ang sumusunod ay magkaugnay na isyu na tinalakay sa cartoon MALIBAN sa isa. Alin ito?</w:t>
      </w:r>
    </w:p>
    <w:p w:rsidR="0093001C" w:rsidRPr="00575224" w:rsidRDefault="0093001C" w:rsidP="00D4440A">
      <w:pPr>
        <w:pStyle w:val="ListParagraph"/>
        <w:numPr>
          <w:ilvl w:val="0"/>
          <w:numId w:val="29"/>
        </w:numPr>
        <w:rPr>
          <w:sz w:val="24"/>
          <w:szCs w:val="24"/>
        </w:rPr>
      </w:pPr>
      <w:r w:rsidRPr="00575224">
        <w:rPr>
          <w:sz w:val="24"/>
          <w:szCs w:val="24"/>
        </w:rPr>
        <w:t>Nagsamantala ang mga opisyal ng pamahalaan.</w:t>
      </w:r>
    </w:p>
    <w:p w:rsidR="0093001C" w:rsidRPr="00575224" w:rsidRDefault="0093001C" w:rsidP="00D4440A">
      <w:pPr>
        <w:pStyle w:val="ListParagraph"/>
        <w:numPr>
          <w:ilvl w:val="0"/>
          <w:numId w:val="29"/>
        </w:numPr>
        <w:rPr>
          <w:sz w:val="24"/>
          <w:szCs w:val="24"/>
        </w:rPr>
      </w:pPr>
      <w:r w:rsidRPr="00575224">
        <w:rPr>
          <w:sz w:val="24"/>
          <w:szCs w:val="24"/>
        </w:rPr>
        <w:t xml:space="preserve"> Tumaas ang presyo ng manok at baboy</w:t>
      </w:r>
    </w:p>
    <w:p w:rsidR="0093001C" w:rsidRPr="00575224" w:rsidRDefault="0093001C" w:rsidP="00D4440A">
      <w:pPr>
        <w:pStyle w:val="ListParagraph"/>
        <w:numPr>
          <w:ilvl w:val="0"/>
          <w:numId w:val="29"/>
        </w:numPr>
        <w:rPr>
          <w:sz w:val="24"/>
          <w:szCs w:val="24"/>
        </w:rPr>
      </w:pPr>
      <w:r w:rsidRPr="00575224">
        <w:rPr>
          <w:sz w:val="24"/>
          <w:szCs w:val="24"/>
        </w:rPr>
        <w:t>Maraming nawalan ng ikinabubuhay.</w:t>
      </w:r>
    </w:p>
    <w:p w:rsidR="0093001C" w:rsidRPr="00575224" w:rsidRDefault="0093001C" w:rsidP="00D4440A">
      <w:pPr>
        <w:pStyle w:val="ListParagraph"/>
        <w:numPr>
          <w:ilvl w:val="0"/>
          <w:numId w:val="29"/>
        </w:numPr>
        <w:rPr>
          <w:sz w:val="24"/>
          <w:szCs w:val="24"/>
        </w:rPr>
      </w:pPr>
      <w:r w:rsidRPr="00575224">
        <w:rPr>
          <w:sz w:val="24"/>
          <w:szCs w:val="24"/>
        </w:rPr>
        <w:t xml:space="preserve"> Maraming isdang hindi nabili.</w:t>
      </w:r>
    </w:p>
    <w:p w:rsidR="0093001C" w:rsidRPr="00575224" w:rsidRDefault="0093001C" w:rsidP="00D4440A">
      <w:pPr>
        <w:pStyle w:val="ListParagraph"/>
        <w:numPr>
          <w:ilvl w:val="0"/>
          <w:numId w:val="1"/>
        </w:numPr>
        <w:rPr>
          <w:sz w:val="24"/>
          <w:szCs w:val="24"/>
        </w:rPr>
      </w:pPr>
      <w:r w:rsidRPr="00575224">
        <w:rPr>
          <w:sz w:val="24"/>
          <w:szCs w:val="24"/>
        </w:rPr>
        <w:t xml:space="preserve"> Ano ang angkop na pamagat ng cartoon?</w:t>
      </w:r>
    </w:p>
    <w:p w:rsidR="0093001C" w:rsidRPr="00575224" w:rsidRDefault="0093001C" w:rsidP="00D4440A">
      <w:pPr>
        <w:pStyle w:val="ListParagraph"/>
        <w:numPr>
          <w:ilvl w:val="0"/>
          <w:numId w:val="30"/>
        </w:numPr>
        <w:rPr>
          <w:sz w:val="24"/>
          <w:szCs w:val="24"/>
        </w:rPr>
      </w:pPr>
      <w:r w:rsidRPr="00575224">
        <w:rPr>
          <w:sz w:val="24"/>
          <w:szCs w:val="24"/>
        </w:rPr>
        <w:t xml:space="preserve">Ang palengke  </w:t>
      </w:r>
      <w:r w:rsidRPr="00575224">
        <w:rPr>
          <w:sz w:val="24"/>
          <w:szCs w:val="24"/>
        </w:rPr>
        <w:tab/>
      </w:r>
      <w:r w:rsidRPr="00575224">
        <w:rPr>
          <w:sz w:val="24"/>
          <w:szCs w:val="24"/>
        </w:rPr>
        <w:tab/>
        <w:t>(C) Ang Red Tide</w:t>
      </w:r>
      <w:r w:rsidRPr="00575224">
        <w:rPr>
          <w:sz w:val="24"/>
          <w:szCs w:val="24"/>
        </w:rPr>
        <w:tab/>
        <w:t xml:space="preserve"> </w:t>
      </w:r>
    </w:p>
    <w:p w:rsidR="0093001C" w:rsidRPr="00575224" w:rsidRDefault="0093001C" w:rsidP="00D4440A">
      <w:pPr>
        <w:pStyle w:val="ListParagraph"/>
        <w:numPr>
          <w:ilvl w:val="0"/>
          <w:numId w:val="30"/>
        </w:numPr>
        <w:rPr>
          <w:sz w:val="24"/>
          <w:szCs w:val="24"/>
        </w:rPr>
      </w:pPr>
      <w:r w:rsidRPr="00575224">
        <w:rPr>
          <w:sz w:val="24"/>
          <w:szCs w:val="24"/>
        </w:rPr>
        <w:t>Ang mamimili</w:t>
      </w:r>
      <w:r w:rsidRPr="00575224">
        <w:rPr>
          <w:sz w:val="24"/>
          <w:szCs w:val="24"/>
        </w:rPr>
        <w:tab/>
      </w:r>
      <w:r w:rsidRPr="00575224">
        <w:rPr>
          <w:sz w:val="24"/>
          <w:szCs w:val="24"/>
        </w:rPr>
        <w:tab/>
        <w:t xml:space="preserve">(D) Ang Tindera                                     </w:t>
      </w:r>
    </w:p>
    <w:p w:rsidR="0093001C" w:rsidRPr="00575224" w:rsidRDefault="0093001C" w:rsidP="00D4440A">
      <w:pPr>
        <w:rPr>
          <w:sz w:val="24"/>
          <w:szCs w:val="24"/>
        </w:rPr>
      </w:pPr>
      <w:r w:rsidRPr="00575224">
        <w:rPr>
          <w:sz w:val="24"/>
          <w:szCs w:val="24"/>
        </w:rPr>
        <w:t>Sagutin ang mga tanong  ng 29-30 batay sa sumusunod na artikulo:</w:t>
      </w:r>
    </w:p>
    <w:p w:rsidR="0093001C" w:rsidRPr="00575224" w:rsidRDefault="0093001C" w:rsidP="00D4440A">
      <w:pPr>
        <w:rPr>
          <w:sz w:val="24"/>
          <w:szCs w:val="24"/>
        </w:rPr>
      </w:pPr>
      <w:r>
        <w:rPr>
          <w:noProof/>
        </w:rPr>
        <w:pict>
          <v:rect id="_x0000_s1032" style="position:absolute;margin-left:31.95pt;margin-top:70.95pt;width:498.35pt;height:47.7pt;z-index:251577344">
            <v:textbox style="mso-next-textbox:#_x0000_s1032">
              <w:txbxContent>
                <w:p w:rsidR="0093001C" w:rsidRPr="00583C78" w:rsidRDefault="0093001C" w:rsidP="00D4440A">
                  <w:pPr>
                    <w:rPr>
                      <w:b/>
                      <w:sz w:val="28"/>
                      <w:szCs w:val="28"/>
                    </w:rPr>
                  </w:pPr>
                  <w:r w:rsidRPr="00583C78">
                    <w:rPr>
                      <w:b/>
                    </w:rPr>
                    <w:t xml:space="preserve">WANTED: </w:t>
                  </w:r>
                  <w:r>
                    <w:rPr>
                      <w:b/>
                      <w:sz w:val="28"/>
                      <w:szCs w:val="28"/>
                    </w:rPr>
                    <w:t xml:space="preserve">FT family driver, 24 yrs. </w:t>
                  </w:r>
                  <w:r>
                    <w:rPr>
                      <w:b/>
                      <w:sz w:val="28"/>
                      <w:szCs w:val="28"/>
                    </w:rPr>
                    <w:sym w:font="Symbol" w:char="F02B"/>
                  </w:r>
                  <w:r>
                    <w:rPr>
                      <w:b/>
                      <w:sz w:val="28"/>
                      <w:szCs w:val="28"/>
                    </w:rPr>
                    <w:t>exp.</w:t>
                  </w:r>
                  <w:r w:rsidRPr="00583C78">
                    <w:rPr>
                      <w:b/>
                      <w:sz w:val="28"/>
                      <w:szCs w:val="28"/>
                    </w:rPr>
                    <w:t xml:space="preserve"> preferred, stay-in, qrtrs provided if married. Call 555-1836 bet. 1-5 pm wkdys.</w:t>
                  </w:r>
                </w:p>
              </w:txbxContent>
            </v:textbox>
          </v:rect>
        </w:pict>
      </w:r>
      <w:r w:rsidRPr="00575224">
        <w:rPr>
          <w:sz w:val="24"/>
          <w:szCs w:val="24"/>
        </w:rPr>
        <w:tab/>
        <w:t>Si Elmo ay 26 taong gulang at nakatira sa isang inuupahang kuwarto kasama ang asawa  at dalawang anak. Naghahanap siya ng bagong trabaho dahil itinaas ang boundary ng kanyang pinapasadang dyip na isa’t kalahating taon na niyang minamaneho. Sa kanyang paghahanap, nabasa niya sa pahayagan ang patalastas na nasa ibaba:</w:t>
      </w:r>
    </w:p>
    <w:p w:rsidR="0093001C" w:rsidRPr="00575224" w:rsidRDefault="0093001C" w:rsidP="00D4440A">
      <w:pPr>
        <w:rPr>
          <w:sz w:val="24"/>
          <w:szCs w:val="24"/>
        </w:rPr>
      </w:pPr>
    </w:p>
    <w:p w:rsidR="0093001C" w:rsidRPr="00575224" w:rsidRDefault="0093001C" w:rsidP="00D4440A">
      <w:pPr>
        <w:rPr>
          <w:sz w:val="24"/>
          <w:szCs w:val="24"/>
        </w:rPr>
      </w:pPr>
    </w:p>
    <w:p w:rsidR="0093001C" w:rsidRPr="00575224" w:rsidRDefault="0093001C" w:rsidP="00D4440A">
      <w:pPr>
        <w:rPr>
          <w:sz w:val="24"/>
          <w:szCs w:val="24"/>
        </w:rPr>
      </w:pPr>
    </w:p>
    <w:p w:rsidR="0093001C" w:rsidRPr="00575224" w:rsidRDefault="0093001C" w:rsidP="00D4440A">
      <w:pPr>
        <w:pStyle w:val="ListParagraph"/>
        <w:numPr>
          <w:ilvl w:val="0"/>
          <w:numId w:val="1"/>
        </w:numPr>
        <w:rPr>
          <w:sz w:val="24"/>
          <w:szCs w:val="24"/>
        </w:rPr>
      </w:pPr>
      <w:r w:rsidRPr="00575224">
        <w:rPr>
          <w:sz w:val="24"/>
          <w:szCs w:val="24"/>
        </w:rPr>
        <w:t xml:space="preserve"> Ayon sa anunsyong ito, ang drayber na kukunin ay</w:t>
      </w:r>
    </w:p>
    <w:p w:rsidR="0093001C" w:rsidRPr="00575224" w:rsidRDefault="0093001C" w:rsidP="00D4440A">
      <w:pPr>
        <w:pStyle w:val="ListParagraph"/>
        <w:numPr>
          <w:ilvl w:val="0"/>
          <w:numId w:val="31"/>
        </w:numPr>
        <w:rPr>
          <w:sz w:val="24"/>
          <w:szCs w:val="24"/>
        </w:rPr>
      </w:pPr>
      <w:r w:rsidRPr="00575224">
        <w:rPr>
          <w:sz w:val="24"/>
          <w:szCs w:val="24"/>
        </w:rPr>
        <w:t>Maaring may asawa o wala</w:t>
      </w:r>
    </w:p>
    <w:p w:rsidR="0093001C" w:rsidRPr="00575224" w:rsidRDefault="0093001C" w:rsidP="00D4440A">
      <w:pPr>
        <w:pStyle w:val="ListParagraph"/>
        <w:numPr>
          <w:ilvl w:val="0"/>
          <w:numId w:val="31"/>
        </w:numPr>
        <w:rPr>
          <w:sz w:val="24"/>
          <w:szCs w:val="24"/>
        </w:rPr>
      </w:pPr>
      <w:r w:rsidRPr="00575224">
        <w:rPr>
          <w:sz w:val="24"/>
          <w:szCs w:val="24"/>
        </w:rPr>
        <w:t xml:space="preserve"> Kailangang walang pamilya</w:t>
      </w:r>
    </w:p>
    <w:p w:rsidR="0093001C" w:rsidRPr="00575224" w:rsidRDefault="0093001C" w:rsidP="00D4440A">
      <w:pPr>
        <w:pStyle w:val="ListParagraph"/>
        <w:numPr>
          <w:ilvl w:val="0"/>
          <w:numId w:val="31"/>
        </w:numPr>
        <w:rPr>
          <w:sz w:val="24"/>
          <w:szCs w:val="24"/>
        </w:rPr>
      </w:pPr>
      <w:r w:rsidRPr="00575224">
        <w:rPr>
          <w:sz w:val="24"/>
          <w:szCs w:val="24"/>
        </w:rPr>
        <w:t>Kailangang walang asawa</w:t>
      </w:r>
    </w:p>
    <w:p w:rsidR="0093001C" w:rsidRPr="00575224" w:rsidRDefault="0093001C" w:rsidP="00D4440A">
      <w:pPr>
        <w:pStyle w:val="ListParagraph"/>
        <w:numPr>
          <w:ilvl w:val="0"/>
          <w:numId w:val="31"/>
        </w:numPr>
        <w:rPr>
          <w:sz w:val="24"/>
          <w:szCs w:val="24"/>
        </w:rPr>
      </w:pPr>
      <w:r w:rsidRPr="00575224">
        <w:rPr>
          <w:sz w:val="24"/>
          <w:szCs w:val="24"/>
        </w:rPr>
        <w:t xml:space="preserve"> Kailangang  may asawa</w:t>
      </w:r>
    </w:p>
    <w:p w:rsidR="0093001C" w:rsidRPr="00575224" w:rsidRDefault="0093001C" w:rsidP="00D4440A">
      <w:pPr>
        <w:pStyle w:val="ListParagraph"/>
        <w:ind w:left="1080"/>
        <w:rPr>
          <w:sz w:val="24"/>
          <w:szCs w:val="24"/>
        </w:rPr>
      </w:pPr>
    </w:p>
    <w:p w:rsidR="0093001C" w:rsidRPr="00575224" w:rsidRDefault="0093001C" w:rsidP="00D4440A">
      <w:pPr>
        <w:pStyle w:val="ListParagraph"/>
        <w:numPr>
          <w:ilvl w:val="0"/>
          <w:numId w:val="1"/>
        </w:numPr>
        <w:rPr>
          <w:sz w:val="24"/>
          <w:szCs w:val="24"/>
        </w:rPr>
      </w:pPr>
      <w:r w:rsidRPr="00575224">
        <w:rPr>
          <w:sz w:val="24"/>
          <w:szCs w:val="24"/>
        </w:rPr>
        <w:t xml:space="preserve"> Kapag nakuhang drayber si Elmo</w:t>
      </w:r>
    </w:p>
    <w:p w:rsidR="0093001C" w:rsidRPr="00575224" w:rsidRDefault="0093001C" w:rsidP="00D4440A">
      <w:pPr>
        <w:pStyle w:val="ListParagraph"/>
        <w:numPr>
          <w:ilvl w:val="0"/>
          <w:numId w:val="32"/>
        </w:numPr>
        <w:rPr>
          <w:sz w:val="24"/>
          <w:szCs w:val="24"/>
        </w:rPr>
      </w:pPr>
      <w:r w:rsidRPr="00575224">
        <w:rPr>
          <w:sz w:val="24"/>
          <w:szCs w:val="24"/>
        </w:rPr>
        <w:t>Magrereport lang siya kapag kinakailangan</w:t>
      </w:r>
    </w:p>
    <w:p w:rsidR="0093001C" w:rsidRPr="00575224" w:rsidRDefault="0093001C" w:rsidP="00D4440A">
      <w:pPr>
        <w:pStyle w:val="ListParagraph"/>
        <w:numPr>
          <w:ilvl w:val="0"/>
          <w:numId w:val="32"/>
        </w:numPr>
        <w:rPr>
          <w:sz w:val="24"/>
          <w:szCs w:val="24"/>
        </w:rPr>
      </w:pPr>
      <w:r w:rsidRPr="00575224">
        <w:rPr>
          <w:sz w:val="24"/>
          <w:szCs w:val="24"/>
        </w:rPr>
        <w:t>Maari siyang umawi kapag Sabado at Linggo</w:t>
      </w:r>
    </w:p>
    <w:p w:rsidR="0093001C" w:rsidRPr="00575224" w:rsidRDefault="0093001C" w:rsidP="00D4440A">
      <w:pPr>
        <w:pStyle w:val="ListParagraph"/>
        <w:numPr>
          <w:ilvl w:val="0"/>
          <w:numId w:val="32"/>
        </w:numPr>
        <w:rPr>
          <w:sz w:val="24"/>
          <w:szCs w:val="24"/>
        </w:rPr>
      </w:pPr>
      <w:r w:rsidRPr="00575224">
        <w:rPr>
          <w:sz w:val="24"/>
          <w:szCs w:val="24"/>
        </w:rPr>
        <w:t>Maari siyang umuwi pagkatapos ng trabaho</w:t>
      </w:r>
    </w:p>
    <w:p w:rsidR="0093001C" w:rsidRPr="00575224" w:rsidRDefault="0093001C" w:rsidP="00D4440A">
      <w:pPr>
        <w:pStyle w:val="ListParagraph"/>
        <w:numPr>
          <w:ilvl w:val="0"/>
          <w:numId w:val="32"/>
        </w:numPr>
        <w:rPr>
          <w:sz w:val="24"/>
          <w:szCs w:val="24"/>
        </w:rPr>
      </w:pPr>
      <w:r w:rsidRPr="00575224">
        <w:rPr>
          <w:sz w:val="24"/>
          <w:szCs w:val="24"/>
        </w:rPr>
        <w:t xml:space="preserve">Kailangang tumira siya sa bahay ng amo </w:t>
      </w:r>
    </w:p>
    <w:p w:rsidR="0093001C" w:rsidRPr="00575224" w:rsidRDefault="0093001C" w:rsidP="00E86BFC">
      <w:pPr>
        <w:pStyle w:val="ListParagraph"/>
        <w:ind w:left="1080"/>
        <w:rPr>
          <w:sz w:val="24"/>
          <w:szCs w:val="24"/>
        </w:rPr>
      </w:pPr>
    </w:p>
    <w:p w:rsidR="0093001C" w:rsidRPr="00575224" w:rsidRDefault="0093001C" w:rsidP="00D4440A">
      <w:pPr>
        <w:pStyle w:val="ListParagraph"/>
        <w:numPr>
          <w:ilvl w:val="0"/>
          <w:numId w:val="1"/>
        </w:numPr>
        <w:rPr>
          <w:sz w:val="24"/>
          <w:szCs w:val="24"/>
        </w:rPr>
      </w:pPr>
      <w:r w:rsidRPr="00575224">
        <w:t>Ang mga sumusunod ay bahagi ng application form na pinupunuan ni Bb. Corazon Pilarita para sa trabahong kanyang inaaplayan. Saan siya nagkamali sa pagpuno ng ng application form?</w:t>
      </w:r>
    </w:p>
    <w:p w:rsidR="0093001C" w:rsidRPr="00575224" w:rsidRDefault="0093001C" w:rsidP="00D4440A">
      <w:pPr>
        <w:pStyle w:val="ListParagraph"/>
        <w:ind w:left="360"/>
        <w:rPr>
          <w:sz w:val="24"/>
          <w:szCs w:val="24"/>
        </w:rPr>
      </w:pPr>
    </w:p>
    <w:p w:rsidR="0093001C" w:rsidRPr="00575224" w:rsidRDefault="0093001C" w:rsidP="00D4440A">
      <w:pPr>
        <w:pStyle w:val="ListParagraph"/>
        <w:ind w:left="1080"/>
        <w:rPr>
          <w:i/>
          <w:sz w:val="24"/>
          <w:szCs w:val="24"/>
          <w:u w:val="single"/>
        </w:rPr>
      </w:pPr>
      <w:r w:rsidRPr="00575224">
        <w:rPr>
          <w:sz w:val="24"/>
          <w:szCs w:val="24"/>
        </w:rPr>
        <w:t xml:space="preserve">(Miss, Mrs. Mr.)              </w:t>
      </w:r>
      <w:r w:rsidRPr="00575224">
        <w:rPr>
          <w:i/>
          <w:sz w:val="24"/>
          <w:szCs w:val="24"/>
          <w:u w:val="single"/>
        </w:rPr>
        <w:t xml:space="preserve">Corazon                 Pilarita                                R. </w:t>
      </w:r>
    </w:p>
    <w:p w:rsidR="0093001C" w:rsidRPr="00575224" w:rsidRDefault="0093001C" w:rsidP="00D4440A">
      <w:pPr>
        <w:pStyle w:val="ListParagraph"/>
        <w:ind w:left="1080"/>
        <w:rPr>
          <w:sz w:val="24"/>
          <w:szCs w:val="24"/>
        </w:rPr>
      </w:pPr>
      <w:r w:rsidRPr="00575224">
        <w:rPr>
          <w:sz w:val="24"/>
          <w:szCs w:val="24"/>
        </w:rPr>
        <w:t xml:space="preserve">                               </w:t>
      </w:r>
      <w:r w:rsidRPr="00575224">
        <w:rPr>
          <w:sz w:val="24"/>
          <w:szCs w:val="24"/>
        </w:rPr>
        <w:tab/>
        <w:t>Surname              First name                         M.I.</w:t>
      </w:r>
    </w:p>
    <w:p w:rsidR="0093001C" w:rsidRPr="00575224" w:rsidRDefault="0093001C" w:rsidP="00D4440A">
      <w:pPr>
        <w:pStyle w:val="ListParagraph"/>
        <w:ind w:left="1080"/>
        <w:rPr>
          <w:sz w:val="24"/>
          <w:szCs w:val="24"/>
        </w:rPr>
      </w:pPr>
      <w:r w:rsidRPr="00575224">
        <w:rPr>
          <w:sz w:val="24"/>
          <w:szCs w:val="24"/>
        </w:rPr>
        <w:t>Sex:    (     )  Male                                   Status    :                                (  X ) Single</w:t>
      </w:r>
    </w:p>
    <w:p w:rsidR="0093001C" w:rsidRPr="00575224" w:rsidRDefault="0093001C" w:rsidP="00D4440A">
      <w:pPr>
        <w:pStyle w:val="ListParagraph"/>
        <w:ind w:left="1080"/>
        <w:rPr>
          <w:sz w:val="24"/>
          <w:szCs w:val="24"/>
        </w:rPr>
      </w:pPr>
      <w:r w:rsidRPr="00575224">
        <w:rPr>
          <w:sz w:val="24"/>
          <w:szCs w:val="24"/>
        </w:rPr>
        <w:t xml:space="preserve">            (  X ) Female    </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 (     ) Married</w:t>
      </w:r>
    </w:p>
    <w:p w:rsidR="0093001C" w:rsidRPr="00575224" w:rsidRDefault="0093001C" w:rsidP="00D4440A">
      <w:pPr>
        <w:pStyle w:val="ListParagraph"/>
        <w:ind w:left="1080"/>
        <w:rPr>
          <w:sz w:val="24"/>
          <w:szCs w:val="24"/>
        </w:rPr>
      </w:pPr>
    </w:p>
    <w:p w:rsidR="0093001C" w:rsidRPr="00575224" w:rsidRDefault="0093001C" w:rsidP="00D4440A">
      <w:pPr>
        <w:pStyle w:val="ListParagraph"/>
        <w:numPr>
          <w:ilvl w:val="0"/>
          <w:numId w:val="33"/>
        </w:numPr>
        <w:rPr>
          <w:sz w:val="24"/>
          <w:szCs w:val="24"/>
        </w:rPr>
      </w:pPr>
      <w:r w:rsidRPr="00575224">
        <w:rPr>
          <w:sz w:val="24"/>
          <w:szCs w:val="24"/>
        </w:rPr>
        <w:t>Sa surname at first name</w:t>
      </w:r>
      <w:r w:rsidRPr="00575224">
        <w:rPr>
          <w:sz w:val="24"/>
          <w:szCs w:val="24"/>
        </w:rPr>
        <w:tab/>
      </w:r>
      <w:r w:rsidRPr="00575224">
        <w:rPr>
          <w:sz w:val="24"/>
          <w:szCs w:val="24"/>
        </w:rPr>
        <w:tab/>
      </w:r>
      <w:r w:rsidRPr="00575224">
        <w:rPr>
          <w:sz w:val="24"/>
          <w:szCs w:val="24"/>
        </w:rPr>
        <w:tab/>
        <w:t>(C) Sa Status at sa Mrs.</w:t>
      </w:r>
    </w:p>
    <w:p w:rsidR="0093001C" w:rsidRPr="00575224" w:rsidRDefault="0093001C" w:rsidP="00D4440A">
      <w:pPr>
        <w:pStyle w:val="ListParagraph"/>
        <w:numPr>
          <w:ilvl w:val="0"/>
          <w:numId w:val="33"/>
        </w:numPr>
        <w:rPr>
          <w:sz w:val="24"/>
          <w:szCs w:val="24"/>
        </w:rPr>
      </w:pPr>
      <w:r w:rsidRPr="00575224">
        <w:t>Sa surname at Status.</w:t>
      </w:r>
      <w:r w:rsidRPr="00575224">
        <w:tab/>
      </w:r>
      <w:r w:rsidRPr="00575224">
        <w:tab/>
      </w:r>
      <w:r w:rsidRPr="00575224">
        <w:tab/>
        <w:t>(D) Sa Sex at Status</w:t>
      </w:r>
    </w:p>
    <w:p w:rsidR="0093001C" w:rsidRPr="00575224" w:rsidRDefault="0093001C" w:rsidP="00D4440A">
      <w:pPr>
        <w:rPr>
          <w:sz w:val="24"/>
          <w:szCs w:val="24"/>
        </w:rPr>
      </w:pPr>
      <w:r w:rsidRPr="00575224">
        <w:rPr>
          <w:sz w:val="24"/>
          <w:szCs w:val="24"/>
        </w:rPr>
        <w:t>Sagutin ang mga bilang 32 at 33 batay sa sumusunod na artikulo:</w:t>
      </w:r>
    </w:p>
    <w:p w:rsidR="0093001C" w:rsidRPr="00575224" w:rsidRDefault="0093001C" w:rsidP="00D4440A">
      <w:pPr>
        <w:ind w:firstLine="720"/>
        <w:rPr>
          <w:sz w:val="24"/>
          <w:szCs w:val="24"/>
        </w:rPr>
      </w:pPr>
      <w:r w:rsidRPr="00575224">
        <w:rPr>
          <w:sz w:val="24"/>
          <w:szCs w:val="24"/>
        </w:rPr>
        <w:t>Ang “People’s Livelihood Foundation” (PLF) na inilunsad sa Capas, Tarlac ay isang patunay na sa pamamagitan ng agricultura at kooperatiba ang mga kanayunan ay maaaring umunlad.</w:t>
      </w:r>
    </w:p>
    <w:p w:rsidR="0093001C" w:rsidRPr="00575224" w:rsidRDefault="0093001C" w:rsidP="00D4440A">
      <w:pPr>
        <w:rPr>
          <w:sz w:val="24"/>
          <w:szCs w:val="24"/>
        </w:rPr>
      </w:pPr>
      <w:r w:rsidRPr="00575224">
        <w:rPr>
          <w:sz w:val="24"/>
          <w:szCs w:val="24"/>
        </w:rPr>
        <w:tab/>
        <w:t>Nilalayon ng samahang ito na labanan ang mga humahawak ng malalaking negosyo at sugpuin ang kahirapan. Ang pagtatayo ng matatag  na kooperatiba ay isang paraan upang masugpo ang pagsasamantala ng mayayamang mangangalakal sa ating bansa.</w:t>
      </w:r>
    </w:p>
    <w:p w:rsidR="0093001C" w:rsidRPr="00575224" w:rsidRDefault="0093001C" w:rsidP="00D4440A">
      <w:pPr>
        <w:pStyle w:val="ListParagraph"/>
        <w:numPr>
          <w:ilvl w:val="0"/>
          <w:numId w:val="1"/>
        </w:numPr>
        <w:rPr>
          <w:sz w:val="24"/>
          <w:szCs w:val="24"/>
        </w:rPr>
      </w:pPr>
      <w:r w:rsidRPr="00575224">
        <w:rPr>
          <w:sz w:val="24"/>
          <w:szCs w:val="24"/>
        </w:rPr>
        <w:t xml:space="preserve"> Nais ipaalam ng artikulo na</w:t>
      </w:r>
    </w:p>
    <w:p w:rsidR="0093001C" w:rsidRPr="00575224" w:rsidRDefault="0093001C" w:rsidP="00D4440A">
      <w:pPr>
        <w:pStyle w:val="ListParagraph"/>
        <w:numPr>
          <w:ilvl w:val="0"/>
          <w:numId w:val="34"/>
        </w:numPr>
        <w:rPr>
          <w:sz w:val="24"/>
          <w:szCs w:val="24"/>
        </w:rPr>
      </w:pPr>
      <w:r w:rsidRPr="00575224">
        <w:rPr>
          <w:sz w:val="24"/>
          <w:szCs w:val="24"/>
        </w:rPr>
        <w:t>Kailangang umasa tayo sa tangkilik at tulong ng pamahalaan</w:t>
      </w:r>
    </w:p>
    <w:p w:rsidR="0093001C" w:rsidRPr="00575224" w:rsidRDefault="0093001C" w:rsidP="00D4440A">
      <w:pPr>
        <w:pStyle w:val="ListParagraph"/>
        <w:numPr>
          <w:ilvl w:val="0"/>
          <w:numId w:val="34"/>
        </w:numPr>
        <w:rPr>
          <w:sz w:val="24"/>
          <w:szCs w:val="24"/>
        </w:rPr>
      </w:pPr>
      <w:r w:rsidRPr="00575224">
        <w:rPr>
          <w:sz w:val="24"/>
          <w:szCs w:val="24"/>
        </w:rPr>
        <w:t>Kailangan ang kooperatiba upang sugpuin ang kahirapan</w:t>
      </w:r>
    </w:p>
    <w:p w:rsidR="0093001C" w:rsidRPr="00575224" w:rsidRDefault="0093001C" w:rsidP="00D4440A">
      <w:pPr>
        <w:pStyle w:val="ListParagraph"/>
        <w:numPr>
          <w:ilvl w:val="0"/>
          <w:numId w:val="34"/>
        </w:numPr>
        <w:rPr>
          <w:sz w:val="24"/>
          <w:szCs w:val="24"/>
        </w:rPr>
      </w:pPr>
      <w:r w:rsidRPr="00575224">
        <w:rPr>
          <w:sz w:val="24"/>
          <w:szCs w:val="24"/>
        </w:rPr>
        <w:t>Ang mayayamang mangangalakal ay nasa Capas , Tarlac.</w:t>
      </w:r>
    </w:p>
    <w:p w:rsidR="0093001C" w:rsidRPr="00575224" w:rsidRDefault="0093001C" w:rsidP="00D4440A">
      <w:pPr>
        <w:pStyle w:val="ListParagraph"/>
        <w:numPr>
          <w:ilvl w:val="0"/>
          <w:numId w:val="34"/>
        </w:numPr>
        <w:rPr>
          <w:sz w:val="24"/>
          <w:szCs w:val="24"/>
        </w:rPr>
      </w:pPr>
      <w:r w:rsidRPr="00575224">
        <w:rPr>
          <w:sz w:val="24"/>
          <w:szCs w:val="24"/>
        </w:rPr>
        <w:t xml:space="preserve"> Maraming mayaman sa kanayunan.</w:t>
      </w:r>
    </w:p>
    <w:p w:rsidR="0093001C" w:rsidRPr="00575224" w:rsidRDefault="0093001C" w:rsidP="00D4440A">
      <w:pPr>
        <w:pStyle w:val="ListParagraph"/>
        <w:ind w:left="1080"/>
        <w:rPr>
          <w:sz w:val="24"/>
          <w:szCs w:val="24"/>
        </w:rPr>
      </w:pPr>
    </w:p>
    <w:p w:rsidR="0093001C" w:rsidRPr="00575224" w:rsidRDefault="0093001C" w:rsidP="00D4440A">
      <w:pPr>
        <w:pStyle w:val="ListParagraph"/>
        <w:numPr>
          <w:ilvl w:val="0"/>
          <w:numId w:val="1"/>
        </w:numPr>
        <w:rPr>
          <w:sz w:val="24"/>
          <w:szCs w:val="24"/>
        </w:rPr>
      </w:pPr>
      <w:r w:rsidRPr="00575224">
        <w:rPr>
          <w:sz w:val="24"/>
          <w:szCs w:val="24"/>
        </w:rPr>
        <w:t>Ang angkop na pamagat sa artikulong ito ay</w:t>
      </w:r>
    </w:p>
    <w:p w:rsidR="0093001C" w:rsidRPr="00575224" w:rsidRDefault="0093001C" w:rsidP="00D4440A">
      <w:pPr>
        <w:pStyle w:val="ListParagraph"/>
        <w:numPr>
          <w:ilvl w:val="0"/>
          <w:numId w:val="35"/>
        </w:numPr>
        <w:rPr>
          <w:sz w:val="24"/>
          <w:szCs w:val="24"/>
        </w:rPr>
      </w:pPr>
      <w:r w:rsidRPr="00575224">
        <w:rPr>
          <w:sz w:val="24"/>
          <w:szCs w:val="24"/>
        </w:rPr>
        <w:t>Kooperatiba: Sagot sa mga mapagsamantala</w:t>
      </w:r>
    </w:p>
    <w:p w:rsidR="0093001C" w:rsidRPr="00575224" w:rsidRDefault="0093001C" w:rsidP="00D4440A">
      <w:pPr>
        <w:pStyle w:val="ListParagraph"/>
        <w:numPr>
          <w:ilvl w:val="0"/>
          <w:numId w:val="35"/>
        </w:numPr>
        <w:rPr>
          <w:sz w:val="24"/>
          <w:szCs w:val="24"/>
        </w:rPr>
      </w:pPr>
      <w:r w:rsidRPr="00575224">
        <w:rPr>
          <w:sz w:val="24"/>
          <w:szCs w:val="24"/>
        </w:rPr>
        <w:t>Ang pangangalakal sa Ating Bansa</w:t>
      </w:r>
    </w:p>
    <w:p w:rsidR="0093001C" w:rsidRPr="00575224" w:rsidRDefault="0093001C" w:rsidP="00D4440A">
      <w:pPr>
        <w:pStyle w:val="ListParagraph"/>
        <w:numPr>
          <w:ilvl w:val="0"/>
          <w:numId w:val="35"/>
        </w:numPr>
        <w:rPr>
          <w:sz w:val="24"/>
          <w:szCs w:val="24"/>
        </w:rPr>
      </w:pPr>
      <w:r w:rsidRPr="00575224">
        <w:rPr>
          <w:sz w:val="24"/>
          <w:szCs w:val="24"/>
        </w:rPr>
        <w:t>Kanayunan: Maaring Umunlad</w:t>
      </w:r>
    </w:p>
    <w:p w:rsidR="0093001C" w:rsidRPr="00575224" w:rsidRDefault="0093001C" w:rsidP="00D4440A">
      <w:pPr>
        <w:pStyle w:val="ListParagraph"/>
        <w:numPr>
          <w:ilvl w:val="0"/>
          <w:numId w:val="35"/>
        </w:numPr>
        <w:rPr>
          <w:sz w:val="24"/>
          <w:szCs w:val="24"/>
        </w:rPr>
      </w:pPr>
      <w:r w:rsidRPr="00575224">
        <w:rPr>
          <w:sz w:val="24"/>
          <w:szCs w:val="24"/>
        </w:rPr>
        <w:t>People’s Livelihood Foundation</w:t>
      </w:r>
    </w:p>
    <w:p w:rsidR="0093001C" w:rsidRPr="00575224" w:rsidRDefault="0093001C" w:rsidP="00D4440A">
      <w:pPr>
        <w:rPr>
          <w:sz w:val="24"/>
          <w:szCs w:val="24"/>
        </w:rPr>
      </w:pPr>
      <w:r w:rsidRPr="00575224">
        <w:rPr>
          <w:sz w:val="24"/>
          <w:szCs w:val="24"/>
        </w:rPr>
        <w:t>_________________________________________________________________________________________</w:t>
      </w:r>
    </w:p>
    <w:p w:rsidR="0093001C" w:rsidRPr="00575224" w:rsidRDefault="0093001C" w:rsidP="00D4440A">
      <w:pPr>
        <w:pStyle w:val="ListParagraph"/>
        <w:numPr>
          <w:ilvl w:val="0"/>
          <w:numId w:val="36"/>
        </w:numPr>
        <w:rPr>
          <w:sz w:val="24"/>
          <w:szCs w:val="24"/>
        </w:rPr>
      </w:pPr>
      <w:r w:rsidRPr="00575224">
        <w:rPr>
          <w:sz w:val="24"/>
          <w:szCs w:val="24"/>
        </w:rPr>
        <w:t>Ang pag-aayuno ay ginagawa ng mga Muslim tuwing buwan ng Ramadan.</w:t>
      </w:r>
    </w:p>
    <w:p w:rsidR="0093001C" w:rsidRPr="00575224" w:rsidRDefault="0093001C" w:rsidP="00D4440A">
      <w:pPr>
        <w:pStyle w:val="ListParagraph"/>
        <w:numPr>
          <w:ilvl w:val="0"/>
          <w:numId w:val="36"/>
        </w:numPr>
        <w:rPr>
          <w:sz w:val="24"/>
          <w:szCs w:val="24"/>
        </w:rPr>
      </w:pPr>
      <w:r w:rsidRPr="00575224">
        <w:rPr>
          <w:sz w:val="24"/>
          <w:szCs w:val="24"/>
        </w:rPr>
        <w:t>Nagdarasal sila at iniiwasan ang pakikipag-away at iba pang masasamang gawi</w:t>
      </w:r>
    </w:p>
    <w:p w:rsidR="0093001C" w:rsidRPr="00575224" w:rsidRDefault="0093001C" w:rsidP="00D4440A">
      <w:pPr>
        <w:pStyle w:val="ListParagraph"/>
        <w:numPr>
          <w:ilvl w:val="0"/>
          <w:numId w:val="36"/>
        </w:numPr>
        <w:rPr>
          <w:sz w:val="24"/>
          <w:szCs w:val="24"/>
        </w:rPr>
      </w:pPr>
      <w:r w:rsidRPr="00575224">
        <w:rPr>
          <w:sz w:val="24"/>
          <w:szCs w:val="24"/>
        </w:rPr>
        <w:t>Ang pagkain at paninigarilyo ay hindi ginaganap sa maghapon.</w:t>
      </w:r>
    </w:p>
    <w:p w:rsidR="0093001C" w:rsidRPr="00575224" w:rsidRDefault="0093001C" w:rsidP="00D4440A">
      <w:pPr>
        <w:pStyle w:val="ListParagraph"/>
        <w:numPr>
          <w:ilvl w:val="0"/>
          <w:numId w:val="36"/>
        </w:numPr>
        <w:rPr>
          <w:sz w:val="24"/>
          <w:szCs w:val="24"/>
        </w:rPr>
      </w:pPr>
      <w:r w:rsidRPr="00575224">
        <w:rPr>
          <w:sz w:val="24"/>
          <w:szCs w:val="24"/>
        </w:rPr>
        <w:t>Ang pag-aayuno ay isa sa mga pagdiriwang ng mga muslim bilang pagsamba kay Alah.</w:t>
      </w:r>
    </w:p>
    <w:p w:rsidR="0093001C" w:rsidRPr="00575224" w:rsidRDefault="0093001C" w:rsidP="00D4440A">
      <w:pPr>
        <w:pStyle w:val="ListParagraph"/>
        <w:ind w:left="1080"/>
        <w:rPr>
          <w:sz w:val="24"/>
          <w:szCs w:val="24"/>
        </w:rPr>
      </w:pPr>
    </w:p>
    <w:p w:rsidR="0093001C" w:rsidRPr="00575224" w:rsidRDefault="0093001C" w:rsidP="00D4440A">
      <w:pPr>
        <w:pStyle w:val="ListParagraph"/>
        <w:numPr>
          <w:ilvl w:val="0"/>
          <w:numId w:val="1"/>
        </w:numPr>
        <w:rPr>
          <w:sz w:val="24"/>
          <w:szCs w:val="24"/>
        </w:rPr>
      </w:pPr>
      <w:r w:rsidRPr="00575224">
        <w:rPr>
          <w:sz w:val="24"/>
          <w:szCs w:val="24"/>
        </w:rPr>
        <w:t xml:space="preserve"> Alin sa mga sumusunod ang nagpapakita ng wastong pagkakasunod-sunod  ng mga pangungusap sa itaas?</w:t>
      </w:r>
    </w:p>
    <w:p w:rsidR="0093001C" w:rsidRPr="00575224" w:rsidRDefault="0093001C" w:rsidP="00D4440A">
      <w:pPr>
        <w:pStyle w:val="ListParagraph"/>
        <w:numPr>
          <w:ilvl w:val="0"/>
          <w:numId w:val="37"/>
        </w:numPr>
        <w:rPr>
          <w:sz w:val="24"/>
          <w:szCs w:val="24"/>
        </w:rPr>
      </w:pPr>
      <w:r w:rsidRPr="00575224">
        <w:rPr>
          <w:sz w:val="24"/>
          <w:szCs w:val="24"/>
        </w:rPr>
        <w:t>1,2,3,4,</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1,3,2,4,</w:t>
      </w:r>
    </w:p>
    <w:p w:rsidR="0093001C" w:rsidRPr="00575224" w:rsidRDefault="0093001C" w:rsidP="00D4440A">
      <w:pPr>
        <w:pStyle w:val="ListParagraph"/>
        <w:numPr>
          <w:ilvl w:val="0"/>
          <w:numId w:val="37"/>
        </w:numPr>
        <w:rPr>
          <w:sz w:val="24"/>
          <w:szCs w:val="24"/>
        </w:rPr>
      </w:pPr>
      <w:r w:rsidRPr="00575224">
        <w:rPr>
          <w:sz w:val="24"/>
          <w:szCs w:val="24"/>
        </w:rPr>
        <w:t>4,1,2,3,</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3,2,1,4,</w:t>
      </w:r>
    </w:p>
    <w:p w:rsidR="0093001C" w:rsidRPr="00575224" w:rsidRDefault="0093001C" w:rsidP="00D4440A">
      <w:pPr>
        <w:rPr>
          <w:sz w:val="24"/>
          <w:szCs w:val="24"/>
        </w:rPr>
      </w:pPr>
      <w:r>
        <w:rPr>
          <w:noProof/>
        </w:rPr>
        <w:pict>
          <v:shape id="Picture 5" o:spid="_x0000_s1033" type="#_x0000_t75" style="position:absolute;margin-left:29.1pt;margin-top:24.2pt;width:487.3pt;height:318.1pt;z-index:-251573248;visibility:visible">
            <v:imagedata r:id="rId8" o:title="" blacklevel="3277f"/>
          </v:shape>
        </w:pict>
      </w:r>
      <w:r w:rsidRPr="00575224">
        <w:rPr>
          <w:sz w:val="24"/>
          <w:szCs w:val="24"/>
        </w:rPr>
        <w:t>Pag-aralan ang mapa sa ibaba at sagutin ang mga tanong 35-37:</w:t>
      </w:r>
    </w:p>
    <w:p w:rsidR="0093001C" w:rsidRPr="00575224" w:rsidRDefault="0093001C" w:rsidP="00D4440A">
      <w:pPr>
        <w:rPr>
          <w:sz w:val="24"/>
          <w:szCs w:val="24"/>
        </w:rPr>
      </w:pPr>
    </w:p>
    <w:p w:rsidR="0093001C" w:rsidRPr="00575224" w:rsidRDefault="0093001C" w:rsidP="00D4440A">
      <w:pPr>
        <w:rPr>
          <w:sz w:val="24"/>
          <w:szCs w:val="24"/>
        </w:rPr>
      </w:pPr>
    </w:p>
    <w:p w:rsidR="0093001C" w:rsidRPr="00575224" w:rsidRDefault="0093001C" w:rsidP="00D4440A">
      <w:pPr>
        <w:rPr>
          <w:sz w:val="28"/>
          <w:szCs w:val="28"/>
        </w:rPr>
      </w:pPr>
      <w:r w:rsidRPr="00575224">
        <w:rPr>
          <w:sz w:val="28"/>
          <w:szCs w:val="28"/>
        </w:rPr>
        <w:t xml:space="preserve">                 </w:t>
      </w:r>
      <w:r w:rsidRPr="00575224">
        <w:rPr>
          <w:sz w:val="28"/>
          <w:szCs w:val="28"/>
        </w:rPr>
        <w:tab/>
      </w:r>
      <w:r w:rsidRPr="00575224">
        <w:rPr>
          <w:sz w:val="28"/>
          <w:szCs w:val="28"/>
        </w:rPr>
        <w:tab/>
      </w: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rPr>
          <w:sz w:val="28"/>
          <w:szCs w:val="28"/>
        </w:rPr>
      </w:pPr>
    </w:p>
    <w:p w:rsidR="0093001C" w:rsidRPr="00575224" w:rsidRDefault="0093001C" w:rsidP="00D4440A">
      <w:pPr>
        <w:pStyle w:val="NoSpacing"/>
        <w:numPr>
          <w:ilvl w:val="0"/>
          <w:numId w:val="1"/>
        </w:numPr>
        <w:rPr>
          <w:sz w:val="24"/>
          <w:szCs w:val="24"/>
        </w:rPr>
      </w:pPr>
      <w:r w:rsidRPr="00575224">
        <w:rPr>
          <w:sz w:val="24"/>
          <w:szCs w:val="24"/>
        </w:rPr>
        <w:t>Sa mga tindahang nakapaligid sa lugar, alin ang pinakamalapit sa CITTA ITALIA?</w:t>
      </w:r>
    </w:p>
    <w:p w:rsidR="0093001C" w:rsidRPr="00575224" w:rsidRDefault="0093001C" w:rsidP="00D4440A">
      <w:pPr>
        <w:pStyle w:val="NoSpacing"/>
        <w:numPr>
          <w:ilvl w:val="0"/>
          <w:numId w:val="38"/>
        </w:numPr>
        <w:rPr>
          <w:sz w:val="24"/>
          <w:szCs w:val="24"/>
        </w:rPr>
      </w:pPr>
      <w:r w:rsidRPr="00575224">
        <w:rPr>
          <w:sz w:val="24"/>
          <w:szCs w:val="24"/>
        </w:rPr>
        <w:t>SM Mall</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Robinson’s Place</w:t>
      </w:r>
    </w:p>
    <w:p w:rsidR="0093001C" w:rsidRPr="00575224" w:rsidRDefault="0093001C" w:rsidP="00D4440A">
      <w:pPr>
        <w:pStyle w:val="NoSpacing"/>
        <w:numPr>
          <w:ilvl w:val="0"/>
          <w:numId w:val="38"/>
        </w:numPr>
        <w:rPr>
          <w:sz w:val="24"/>
          <w:szCs w:val="24"/>
        </w:rPr>
      </w:pPr>
      <w:r w:rsidRPr="00575224">
        <w:rPr>
          <w:sz w:val="24"/>
          <w:szCs w:val="24"/>
        </w:rPr>
        <w:t>Waltermart</w:t>
      </w:r>
      <w:r w:rsidRPr="00575224">
        <w:rPr>
          <w:sz w:val="24"/>
          <w:szCs w:val="24"/>
        </w:rPr>
        <w:tab/>
      </w:r>
      <w:r w:rsidRPr="00575224">
        <w:rPr>
          <w:sz w:val="24"/>
          <w:szCs w:val="24"/>
        </w:rPr>
        <w:tab/>
      </w:r>
      <w:r w:rsidRPr="00575224">
        <w:rPr>
          <w:sz w:val="24"/>
          <w:szCs w:val="24"/>
        </w:rPr>
        <w:tab/>
      </w:r>
      <w:r w:rsidRPr="00575224">
        <w:rPr>
          <w:sz w:val="24"/>
          <w:szCs w:val="24"/>
        </w:rPr>
        <w:tab/>
        <w:t>(D) SM Bacoor</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Kung ikaw ay dadaan sa Alabang Zapote Road, Saan  malapit ang kalyeng papasukan mo upang makarating sa CITTA ITALIA?</w:t>
      </w:r>
    </w:p>
    <w:p w:rsidR="0093001C" w:rsidRPr="00575224" w:rsidRDefault="0093001C" w:rsidP="00D4440A">
      <w:pPr>
        <w:pStyle w:val="NoSpacing"/>
        <w:numPr>
          <w:ilvl w:val="0"/>
          <w:numId w:val="39"/>
        </w:numPr>
        <w:rPr>
          <w:sz w:val="24"/>
          <w:szCs w:val="24"/>
        </w:rPr>
      </w:pPr>
      <w:r w:rsidRPr="00575224">
        <w:rPr>
          <w:sz w:val="24"/>
          <w:szCs w:val="24"/>
        </w:rPr>
        <w:t>Toyota Alabang</w:t>
      </w:r>
      <w:r w:rsidRPr="00575224">
        <w:rPr>
          <w:sz w:val="24"/>
          <w:szCs w:val="24"/>
        </w:rPr>
        <w:tab/>
      </w:r>
      <w:r w:rsidRPr="00575224">
        <w:rPr>
          <w:sz w:val="24"/>
          <w:szCs w:val="24"/>
        </w:rPr>
        <w:tab/>
      </w:r>
      <w:r w:rsidRPr="00575224">
        <w:rPr>
          <w:sz w:val="24"/>
          <w:szCs w:val="24"/>
        </w:rPr>
        <w:tab/>
      </w:r>
      <w:r w:rsidRPr="00575224">
        <w:rPr>
          <w:sz w:val="24"/>
          <w:szCs w:val="24"/>
        </w:rPr>
        <w:tab/>
        <w:t>(C) Bacoor</w:t>
      </w:r>
    </w:p>
    <w:p w:rsidR="0093001C" w:rsidRPr="00575224" w:rsidRDefault="0093001C" w:rsidP="00D4440A">
      <w:pPr>
        <w:pStyle w:val="NoSpacing"/>
        <w:numPr>
          <w:ilvl w:val="0"/>
          <w:numId w:val="39"/>
        </w:numPr>
        <w:rPr>
          <w:sz w:val="24"/>
          <w:szCs w:val="24"/>
        </w:rPr>
      </w:pPr>
      <w:r w:rsidRPr="00575224">
        <w:rPr>
          <w:sz w:val="24"/>
          <w:szCs w:val="24"/>
        </w:rPr>
        <w:t>Robin’s Mart</w:t>
      </w:r>
      <w:r w:rsidRPr="00575224">
        <w:rPr>
          <w:sz w:val="24"/>
          <w:szCs w:val="24"/>
        </w:rPr>
        <w:tab/>
      </w:r>
      <w:r w:rsidRPr="00575224">
        <w:rPr>
          <w:sz w:val="24"/>
          <w:szCs w:val="24"/>
        </w:rPr>
        <w:tab/>
      </w:r>
      <w:r w:rsidRPr="00575224">
        <w:rPr>
          <w:sz w:val="24"/>
          <w:szCs w:val="24"/>
        </w:rPr>
        <w:tab/>
      </w:r>
      <w:r w:rsidRPr="00575224">
        <w:rPr>
          <w:sz w:val="24"/>
          <w:szCs w:val="24"/>
        </w:rPr>
        <w:tab/>
        <w:t>(D) Binakayan</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
        </w:numPr>
        <w:rPr>
          <w:sz w:val="24"/>
          <w:szCs w:val="24"/>
        </w:rPr>
      </w:pPr>
      <w:r w:rsidRPr="00575224">
        <w:rPr>
          <w:sz w:val="24"/>
          <w:szCs w:val="24"/>
        </w:rPr>
        <w:t>Anong eskwelahan ang matatagpuan  malapit sa CITTA ITALIA?</w:t>
      </w:r>
    </w:p>
    <w:p w:rsidR="0093001C" w:rsidRPr="00575224" w:rsidRDefault="0093001C" w:rsidP="00D4440A">
      <w:pPr>
        <w:pStyle w:val="NoSpacing"/>
        <w:numPr>
          <w:ilvl w:val="0"/>
          <w:numId w:val="40"/>
        </w:numPr>
        <w:rPr>
          <w:sz w:val="24"/>
          <w:szCs w:val="24"/>
        </w:rPr>
      </w:pPr>
      <w:r w:rsidRPr="00575224">
        <w:rPr>
          <w:sz w:val="24"/>
          <w:szCs w:val="24"/>
        </w:rPr>
        <w:t>Letran                                                              (C) Perpetual Help College</w:t>
      </w:r>
    </w:p>
    <w:p w:rsidR="0093001C" w:rsidRPr="00575224" w:rsidRDefault="0093001C" w:rsidP="00D4440A">
      <w:pPr>
        <w:pStyle w:val="NoSpacing"/>
        <w:numPr>
          <w:ilvl w:val="0"/>
          <w:numId w:val="40"/>
        </w:numPr>
        <w:rPr>
          <w:sz w:val="24"/>
          <w:szCs w:val="24"/>
        </w:rPr>
      </w:pPr>
      <w:r w:rsidRPr="00575224">
        <w:rPr>
          <w:sz w:val="24"/>
          <w:szCs w:val="24"/>
        </w:rPr>
        <w:t>UP-Los Banos</w:t>
      </w:r>
      <w:r w:rsidRPr="00575224">
        <w:rPr>
          <w:sz w:val="24"/>
          <w:szCs w:val="24"/>
        </w:rPr>
        <w:tab/>
      </w:r>
      <w:r w:rsidRPr="00575224">
        <w:rPr>
          <w:sz w:val="24"/>
          <w:szCs w:val="24"/>
        </w:rPr>
        <w:tab/>
      </w:r>
      <w:r w:rsidRPr="00575224">
        <w:rPr>
          <w:sz w:val="24"/>
          <w:szCs w:val="24"/>
        </w:rPr>
        <w:tab/>
      </w:r>
      <w:r w:rsidRPr="00575224">
        <w:rPr>
          <w:sz w:val="24"/>
          <w:szCs w:val="24"/>
        </w:rPr>
        <w:tab/>
        <w:t>(D) De La Salle-EAC</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Alin sa mga sumusunod na pangungusap ang nagpapahayag ng isang opinion?</w:t>
      </w:r>
    </w:p>
    <w:p w:rsidR="0093001C" w:rsidRPr="00575224" w:rsidRDefault="0093001C" w:rsidP="00D4440A">
      <w:pPr>
        <w:pStyle w:val="NoSpacing"/>
        <w:numPr>
          <w:ilvl w:val="0"/>
          <w:numId w:val="41"/>
        </w:numPr>
        <w:rPr>
          <w:sz w:val="24"/>
          <w:szCs w:val="24"/>
        </w:rPr>
      </w:pPr>
      <w:r w:rsidRPr="00575224">
        <w:rPr>
          <w:sz w:val="24"/>
          <w:szCs w:val="24"/>
        </w:rPr>
        <w:t>Dapat hikayatin ang mga magsasaka na huwag gumamit ng pestisidyo.</w:t>
      </w:r>
    </w:p>
    <w:p w:rsidR="0093001C" w:rsidRPr="00575224" w:rsidRDefault="0093001C" w:rsidP="00D4440A">
      <w:pPr>
        <w:pStyle w:val="NoSpacing"/>
        <w:numPr>
          <w:ilvl w:val="0"/>
          <w:numId w:val="41"/>
        </w:numPr>
        <w:rPr>
          <w:sz w:val="24"/>
          <w:szCs w:val="24"/>
        </w:rPr>
      </w:pPr>
      <w:r w:rsidRPr="00575224">
        <w:rPr>
          <w:sz w:val="24"/>
          <w:szCs w:val="24"/>
        </w:rPr>
        <w:t>Malubha ang epekto ng pestisidyo sa ating kalikasan at kalusugan.</w:t>
      </w:r>
    </w:p>
    <w:p w:rsidR="0093001C" w:rsidRPr="00575224" w:rsidRDefault="0093001C" w:rsidP="00D4440A">
      <w:pPr>
        <w:pStyle w:val="NoSpacing"/>
        <w:numPr>
          <w:ilvl w:val="0"/>
          <w:numId w:val="41"/>
        </w:numPr>
        <w:rPr>
          <w:sz w:val="24"/>
          <w:szCs w:val="24"/>
        </w:rPr>
      </w:pPr>
      <w:r w:rsidRPr="00575224">
        <w:rPr>
          <w:sz w:val="24"/>
          <w:szCs w:val="24"/>
        </w:rPr>
        <w:t>Ang mga magsasaka ay gumagamit ng pestisidyo.</w:t>
      </w:r>
    </w:p>
    <w:p w:rsidR="0093001C" w:rsidRPr="00575224" w:rsidRDefault="0093001C" w:rsidP="00D4440A">
      <w:pPr>
        <w:pStyle w:val="NoSpacing"/>
        <w:numPr>
          <w:ilvl w:val="0"/>
          <w:numId w:val="41"/>
        </w:numPr>
        <w:rPr>
          <w:sz w:val="24"/>
          <w:szCs w:val="24"/>
        </w:rPr>
      </w:pPr>
      <w:r w:rsidRPr="00575224">
        <w:rPr>
          <w:sz w:val="24"/>
          <w:szCs w:val="24"/>
        </w:rPr>
        <w:t>Ang pestisidyo ay may kemikal na nakakalason.</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 </w:t>
      </w:r>
    </w:p>
    <w:p w:rsidR="0093001C" w:rsidRPr="00575224" w:rsidRDefault="0093001C" w:rsidP="00D4440A">
      <w:pPr>
        <w:pStyle w:val="NoSpacing"/>
        <w:rPr>
          <w:sz w:val="24"/>
          <w:szCs w:val="24"/>
        </w:rPr>
      </w:pPr>
      <w:r w:rsidRPr="00575224">
        <w:rPr>
          <w:sz w:val="24"/>
          <w:szCs w:val="24"/>
        </w:rPr>
        <w:t xml:space="preserve"> Para sa mga bilang 39-40, tukuyin ang uri ng pahayag na inilalarawan ng bawat pangungusap.</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 xml:space="preserve"> Para sa akin, hindi ako sang-ayon!</w:t>
      </w:r>
    </w:p>
    <w:p w:rsidR="0093001C" w:rsidRPr="00575224" w:rsidRDefault="0093001C" w:rsidP="00D4440A">
      <w:pPr>
        <w:pStyle w:val="NoSpacing"/>
        <w:numPr>
          <w:ilvl w:val="0"/>
          <w:numId w:val="42"/>
        </w:numPr>
        <w:rPr>
          <w:sz w:val="24"/>
          <w:szCs w:val="24"/>
        </w:rPr>
      </w:pPr>
      <w:r w:rsidRPr="00575224">
        <w:rPr>
          <w:sz w:val="24"/>
          <w:szCs w:val="24"/>
        </w:rPr>
        <w:t>Pagmumungkahi</w:t>
      </w:r>
      <w:r w:rsidRPr="00575224">
        <w:rPr>
          <w:sz w:val="24"/>
          <w:szCs w:val="24"/>
        </w:rPr>
        <w:tab/>
      </w:r>
      <w:r w:rsidRPr="00575224">
        <w:rPr>
          <w:sz w:val="24"/>
          <w:szCs w:val="24"/>
        </w:rPr>
        <w:tab/>
      </w:r>
      <w:r w:rsidRPr="00575224">
        <w:rPr>
          <w:sz w:val="24"/>
          <w:szCs w:val="24"/>
        </w:rPr>
        <w:tab/>
      </w:r>
      <w:r w:rsidRPr="00575224">
        <w:rPr>
          <w:sz w:val="24"/>
          <w:szCs w:val="24"/>
        </w:rPr>
        <w:tab/>
        <w:t>(C) Paglibak</w:t>
      </w:r>
    </w:p>
    <w:p w:rsidR="0093001C" w:rsidRPr="00575224" w:rsidRDefault="0093001C" w:rsidP="00D4440A">
      <w:pPr>
        <w:pStyle w:val="NoSpacing"/>
        <w:numPr>
          <w:ilvl w:val="0"/>
          <w:numId w:val="42"/>
        </w:numPr>
        <w:rPr>
          <w:sz w:val="24"/>
          <w:szCs w:val="24"/>
        </w:rPr>
      </w:pPr>
      <w:r w:rsidRPr="00575224">
        <w:rPr>
          <w:sz w:val="24"/>
          <w:szCs w:val="24"/>
        </w:rPr>
        <w:t>Pakikiramay</w:t>
      </w:r>
      <w:r w:rsidRPr="00575224">
        <w:rPr>
          <w:sz w:val="24"/>
          <w:szCs w:val="24"/>
        </w:rPr>
        <w:tab/>
      </w:r>
      <w:r w:rsidRPr="00575224">
        <w:rPr>
          <w:sz w:val="24"/>
          <w:szCs w:val="24"/>
        </w:rPr>
        <w:tab/>
      </w:r>
      <w:r w:rsidRPr="00575224">
        <w:rPr>
          <w:sz w:val="24"/>
          <w:szCs w:val="24"/>
        </w:rPr>
        <w:tab/>
      </w:r>
      <w:r w:rsidRPr="00575224">
        <w:rPr>
          <w:sz w:val="24"/>
          <w:szCs w:val="24"/>
        </w:rPr>
        <w:tab/>
        <w:t>(D) Pagsalungat</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Pagsisikapan kong hindi  na ito mangyayari muli.</w:t>
      </w:r>
    </w:p>
    <w:p w:rsidR="0093001C" w:rsidRPr="00575224" w:rsidRDefault="0093001C" w:rsidP="00D4440A">
      <w:pPr>
        <w:pStyle w:val="NoSpacing"/>
        <w:ind w:left="720"/>
        <w:rPr>
          <w:sz w:val="24"/>
          <w:szCs w:val="24"/>
        </w:rPr>
      </w:pPr>
    </w:p>
    <w:p w:rsidR="0093001C" w:rsidRPr="00575224" w:rsidRDefault="0093001C" w:rsidP="00D4440A">
      <w:pPr>
        <w:pStyle w:val="NoSpacing"/>
        <w:numPr>
          <w:ilvl w:val="0"/>
          <w:numId w:val="43"/>
        </w:numPr>
        <w:rPr>
          <w:sz w:val="24"/>
          <w:szCs w:val="24"/>
        </w:rPr>
      </w:pPr>
      <w:r w:rsidRPr="00575224">
        <w:rPr>
          <w:sz w:val="24"/>
          <w:szCs w:val="24"/>
        </w:rPr>
        <w:t>Pagkalungkot</w:t>
      </w:r>
      <w:r w:rsidRPr="00575224">
        <w:rPr>
          <w:sz w:val="24"/>
          <w:szCs w:val="24"/>
        </w:rPr>
        <w:tab/>
      </w:r>
      <w:r w:rsidRPr="00575224">
        <w:rPr>
          <w:sz w:val="24"/>
          <w:szCs w:val="24"/>
        </w:rPr>
        <w:tab/>
      </w:r>
      <w:r w:rsidRPr="00575224">
        <w:rPr>
          <w:sz w:val="24"/>
          <w:szCs w:val="24"/>
        </w:rPr>
        <w:tab/>
      </w:r>
      <w:r w:rsidRPr="00575224">
        <w:rPr>
          <w:sz w:val="24"/>
          <w:szCs w:val="24"/>
        </w:rPr>
        <w:tab/>
        <w:t>(C) Paghingi ng tawad</w:t>
      </w:r>
    </w:p>
    <w:p w:rsidR="0093001C" w:rsidRPr="00575224" w:rsidRDefault="0093001C" w:rsidP="00D4440A">
      <w:pPr>
        <w:pStyle w:val="NoSpacing"/>
        <w:numPr>
          <w:ilvl w:val="0"/>
          <w:numId w:val="43"/>
        </w:numPr>
        <w:rPr>
          <w:sz w:val="24"/>
          <w:szCs w:val="24"/>
        </w:rPr>
      </w:pPr>
      <w:r w:rsidRPr="00575224">
        <w:rPr>
          <w:sz w:val="24"/>
          <w:szCs w:val="24"/>
        </w:rPr>
        <w:t>Pagpapahalaga</w:t>
      </w:r>
      <w:r w:rsidRPr="00575224">
        <w:rPr>
          <w:sz w:val="24"/>
          <w:szCs w:val="24"/>
        </w:rPr>
        <w:tab/>
      </w:r>
      <w:r w:rsidRPr="00575224">
        <w:rPr>
          <w:sz w:val="24"/>
          <w:szCs w:val="24"/>
        </w:rPr>
        <w:tab/>
      </w:r>
      <w:r w:rsidRPr="00575224">
        <w:rPr>
          <w:sz w:val="24"/>
          <w:szCs w:val="24"/>
        </w:rPr>
        <w:tab/>
      </w:r>
      <w:r w:rsidRPr="00575224">
        <w:rPr>
          <w:sz w:val="24"/>
          <w:szCs w:val="24"/>
        </w:rPr>
        <w:tab/>
        <w:t>(D) Pagbibigay-patawad</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_________________________________________________________________________________________ </w:t>
      </w:r>
    </w:p>
    <w:p w:rsidR="0093001C" w:rsidRPr="00575224" w:rsidRDefault="0093001C" w:rsidP="00D4440A">
      <w:pPr>
        <w:pStyle w:val="NoSpacing"/>
        <w:rPr>
          <w:sz w:val="24"/>
          <w:szCs w:val="24"/>
        </w:rPr>
      </w:pPr>
      <w:r w:rsidRPr="00575224">
        <w:rPr>
          <w:sz w:val="24"/>
          <w:szCs w:val="24"/>
        </w:rPr>
        <w:t xml:space="preserve"> </w:t>
      </w:r>
    </w:p>
    <w:p w:rsidR="0093001C" w:rsidRPr="00575224" w:rsidRDefault="0093001C" w:rsidP="00D4440A">
      <w:pPr>
        <w:pStyle w:val="NoSpacing"/>
        <w:rPr>
          <w:b/>
          <w:i/>
          <w:sz w:val="36"/>
          <w:szCs w:val="36"/>
        </w:rPr>
      </w:pPr>
      <w:r w:rsidRPr="00575224">
        <w:rPr>
          <w:sz w:val="24"/>
          <w:szCs w:val="24"/>
        </w:rPr>
        <w:t xml:space="preserve">   </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b/>
          <w:i/>
          <w:sz w:val="28"/>
          <w:szCs w:val="28"/>
        </w:rPr>
        <w:t>Ang Mangingibig</w:t>
      </w:r>
      <w:r w:rsidRPr="00575224">
        <w:rPr>
          <w:b/>
          <w:i/>
          <w:sz w:val="36"/>
          <w:szCs w:val="36"/>
        </w:rPr>
        <w:t xml:space="preserve"> </w:t>
      </w:r>
    </w:p>
    <w:p w:rsidR="0093001C" w:rsidRPr="00575224" w:rsidRDefault="0093001C" w:rsidP="00D4440A">
      <w:pPr>
        <w:pStyle w:val="NoSpacing"/>
        <w:rPr>
          <w:sz w:val="24"/>
          <w:szCs w:val="24"/>
        </w:rPr>
      </w:pPr>
      <w:r w:rsidRPr="00575224">
        <w:rPr>
          <w:sz w:val="24"/>
          <w:szCs w:val="24"/>
        </w:rPr>
        <w:t xml:space="preserve">                                    ( Mula sa isang diyalogo sa pelikulang “Sarhento Salcedo”)</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ab/>
        <w:t>Lalaki</w:t>
      </w:r>
      <w:r w:rsidRPr="00575224">
        <w:rPr>
          <w:sz w:val="24"/>
          <w:szCs w:val="24"/>
        </w:rPr>
        <w:tab/>
      </w:r>
      <w:r w:rsidRPr="00575224">
        <w:rPr>
          <w:sz w:val="24"/>
          <w:szCs w:val="24"/>
        </w:rPr>
        <w:tab/>
        <w:t>:</w:t>
      </w:r>
      <w:r w:rsidRPr="00575224">
        <w:rPr>
          <w:sz w:val="24"/>
          <w:szCs w:val="24"/>
        </w:rPr>
        <w:tab/>
      </w:r>
      <w:r w:rsidRPr="00575224">
        <w:rPr>
          <w:sz w:val="24"/>
          <w:szCs w:val="24"/>
        </w:rPr>
        <w:tab/>
        <w:t>Mahal mo ba ako?</w:t>
      </w:r>
    </w:p>
    <w:p w:rsidR="0093001C" w:rsidRPr="00575224" w:rsidRDefault="0093001C" w:rsidP="00D4440A">
      <w:pPr>
        <w:pStyle w:val="NoSpacing"/>
        <w:rPr>
          <w:sz w:val="24"/>
          <w:szCs w:val="24"/>
        </w:rPr>
      </w:pPr>
      <w:r w:rsidRPr="00575224">
        <w:rPr>
          <w:sz w:val="24"/>
          <w:szCs w:val="24"/>
        </w:rPr>
        <w:tab/>
        <w:t>Babae</w:t>
      </w:r>
      <w:r w:rsidRPr="00575224">
        <w:rPr>
          <w:sz w:val="24"/>
          <w:szCs w:val="24"/>
        </w:rPr>
        <w:tab/>
      </w:r>
      <w:r w:rsidRPr="00575224">
        <w:rPr>
          <w:sz w:val="24"/>
          <w:szCs w:val="24"/>
        </w:rPr>
        <w:tab/>
        <w:t>:</w:t>
      </w:r>
      <w:r w:rsidRPr="00575224">
        <w:rPr>
          <w:sz w:val="24"/>
          <w:szCs w:val="24"/>
        </w:rPr>
        <w:tab/>
      </w:r>
      <w:r w:rsidRPr="00575224">
        <w:rPr>
          <w:sz w:val="24"/>
          <w:szCs w:val="24"/>
        </w:rPr>
        <w:tab/>
        <w:t>Ang hirap sa’yo tangan mo na ang ilaw naghahanap ka pa ng liwanag.</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Halika na nga, umuwi na tayo. Baka maghanap ka pa ng maraming  </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Ilaw.</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 xml:space="preserve">Anong simbolismo ang matatagpuan sa diyalogo na kumakatawan sa </w:t>
      </w:r>
      <w:r w:rsidRPr="00575224">
        <w:rPr>
          <w:sz w:val="24"/>
          <w:szCs w:val="24"/>
          <w:u w:val="single"/>
        </w:rPr>
        <w:t>kasintahan</w:t>
      </w:r>
      <w:r w:rsidRPr="00575224">
        <w:rPr>
          <w:sz w:val="24"/>
          <w:szCs w:val="24"/>
        </w:rPr>
        <w:t>?</w:t>
      </w:r>
    </w:p>
    <w:p w:rsidR="0093001C" w:rsidRPr="00575224" w:rsidRDefault="0093001C" w:rsidP="00D4440A">
      <w:pPr>
        <w:pStyle w:val="NoSpacing"/>
        <w:ind w:left="720"/>
        <w:rPr>
          <w:sz w:val="24"/>
          <w:szCs w:val="24"/>
        </w:rPr>
      </w:pPr>
    </w:p>
    <w:p w:rsidR="0093001C" w:rsidRPr="00575224" w:rsidRDefault="0093001C" w:rsidP="00D4440A">
      <w:pPr>
        <w:pStyle w:val="NoSpacing"/>
        <w:numPr>
          <w:ilvl w:val="0"/>
          <w:numId w:val="44"/>
        </w:numPr>
        <w:rPr>
          <w:sz w:val="24"/>
          <w:szCs w:val="24"/>
        </w:rPr>
      </w:pPr>
      <w:r w:rsidRPr="00575224">
        <w:rPr>
          <w:sz w:val="24"/>
          <w:szCs w:val="24"/>
        </w:rPr>
        <w:t>Ilaw</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Tangan</w:t>
      </w:r>
    </w:p>
    <w:p w:rsidR="0093001C" w:rsidRPr="00575224" w:rsidRDefault="0093001C" w:rsidP="00D4440A">
      <w:pPr>
        <w:pStyle w:val="NoSpacing"/>
        <w:numPr>
          <w:ilvl w:val="0"/>
          <w:numId w:val="44"/>
        </w:numPr>
        <w:rPr>
          <w:sz w:val="24"/>
          <w:szCs w:val="24"/>
        </w:rPr>
      </w:pPr>
      <w:r w:rsidRPr="00575224">
        <w:rPr>
          <w:sz w:val="24"/>
          <w:szCs w:val="24"/>
        </w:rPr>
        <w:t>Hirap</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Mahal</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Sagutin ang mga tanong sa 42 at 43 batay sa sumusunod na artikulo:</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ab/>
        <w:t>Ang kasalukuyang kalagayan ng kalupaan ay lubhang mapanganib at ito ay nagbabadya ng kapinsalaan sa ating kalusugan.</w:t>
      </w:r>
    </w:p>
    <w:p w:rsidR="0093001C" w:rsidRPr="00575224" w:rsidRDefault="0093001C" w:rsidP="00D4440A">
      <w:pPr>
        <w:pStyle w:val="NoSpacing"/>
        <w:jc w:val="both"/>
        <w:rPr>
          <w:sz w:val="24"/>
          <w:szCs w:val="24"/>
        </w:rPr>
      </w:pPr>
      <w:r w:rsidRPr="00575224">
        <w:rPr>
          <w:sz w:val="24"/>
          <w:szCs w:val="24"/>
        </w:rPr>
        <w:tab/>
        <w:t>Kailangan natin ng malinis at malusog na kapaligiran. Marami nang mga babala ang ipinararating sa tao hinggil sa pang-aabuso sa kalupaan, ngunit ito ay ipinagwawalang-bahala at di binibigyan- pansin.</w:t>
      </w:r>
    </w:p>
    <w:p w:rsidR="0093001C" w:rsidRPr="00575224" w:rsidRDefault="0093001C" w:rsidP="00D4440A">
      <w:pPr>
        <w:pStyle w:val="NoSpacing"/>
        <w:jc w:val="both"/>
        <w:rPr>
          <w:sz w:val="24"/>
          <w:szCs w:val="24"/>
        </w:rPr>
      </w:pPr>
      <w:r w:rsidRPr="00575224">
        <w:rPr>
          <w:sz w:val="24"/>
          <w:szCs w:val="24"/>
        </w:rPr>
        <w:tab/>
        <w:t>Ano ang magagawa natin upang mapagsimula tayo na maging mabait sa ating kalikasan? Marahil ay hindi nga tayo maaring magbago sa isang  iglap lamang, ngunit may magagawa tayo kung pagsisikapan. Simulan natin sa ating mga sasakyan. Siguraduhin natin na ang hangin nagmumula rito ay malinis. Sa gayon, mababawasan ang carbon monoxide na nagmumula sa maruming usok na ibinubuga ng mga sasakyan. Ang maruming usok ay maaring pagmulan ng sakit ng ulo, pagkahilo, pagsusuka, pananamlay, at sakit sa baga.</w:t>
      </w:r>
    </w:p>
    <w:p w:rsidR="0093001C" w:rsidRPr="00575224" w:rsidRDefault="0093001C" w:rsidP="00D4440A">
      <w:pPr>
        <w:pStyle w:val="NoSpacing"/>
        <w:jc w:val="both"/>
        <w:rPr>
          <w:sz w:val="24"/>
          <w:szCs w:val="24"/>
        </w:rPr>
      </w:pPr>
      <w:r w:rsidRPr="00575224">
        <w:rPr>
          <w:sz w:val="24"/>
          <w:szCs w:val="24"/>
        </w:rPr>
        <w:tab/>
        <w:t>Hindi tayo dapat magwalang-bahala at maghintay na lamang sa kung ano ang magagawa ng pamahalaan. Kumilos tayo at manguna upang matamo ang malinis at malusog na kapaligiran.</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1"/>
        </w:numPr>
        <w:rPr>
          <w:sz w:val="24"/>
          <w:szCs w:val="24"/>
        </w:rPr>
      </w:pPr>
      <w:r w:rsidRPr="00575224">
        <w:rPr>
          <w:sz w:val="24"/>
          <w:szCs w:val="24"/>
        </w:rPr>
        <w:t>Anong halagang pagkatauhan ang ibig ikintal sa isipan ng artikulong ito?</w:t>
      </w:r>
    </w:p>
    <w:p w:rsidR="0093001C" w:rsidRPr="00575224" w:rsidRDefault="0093001C" w:rsidP="00D4440A">
      <w:pPr>
        <w:pStyle w:val="NoSpacing"/>
        <w:numPr>
          <w:ilvl w:val="0"/>
          <w:numId w:val="45"/>
        </w:numPr>
        <w:rPr>
          <w:sz w:val="24"/>
          <w:szCs w:val="24"/>
        </w:rPr>
      </w:pPr>
      <w:r w:rsidRPr="00575224">
        <w:rPr>
          <w:sz w:val="24"/>
          <w:szCs w:val="24"/>
        </w:rPr>
        <w:t>Panatilihing maayos ang mga sasakyan.</w:t>
      </w:r>
    </w:p>
    <w:p w:rsidR="0093001C" w:rsidRPr="00575224" w:rsidRDefault="0093001C" w:rsidP="00D4440A">
      <w:pPr>
        <w:pStyle w:val="NoSpacing"/>
        <w:numPr>
          <w:ilvl w:val="0"/>
          <w:numId w:val="45"/>
        </w:numPr>
        <w:rPr>
          <w:sz w:val="24"/>
          <w:szCs w:val="24"/>
        </w:rPr>
      </w:pPr>
      <w:r w:rsidRPr="00575224">
        <w:rPr>
          <w:sz w:val="24"/>
          <w:szCs w:val="24"/>
        </w:rPr>
        <w:t>Ipagwalang-bahala ang kapaligiran.</w:t>
      </w:r>
    </w:p>
    <w:p w:rsidR="0093001C" w:rsidRPr="00575224" w:rsidRDefault="0093001C" w:rsidP="00D4440A">
      <w:pPr>
        <w:pStyle w:val="NoSpacing"/>
        <w:numPr>
          <w:ilvl w:val="0"/>
          <w:numId w:val="45"/>
        </w:numPr>
        <w:rPr>
          <w:sz w:val="24"/>
          <w:szCs w:val="24"/>
        </w:rPr>
      </w:pPr>
      <w:r w:rsidRPr="00575224">
        <w:rPr>
          <w:sz w:val="24"/>
          <w:szCs w:val="24"/>
        </w:rPr>
        <w:t>Maging mabait sa kapaligiran.</w:t>
      </w:r>
    </w:p>
    <w:p w:rsidR="0093001C" w:rsidRPr="00575224" w:rsidRDefault="0093001C" w:rsidP="00D4440A">
      <w:pPr>
        <w:pStyle w:val="NoSpacing"/>
        <w:numPr>
          <w:ilvl w:val="0"/>
          <w:numId w:val="45"/>
        </w:numPr>
        <w:rPr>
          <w:sz w:val="24"/>
          <w:szCs w:val="24"/>
        </w:rPr>
      </w:pPr>
      <w:r w:rsidRPr="00575224">
        <w:rPr>
          <w:sz w:val="24"/>
          <w:szCs w:val="24"/>
        </w:rPr>
        <w:t>Magtiwala sa pamahalaan.</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 xml:space="preserve">Ang buod ng artikulong ito ay tumutukoy sa </w:t>
      </w:r>
    </w:p>
    <w:p w:rsidR="0093001C" w:rsidRPr="00575224" w:rsidRDefault="0093001C" w:rsidP="00D4440A">
      <w:pPr>
        <w:pStyle w:val="NoSpacing"/>
        <w:numPr>
          <w:ilvl w:val="0"/>
          <w:numId w:val="46"/>
        </w:numPr>
        <w:rPr>
          <w:sz w:val="24"/>
          <w:szCs w:val="24"/>
        </w:rPr>
      </w:pPr>
      <w:r w:rsidRPr="00575224">
        <w:rPr>
          <w:sz w:val="24"/>
          <w:szCs w:val="24"/>
        </w:rPr>
        <w:t>Pangangalaga sa mga sasakyan.</w:t>
      </w:r>
    </w:p>
    <w:p w:rsidR="0093001C" w:rsidRPr="00575224" w:rsidRDefault="0093001C" w:rsidP="00D4440A">
      <w:pPr>
        <w:pStyle w:val="NoSpacing"/>
        <w:numPr>
          <w:ilvl w:val="0"/>
          <w:numId w:val="46"/>
        </w:numPr>
        <w:rPr>
          <w:sz w:val="24"/>
          <w:szCs w:val="24"/>
        </w:rPr>
      </w:pPr>
      <w:r w:rsidRPr="00575224">
        <w:rPr>
          <w:sz w:val="24"/>
          <w:szCs w:val="24"/>
        </w:rPr>
        <w:t>Dulot ng maruming usok</w:t>
      </w:r>
    </w:p>
    <w:p w:rsidR="0093001C" w:rsidRPr="00575224" w:rsidRDefault="0093001C" w:rsidP="00D4440A">
      <w:pPr>
        <w:pStyle w:val="NoSpacing"/>
        <w:numPr>
          <w:ilvl w:val="0"/>
          <w:numId w:val="46"/>
        </w:numPr>
        <w:rPr>
          <w:sz w:val="24"/>
          <w:szCs w:val="24"/>
        </w:rPr>
      </w:pPr>
      <w:r w:rsidRPr="00575224">
        <w:rPr>
          <w:sz w:val="24"/>
          <w:szCs w:val="24"/>
        </w:rPr>
        <w:t>Gawain ng pamahalaan</w:t>
      </w:r>
    </w:p>
    <w:p w:rsidR="0093001C" w:rsidRPr="00575224" w:rsidRDefault="0093001C" w:rsidP="00D4440A">
      <w:pPr>
        <w:pStyle w:val="NoSpacing"/>
        <w:numPr>
          <w:ilvl w:val="0"/>
          <w:numId w:val="46"/>
        </w:numPr>
        <w:rPr>
          <w:sz w:val="24"/>
          <w:szCs w:val="24"/>
        </w:rPr>
      </w:pPr>
      <w:r w:rsidRPr="00575224">
        <w:rPr>
          <w:sz w:val="24"/>
          <w:szCs w:val="24"/>
        </w:rPr>
        <w:t>Kalagayan ng kalupaan</w:t>
      </w:r>
    </w:p>
    <w:p w:rsidR="0093001C" w:rsidRPr="00575224" w:rsidRDefault="0093001C" w:rsidP="00D4440A">
      <w:pPr>
        <w:pStyle w:val="NoSpacing"/>
        <w:rPr>
          <w:sz w:val="24"/>
          <w:szCs w:val="24"/>
        </w:rPr>
      </w:pPr>
      <w:r w:rsidRPr="00575224">
        <w:rPr>
          <w:sz w:val="24"/>
          <w:szCs w:val="24"/>
        </w:rPr>
        <w:t xml:space="preserve">                                                    </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 xml:space="preserve">                            </w:t>
      </w:r>
    </w:p>
    <w:p w:rsidR="0093001C" w:rsidRPr="00575224" w:rsidRDefault="0093001C" w:rsidP="00D4440A">
      <w:pPr>
        <w:pStyle w:val="NoSpacing"/>
        <w:rPr>
          <w:sz w:val="24"/>
          <w:szCs w:val="24"/>
        </w:rPr>
      </w:pPr>
      <w:r w:rsidRPr="00575224">
        <w:rPr>
          <w:sz w:val="24"/>
          <w:szCs w:val="24"/>
        </w:rPr>
        <w:t>Sagutin ang mga tanong sa 44-47 batay sa sumusunod:</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ab/>
        <w:t>Si Ruel Vergara ay nagpadala ng isang liham pangangalakal (business Letter) sa Quality Foods Corporation. Ginamit niya ang balangkas sa ibaba.</w:t>
      </w:r>
    </w:p>
    <w:p w:rsidR="0093001C" w:rsidRPr="00575224" w:rsidRDefault="0093001C" w:rsidP="00D4440A">
      <w:pPr>
        <w:pStyle w:val="NoSpacing"/>
        <w:rPr>
          <w:sz w:val="24"/>
          <w:szCs w:val="24"/>
        </w:rPr>
      </w:pPr>
      <w:r>
        <w:rPr>
          <w:noProof/>
        </w:rPr>
        <w:pict>
          <v:rect id="_x0000_s1034" style="position:absolute;margin-left:13.35pt;margin-top:8.05pt;width:509.65pt;height:313.05pt;z-index:251578368">
            <v:textbox style="mso-next-textbox:#_x0000_s1034">
              <w:txbxContent>
                <w:p w:rsidR="0093001C" w:rsidRDefault="0093001C" w:rsidP="00D4440A">
                  <w:pPr>
                    <w:pStyle w:val="NoSpacing"/>
                  </w:pPr>
                  <w:r>
                    <w:tab/>
                  </w:r>
                  <w:r>
                    <w:tab/>
                  </w:r>
                  <w:r>
                    <w:tab/>
                  </w:r>
                  <w:r>
                    <w:tab/>
                  </w:r>
                  <w:r>
                    <w:tab/>
                  </w:r>
                  <w:r>
                    <w:tab/>
                  </w:r>
                  <w:r>
                    <w:tab/>
                  </w:r>
                  <w:r>
                    <w:tab/>
                  </w:r>
                  <w:r>
                    <w:tab/>
                  </w:r>
                  <w:r>
                    <w:tab/>
                  </w:r>
                  <w:r>
                    <w:tab/>
                  </w:r>
                  <w:r>
                    <w:tab/>
                  </w:r>
                  <w:r>
                    <w:tab/>
                  </w:r>
                  <w:r>
                    <w:tab/>
                  </w:r>
                  <w:r>
                    <w:tab/>
                  </w:r>
                  <w:r>
                    <w:tab/>
                  </w:r>
                  <w:r>
                    <w:tab/>
                  </w:r>
                  <w:r>
                    <w:tab/>
                    <w:t xml:space="preserve">                                                                      1.________________ </w:t>
                  </w:r>
                </w:p>
                <w:p w:rsidR="0093001C" w:rsidRDefault="0093001C" w:rsidP="00D4440A">
                  <w:pPr>
                    <w:pStyle w:val="NoSpacing"/>
                  </w:pPr>
                  <w:r>
                    <w:t xml:space="preserve">                                                                                                                                                 _________________ </w:t>
                  </w:r>
                </w:p>
                <w:p w:rsidR="0093001C" w:rsidRDefault="0093001C" w:rsidP="00D4440A">
                  <w:pPr>
                    <w:pStyle w:val="NoSpacing"/>
                  </w:pPr>
                  <w:r>
                    <w:tab/>
                  </w:r>
                  <w:r>
                    <w:tab/>
                  </w:r>
                  <w:r>
                    <w:tab/>
                  </w:r>
                  <w:r>
                    <w:tab/>
                  </w:r>
                  <w:r>
                    <w:tab/>
                  </w:r>
                  <w:r>
                    <w:tab/>
                  </w:r>
                  <w:r>
                    <w:tab/>
                  </w:r>
                  <w:r>
                    <w:tab/>
                  </w:r>
                  <w:r>
                    <w:tab/>
                  </w:r>
                  <w:r>
                    <w:tab/>
                    <w:t xml:space="preserve">_________________ </w:t>
                  </w:r>
                </w:p>
                <w:p w:rsidR="0093001C" w:rsidRDefault="0093001C" w:rsidP="00D4440A">
                  <w:pPr>
                    <w:pStyle w:val="NoSpacing"/>
                  </w:pPr>
                  <w:r>
                    <w:t xml:space="preserve">2.________________________ </w:t>
                  </w:r>
                </w:p>
                <w:p w:rsidR="0093001C" w:rsidRDefault="0093001C" w:rsidP="00D4440A">
                  <w:pPr>
                    <w:pStyle w:val="NoSpacing"/>
                  </w:pPr>
                  <w:r>
                    <w:t xml:space="preserve">   ________________________ </w:t>
                  </w:r>
                </w:p>
                <w:p w:rsidR="0093001C" w:rsidRDefault="0093001C" w:rsidP="00D4440A">
                  <w:pPr>
                    <w:pStyle w:val="NoSpacing"/>
                  </w:pPr>
                  <w:r>
                    <w:t xml:space="preserve">   ________________________ </w:t>
                  </w:r>
                </w:p>
                <w:p w:rsidR="0093001C" w:rsidRDefault="0093001C" w:rsidP="00D4440A">
                  <w:pPr>
                    <w:pStyle w:val="NoSpacing"/>
                  </w:pPr>
                </w:p>
                <w:p w:rsidR="0093001C" w:rsidRDefault="0093001C" w:rsidP="00D4440A">
                  <w:pPr>
                    <w:pStyle w:val="NoSpacing"/>
                  </w:pPr>
                  <w:r>
                    <w:t xml:space="preserve">3.________________________: </w:t>
                  </w:r>
                </w:p>
                <w:p w:rsidR="0093001C" w:rsidRDefault="0093001C" w:rsidP="00D4440A">
                  <w:pPr>
                    <w:pStyle w:val="NoSpacing"/>
                  </w:pPr>
                  <w:r>
                    <w:t xml:space="preserve"> </w:t>
                  </w:r>
                </w:p>
                <w:p w:rsidR="0093001C" w:rsidRDefault="0093001C" w:rsidP="00D4440A">
                  <w:pPr>
                    <w:pStyle w:val="NoSpacing"/>
                  </w:pPr>
                  <w:r>
                    <w:tab/>
                    <w:t xml:space="preserve">4.______________________________________________________________________________ </w:t>
                  </w:r>
                </w:p>
                <w:p w:rsidR="0093001C" w:rsidRDefault="0093001C" w:rsidP="00D4440A">
                  <w:pPr>
                    <w:pStyle w:val="NoSpacing"/>
                  </w:pPr>
                  <w:r>
                    <w:t xml:space="preserve">_____________________________________________________________________________________ </w:t>
                  </w:r>
                </w:p>
                <w:p w:rsidR="0093001C" w:rsidRDefault="0093001C" w:rsidP="00D4440A">
                  <w:pPr>
                    <w:pStyle w:val="NoSpacing"/>
                  </w:pPr>
                  <w:r>
                    <w:t xml:space="preserve">_____________________________________________________________________________________ </w:t>
                  </w:r>
                </w:p>
                <w:p w:rsidR="0093001C" w:rsidRDefault="0093001C" w:rsidP="00D4440A">
                  <w:pPr>
                    <w:pStyle w:val="NoSpacing"/>
                  </w:pPr>
                  <w:r>
                    <w:t xml:space="preserve">____________. ________________________________________________________________________ </w:t>
                  </w:r>
                </w:p>
                <w:p w:rsidR="0093001C" w:rsidRDefault="0093001C" w:rsidP="00D4440A">
                  <w:pPr>
                    <w:pStyle w:val="NoSpacing"/>
                  </w:pPr>
                  <w:r>
                    <w:t xml:space="preserve">__________________________________________________________. </w:t>
                  </w:r>
                </w:p>
                <w:p w:rsidR="0093001C" w:rsidRDefault="0093001C" w:rsidP="00D4440A">
                  <w:pPr>
                    <w:pStyle w:val="NoSpacing"/>
                  </w:pPr>
                </w:p>
                <w:p w:rsidR="0093001C" w:rsidRDefault="0093001C" w:rsidP="00D4440A">
                  <w:pPr>
                    <w:pStyle w:val="NoSpacing"/>
                  </w:pPr>
                  <w:r>
                    <w:tab/>
                  </w:r>
                  <w:r>
                    <w:tab/>
                  </w:r>
                  <w:r>
                    <w:tab/>
                  </w:r>
                  <w:r>
                    <w:tab/>
                  </w:r>
                  <w:r>
                    <w:tab/>
                  </w:r>
                  <w:r>
                    <w:tab/>
                  </w:r>
                  <w:r>
                    <w:tab/>
                  </w:r>
                  <w:r>
                    <w:tab/>
                  </w:r>
                  <w:r>
                    <w:tab/>
                  </w:r>
                  <w:r>
                    <w:tab/>
                  </w:r>
                  <w:r>
                    <w:tab/>
                  </w:r>
                  <w:r>
                    <w:tab/>
                  </w:r>
                  <w:r>
                    <w:tab/>
                  </w:r>
                  <w:r>
                    <w:tab/>
                    <w:t xml:space="preserve">                                                                                                     5.________________________________ </w:t>
                  </w:r>
                </w:p>
                <w:p w:rsidR="0093001C" w:rsidRDefault="0093001C" w:rsidP="00D4440A">
                  <w:pPr>
                    <w:pStyle w:val="NoSpacing"/>
                  </w:pPr>
                </w:p>
                <w:p w:rsidR="0093001C" w:rsidRDefault="0093001C" w:rsidP="00D4440A">
                  <w:pPr>
                    <w:pStyle w:val="NoSpacing"/>
                  </w:pPr>
                  <w:r>
                    <w:tab/>
                  </w:r>
                  <w:r>
                    <w:tab/>
                  </w:r>
                  <w:r>
                    <w:tab/>
                  </w:r>
                  <w:r>
                    <w:tab/>
                  </w:r>
                  <w:r>
                    <w:tab/>
                  </w:r>
                  <w:r>
                    <w:tab/>
                  </w:r>
                  <w:r>
                    <w:tab/>
                  </w:r>
                  <w:r>
                    <w:tab/>
                    <w:t>6.________________________________</w:t>
                  </w:r>
                </w:p>
                <w:p w:rsidR="0093001C" w:rsidRDefault="0093001C" w:rsidP="00D4440A">
                  <w:pPr>
                    <w:pStyle w:val="NoSpacing"/>
                  </w:pPr>
                </w:p>
              </w:txbxContent>
            </v:textbox>
          </v:rect>
        </w:pic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Ang “ Ruel  A.Vergara” ay dapat isulat sa bilang</w:t>
      </w:r>
    </w:p>
    <w:p w:rsidR="0093001C" w:rsidRPr="00575224" w:rsidRDefault="0093001C" w:rsidP="00D4440A">
      <w:pPr>
        <w:pStyle w:val="NoSpacing"/>
        <w:ind w:left="720"/>
        <w:rPr>
          <w:sz w:val="24"/>
          <w:szCs w:val="24"/>
        </w:rPr>
      </w:pPr>
    </w:p>
    <w:p w:rsidR="0093001C" w:rsidRPr="00575224" w:rsidRDefault="0093001C" w:rsidP="00D4440A">
      <w:pPr>
        <w:pStyle w:val="NoSpacing"/>
        <w:numPr>
          <w:ilvl w:val="0"/>
          <w:numId w:val="47"/>
        </w:numPr>
        <w:rPr>
          <w:sz w:val="24"/>
          <w:szCs w:val="24"/>
        </w:rPr>
      </w:pPr>
      <w:r w:rsidRPr="00575224">
        <w:rPr>
          <w:sz w:val="24"/>
          <w:szCs w:val="24"/>
        </w:rPr>
        <w:t>3</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6</w:t>
      </w:r>
    </w:p>
    <w:p w:rsidR="0093001C" w:rsidRPr="00575224" w:rsidRDefault="0093001C" w:rsidP="00D4440A">
      <w:pPr>
        <w:pStyle w:val="NoSpacing"/>
        <w:numPr>
          <w:ilvl w:val="0"/>
          <w:numId w:val="47"/>
        </w:numPr>
        <w:rPr>
          <w:sz w:val="24"/>
          <w:szCs w:val="24"/>
        </w:rPr>
      </w:pPr>
      <w:r w:rsidRPr="00575224">
        <w:rPr>
          <w:sz w:val="24"/>
          <w:szCs w:val="24"/>
        </w:rPr>
        <w:t>5</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2</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
        </w:numPr>
        <w:rPr>
          <w:sz w:val="24"/>
          <w:szCs w:val="24"/>
        </w:rPr>
      </w:pPr>
      <w:r w:rsidRPr="00575224">
        <w:rPr>
          <w:sz w:val="24"/>
          <w:szCs w:val="24"/>
        </w:rPr>
        <w:t>Alin sa mga sumusunod  ang dapat ilagay sa bilang 3?</w:t>
      </w:r>
    </w:p>
    <w:p w:rsidR="0093001C" w:rsidRPr="00575224" w:rsidRDefault="0093001C" w:rsidP="00D4440A">
      <w:pPr>
        <w:pStyle w:val="NoSpacing"/>
        <w:numPr>
          <w:ilvl w:val="0"/>
          <w:numId w:val="48"/>
        </w:numPr>
        <w:rPr>
          <w:sz w:val="24"/>
          <w:szCs w:val="24"/>
        </w:rPr>
      </w:pPr>
      <w:r w:rsidRPr="00575224">
        <w:rPr>
          <w:sz w:val="24"/>
          <w:szCs w:val="24"/>
        </w:rPr>
        <w:t>Ginoo;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Ginoo,</w:t>
      </w:r>
    </w:p>
    <w:p w:rsidR="0093001C" w:rsidRPr="00575224" w:rsidRDefault="0093001C" w:rsidP="00D4440A">
      <w:pPr>
        <w:pStyle w:val="NoSpacing"/>
        <w:numPr>
          <w:ilvl w:val="0"/>
          <w:numId w:val="48"/>
        </w:numPr>
        <w:rPr>
          <w:sz w:val="24"/>
          <w:szCs w:val="24"/>
        </w:rPr>
      </w:pPr>
      <w:r w:rsidRPr="00575224">
        <w:rPr>
          <w:sz w:val="24"/>
          <w:szCs w:val="24"/>
        </w:rPr>
        <w:t>ginoo: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(D) Ginoo:    </w:t>
      </w:r>
    </w:p>
    <w:p w:rsidR="0093001C" w:rsidRPr="00575224" w:rsidRDefault="0093001C" w:rsidP="00D4440A">
      <w:pPr>
        <w:pStyle w:val="NoSpacing"/>
        <w:ind w:left="1080"/>
        <w:rPr>
          <w:sz w:val="24"/>
          <w:szCs w:val="24"/>
        </w:rPr>
      </w:pPr>
      <w:r w:rsidRPr="00575224">
        <w:rPr>
          <w:sz w:val="24"/>
          <w:szCs w:val="24"/>
        </w:rPr>
        <w:t xml:space="preserve">  </w:t>
      </w:r>
    </w:p>
    <w:p w:rsidR="0093001C" w:rsidRPr="00575224" w:rsidRDefault="0093001C" w:rsidP="00D4440A">
      <w:pPr>
        <w:pStyle w:val="NoSpacing"/>
        <w:rPr>
          <w:sz w:val="24"/>
          <w:szCs w:val="24"/>
        </w:rPr>
      </w:pPr>
      <w:r w:rsidRPr="00575224">
        <w:rPr>
          <w:sz w:val="24"/>
          <w:szCs w:val="24"/>
        </w:rPr>
        <w:t xml:space="preserve">       46. Alin sa mga sumusunod ang dapat ilagay sa bilang  5?</w:t>
      </w:r>
    </w:p>
    <w:p w:rsidR="0093001C" w:rsidRPr="00575224" w:rsidRDefault="0093001C" w:rsidP="00D4440A">
      <w:pPr>
        <w:pStyle w:val="NoSpacing"/>
        <w:numPr>
          <w:ilvl w:val="0"/>
          <w:numId w:val="49"/>
        </w:numPr>
        <w:rPr>
          <w:sz w:val="24"/>
          <w:szCs w:val="24"/>
        </w:rPr>
      </w:pPr>
      <w:r w:rsidRPr="00575224">
        <w:rPr>
          <w:sz w:val="24"/>
          <w:szCs w:val="24"/>
        </w:rPr>
        <w:t xml:space="preserve">Lubos na Gumagalang, </w:t>
      </w:r>
      <w:r w:rsidRPr="00575224">
        <w:rPr>
          <w:sz w:val="24"/>
          <w:szCs w:val="24"/>
        </w:rPr>
        <w:tab/>
      </w:r>
      <w:r w:rsidRPr="00575224">
        <w:rPr>
          <w:sz w:val="24"/>
          <w:szCs w:val="24"/>
        </w:rPr>
        <w:tab/>
      </w:r>
      <w:r w:rsidRPr="00575224">
        <w:rPr>
          <w:sz w:val="24"/>
          <w:szCs w:val="24"/>
        </w:rPr>
        <w:tab/>
        <w:t>(C) lubos na Gumagalang,</w:t>
      </w:r>
    </w:p>
    <w:p w:rsidR="0093001C" w:rsidRPr="00575224" w:rsidRDefault="0093001C" w:rsidP="00D4440A">
      <w:pPr>
        <w:pStyle w:val="NoSpacing"/>
        <w:numPr>
          <w:ilvl w:val="0"/>
          <w:numId w:val="49"/>
        </w:numPr>
        <w:rPr>
          <w:sz w:val="24"/>
          <w:szCs w:val="24"/>
        </w:rPr>
      </w:pPr>
      <w:r w:rsidRPr="00575224">
        <w:rPr>
          <w:sz w:val="24"/>
          <w:szCs w:val="24"/>
        </w:rPr>
        <w:t>lubos na gumagalang,</w:t>
      </w:r>
      <w:r w:rsidRPr="00575224">
        <w:rPr>
          <w:sz w:val="24"/>
          <w:szCs w:val="24"/>
        </w:rPr>
        <w:tab/>
      </w:r>
      <w:r w:rsidRPr="00575224">
        <w:rPr>
          <w:sz w:val="24"/>
          <w:szCs w:val="24"/>
        </w:rPr>
        <w:tab/>
      </w:r>
      <w:r w:rsidRPr="00575224">
        <w:rPr>
          <w:sz w:val="24"/>
          <w:szCs w:val="24"/>
        </w:rPr>
        <w:tab/>
        <w:t>(D) Lubos na gumagalang,</w:t>
      </w:r>
    </w:p>
    <w:p w:rsidR="0093001C" w:rsidRPr="00575224" w:rsidRDefault="0093001C" w:rsidP="00D4440A">
      <w:pPr>
        <w:pStyle w:val="NoSpacing"/>
        <w:rPr>
          <w:sz w:val="24"/>
          <w:szCs w:val="24"/>
        </w:rPr>
      </w:pPr>
      <w:r w:rsidRPr="00575224">
        <w:rPr>
          <w:sz w:val="24"/>
          <w:szCs w:val="24"/>
        </w:rPr>
        <w:t xml:space="preserve"> </w:t>
      </w:r>
    </w:p>
    <w:p w:rsidR="0093001C" w:rsidRPr="00575224" w:rsidRDefault="0093001C" w:rsidP="00D4440A">
      <w:pPr>
        <w:pStyle w:val="NoSpacing"/>
        <w:rPr>
          <w:sz w:val="24"/>
          <w:szCs w:val="24"/>
        </w:rPr>
      </w:pPr>
      <w:r w:rsidRPr="00575224">
        <w:rPr>
          <w:sz w:val="24"/>
          <w:szCs w:val="24"/>
        </w:rPr>
        <w:t xml:space="preserve">       47.  Alin sa mga sumusunod ang dapat ilagay sa bilang 1?</w:t>
      </w:r>
    </w:p>
    <w:p w:rsidR="0093001C" w:rsidRPr="00575224" w:rsidRDefault="0093001C" w:rsidP="00D4440A">
      <w:pPr>
        <w:pStyle w:val="NoSpacing"/>
        <w:ind w:left="720"/>
        <w:rPr>
          <w:sz w:val="24"/>
          <w:szCs w:val="24"/>
        </w:rPr>
      </w:pPr>
    </w:p>
    <w:p w:rsidR="0093001C" w:rsidRPr="00575224" w:rsidRDefault="0093001C" w:rsidP="00D4440A">
      <w:pPr>
        <w:pStyle w:val="NoSpacing"/>
        <w:numPr>
          <w:ilvl w:val="0"/>
          <w:numId w:val="50"/>
        </w:numPr>
        <w:rPr>
          <w:sz w:val="24"/>
          <w:szCs w:val="24"/>
        </w:rPr>
      </w:pPr>
      <w:r w:rsidRPr="00575224">
        <w:rPr>
          <w:sz w:val="24"/>
          <w:szCs w:val="24"/>
        </w:rPr>
        <w:t>Enero 16, 2009</w:t>
      </w:r>
    </w:p>
    <w:p w:rsidR="0093001C" w:rsidRPr="00575224" w:rsidRDefault="0093001C" w:rsidP="00D4440A">
      <w:pPr>
        <w:pStyle w:val="NoSpacing"/>
        <w:ind w:left="1080"/>
        <w:rPr>
          <w:sz w:val="24"/>
          <w:szCs w:val="24"/>
        </w:rPr>
      </w:pPr>
      <w:r w:rsidRPr="00575224">
        <w:rPr>
          <w:sz w:val="24"/>
          <w:szCs w:val="24"/>
        </w:rPr>
        <w:t>029 F. Dazo Street</w:t>
      </w:r>
    </w:p>
    <w:p w:rsidR="0093001C" w:rsidRPr="00575224" w:rsidRDefault="0093001C" w:rsidP="00D4440A">
      <w:pPr>
        <w:pStyle w:val="NoSpacing"/>
        <w:ind w:left="1080"/>
        <w:rPr>
          <w:sz w:val="24"/>
          <w:szCs w:val="24"/>
        </w:rPr>
      </w:pPr>
      <w:r w:rsidRPr="00575224">
        <w:rPr>
          <w:sz w:val="24"/>
          <w:szCs w:val="24"/>
        </w:rPr>
        <w:t>Calvario, Meycauayan, Bulacan</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50"/>
        </w:numPr>
        <w:rPr>
          <w:sz w:val="24"/>
          <w:szCs w:val="24"/>
        </w:rPr>
      </w:pPr>
      <w:r w:rsidRPr="00575224">
        <w:rPr>
          <w:sz w:val="24"/>
          <w:szCs w:val="24"/>
        </w:rPr>
        <w:t>029 F. Dazo Street</w:t>
      </w:r>
    </w:p>
    <w:p w:rsidR="0093001C" w:rsidRPr="00575224" w:rsidRDefault="0093001C" w:rsidP="00D4440A">
      <w:pPr>
        <w:pStyle w:val="NoSpacing"/>
        <w:ind w:left="1080"/>
        <w:rPr>
          <w:sz w:val="24"/>
          <w:szCs w:val="24"/>
        </w:rPr>
      </w:pPr>
      <w:r w:rsidRPr="00575224">
        <w:rPr>
          <w:sz w:val="24"/>
          <w:szCs w:val="24"/>
        </w:rPr>
        <w:t>Enero 16, 2009</w:t>
      </w:r>
    </w:p>
    <w:p w:rsidR="0093001C" w:rsidRPr="00575224" w:rsidRDefault="0093001C" w:rsidP="00D4440A">
      <w:pPr>
        <w:pStyle w:val="NoSpacing"/>
        <w:ind w:left="1080"/>
        <w:rPr>
          <w:sz w:val="24"/>
          <w:szCs w:val="24"/>
        </w:rPr>
      </w:pPr>
      <w:r w:rsidRPr="00575224">
        <w:rPr>
          <w:sz w:val="24"/>
          <w:szCs w:val="24"/>
        </w:rPr>
        <w:t>Calvario, Meycauayan,Bulacan</w:t>
      </w:r>
    </w:p>
    <w:p w:rsidR="0093001C" w:rsidRPr="00575224" w:rsidRDefault="0093001C" w:rsidP="00D4440A">
      <w:pPr>
        <w:pStyle w:val="NoSpacing"/>
        <w:rPr>
          <w:sz w:val="24"/>
          <w:szCs w:val="24"/>
        </w:rPr>
      </w:pPr>
    </w:p>
    <w:p w:rsidR="0093001C" w:rsidRPr="00575224" w:rsidRDefault="0093001C" w:rsidP="00D4440A">
      <w:pPr>
        <w:pStyle w:val="NoSpacing"/>
        <w:numPr>
          <w:ilvl w:val="0"/>
          <w:numId w:val="50"/>
        </w:numPr>
        <w:rPr>
          <w:sz w:val="24"/>
          <w:szCs w:val="24"/>
        </w:rPr>
      </w:pPr>
      <w:r w:rsidRPr="00575224">
        <w:rPr>
          <w:sz w:val="24"/>
          <w:szCs w:val="24"/>
        </w:rPr>
        <w:t>Calvario, Meycauayan, Bulacan</w:t>
      </w:r>
    </w:p>
    <w:p w:rsidR="0093001C" w:rsidRPr="00575224" w:rsidRDefault="0093001C" w:rsidP="00D4440A">
      <w:pPr>
        <w:pStyle w:val="NoSpacing"/>
        <w:ind w:left="1080"/>
        <w:rPr>
          <w:sz w:val="24"/>
          <w:szCs w:val="24"/>
        </w:rPr>
      </w:pPr>
      <w:r w:rsidRPr="00575224">
        <w:rPr>
          <w:sz w:val="24"/>
          <w:szCs w:val="24"/>
        </w:rPr>
        <w:t>029 F, Dazo Street</w:t>
      </w:r>
    </w:p>
    <w:p w:rsidR="0093001C" w:rsidRPr="00575224" w:rsidRDefault="0093001C" w:rsidP="00D4440A">
      <w:pPr>
        <w:pStyle w:val="NoSpacing"/>
        <w:ind w:left="1080"/>
        <w:rPr>
          <w:sz w:val="24"/>
          <w:szCs w:val="24"/>
        </w:rPr>
      </w:pPr>
      <w:r w:rsidRPr="00575224">
        <w:rPr>
          <w:sz w:val="24"/>
          <w:szCs w:val="24"/>
        </w:rPr>
        <w:t>Enero 16, 2009</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50"/>
        </w:numPr>
        <w:rPr>
          <w:sz w:val="24"/>
          <w:szCs w:val="24"/>
        </w:rPr>
      </w:pPr>
      <w:r w:rsidRPr="00575224">
        <w:rPr>
          <w:sz w:val="24"/>
          <w:szCs w:val="24"/>
        </w:rPr>
        <w:t>029 F, Dazo Street</w:t>
      </w:r>
    </w:p>
    <w:p w:rsidR="0093001C" w:rsidRPr="00575224" w:rsidRDefault="0093001C" w:rsidP="00D4440A">
      <w:pPr>
        <w:pStyle w:val="NoSpacing"/>
        <w:ind w:left="1080"/>
        <w:rPr>
          <w:sz w:val="24"/>
          <w:szCs w:val="24"/>
        </w:rPr>
      </w:pPr>
      <w:r w:rsidRPr="00575224">
        <w:rPr>
          <w:sz w:val="24"/>
          <w:szCs w:val="24"/>
        </w:rPr>
        <w:t>Calvario, Meycauayan, Bulacan</w:t>
      </w:r>
    </w:p>
    <w:p w:rsidR="0093001C" w:rsidRPr="00575224" w:rsidRDefault="0093001C" w:rsidP="00D4440A">
      <w:pPr>
        <w:pStyle w:val="NoSpacing"/>
        <w:ind w:left="1080"/>
        <w:rPr>
          <w:sz w:val="24"/>
          <w:szCs w:val="24"/>
        </w:rPr>
      </w:pPr>
      <w:r w:rsidRPr="00575224">
        <w:rPr>
          <w:sz w:val="24"/>
          <w:szCs w:val="24"/>
        </w:rPr>
        <w:t>Enero 16, 2009</w:t>
      </w: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 </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Para sa mga bilang 48-50, pag-aralan ang mga sumusunod na reseta:</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NoSpacing"/>
        <w:rPr>
          <w:sz w:val="24"/>
          <w:szCs w:val="24"/>
        </w:rPr>
      </w:pPr>
      <w:r>
        <w:rPr>
          <w:noProof/>
        </w:rPr>
        <w:pict>
          <v:rect id="_x0000_s1035" style="position:absolute;margin-left:46.5pt;margin-top:11.4pt;width:452.25pt;height:214.35pt;z-index:251579392">
            <v:textbox style="mso-next-textbox:#_x0000_s1035">
              <w:txbxContent>
                <w:p w:rsidR="0093001C" w:rsidRDefault="0093001C" w:rsidP="00D4440A"/>
                <w:p w:rsidR="0093001C" w:rsidRDefault="0093001C" w:rsidP="00D4440A">
                  <w:r>
                    <w:t xml:space="preserve">Dr.  Gary Reyes      </w:t>
                  </w:r>
                  <w:r>
                    <w:tab/>
                  </w:r>
                  <w:r>
                    <w:tab/>
                  </w:r>
                  <w:r>
                    <w:tab/>
                  </w:r>
                  <w:r>
                    <w:tab/>
                  </w:r>
                  <w:r>
                    <w:tab/>
                    <w:t xml:space="preserve">  License  No.  PR 12421</w:t>
                  </w:r>
                </w:p>
                <w:p w:rsidR="0093001C" w:rsidRDefault="0093001C" w:rsidP="00D4440A">
                  <w:r>
                    <w:t>Makati City</w:t>
                  </w:r>
                  <w:r>
                    <w:tab/>
                  </w:r>
                  <w:r>
                    <w:tab/>
                  </w:r>
                  <w:r>
                    <w:tab/>
                  </w:r>
                  <w:r>
                    <w:tab/>
                  </w:r>
                  <w:r>
                    <w:tab/>
                  </w:r>
                  <w:r>
                    <w:tab/>
                    <w:t xml:space="preserve">   October 23 , 2009</w:t>
                  </w:r>
                </w:p>
                <w:p w:rsidR="0093001C" w:rsidRPr="009B534A" w:rsidRDefault="0093001C" w:rsidP="00D4440A">
                  <w:pPr>
                    <w:pStyle w:val="NoSpacing"/>
                    <w:rPr>
                      <w:i/>
                    </w:rPr>
                  </w:pPr>
                  <w:r>
                    <w:t xml:space="preserve">Pasyente:  </w:t>
                  </w:r>
                  <w:r w:rsidRPr="009B534A">
                    <w:rPr>
                      <w:i/>
                    </w:rPr>
                    <w:t>Mrs. Jocelyn Rodriguez</w:t>
                  </w:r>
                </w:p>
                <w:p w:rsidR="0093001C" w:rsidRPr="009B534A" w:rsidRDefault="0093001C" w:rsidP="00D4440A">
                  <w:pPr>
                    <w:pStyle w:val="NoSpacing"/>
                    <w:rPr>
                      <w:i/>
                    </w:rPr>
                  </w:pPr>
                  <w:r>
                    <w:rPr>
                      <w:i/>
                    </w:rPr>
                    <w:tab/>
                    <w:t xml:space="preserve">      20 </w:t>
                  </w:r>
                  <w:r w:rsidRPr="009B534A">
                    <w:rPr>
                      <w:i/>
                    </w:rPr>
                    <w:t>Renaissance St.</w:t>
                  </w:r>
                </w:p>
                <w:p w:rsidR="0093001C" w:rsidRPr="009B534A" w:rsidRDefault="0093001C" w:rsidP="00D4440A">
                  <w:pPr>
                    <w:pStyle w:val="NoSpacing"/>
                    <w:rPr>
                      <w:i/>
                    </w:rPr>
                  </w:pPr>
                  <w:r w:rsidRPr="009B534A">
                    <w:rPr>
                      <w:i/>
                    </w:rPr>
                    <w:tab/>
                    <w:t xml:space="preserve">      Sta. Ana, Manila</w:t>
                  </w:r>
                </w:p>
                <w:p w:rsidR="0093001C" w:rsidRDefault="0093001C" w:rsidP="00D4440A">
                  <w:pPr>
                    <w:rPr>
                      <w:i/>
                    </w:rPr>
                  </w:pPr>
                </w:p>
                <w:p w:rsidR="0093001C" w:rsidRDefault="0093001C" w:rsidP="00D4440A">
                  <w:pPr>
                    <w:rPr>
                      <w:i/>
                    </w:rPr>
                  </w:pPr>
                  <w:r>
                    <w:rPr>
                      <w:i/>
                    </w:rPr>
                    <w:tab/>
                  </w:r>
                  <w:r>
                    <w:rPr>
                      <w:i/>
                    </w:rPr>
                    <w:tab/>
                    <w:t xml:space="preserve">                                      PARACETAMOL # 12</w:t>
                  </w:r>
                </w:p>
                <w:p w:rsidR="0093001C" w:rsidRDefault="0093001C" w:rsidP="00D4440A">
                  <w:pPr>
                    <w:rPr>
                      <w:i/>
                    </w:rPr>
                  </w:pPr>
                  <w:r>
                    <w:rPr>
                      <w:i/>
                    </w:rPr>
                    <w:tab/>
                  </w:r>
                  <w:r>
                    <w:rPr>
                      <w:i/>
                    </w:rPr>
                    <w:tab/>
                    <w:t xml:space="preserve">                          Uminom ng 2 tabletas tuwing ikaapat na oras.</w:t>
                  </w:r>
                </w:p>
                <w:p w:rsidR="0093001C" w:rsidRPr="009B534A" w:rsidRDefault="0093001C" w:rsidP="00D4440A">
                  <w:pPr>
                    <w:rPr>
                      <w:i/>
                    </w:rPr>
                  </w:pPr>
                  <w:r>
                    <w:rPr>
                      <w:i/>
                    </w:rPr>
                    <w:tab/>
                  </w:r>
                  <w:r>
                    <w:rPr>
                      <w:i/>
                    </w:rPr>
                    <w:tab/>
                  </w:r>
                  <w:r>
                    <w:rPr>
                      <w:i/>
                    </w:rPr>
                    <w:tab/>
                  </w:r>
                  <w:r>
                    <w:rPr>
                      <w:i/>
                    </w:rPr>
                    <w:tab/>
                  </w:r>
                  <w:r>
                    <w:rPr>
                      <w:i/>
                    </w:rPr>
                    <w:tab/>
                  </w:r>
                  <w:r>
                    <w:rPr>
                      <w:i/>
                    </w:rPr>
                    <w:tab/>
                    <w:t xml:space="preserve">                                                     G. Reyes</w:t>
                  </w:r>
                </w:p>
              </w:txbxContent>
            </v:textbox>
          </v:rect>
        </w:pic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 xml:space="preserve">          48. Sino ang may sakit?</w:t>
      </w:r>
    </w:p>
    <w:p w:rsidR="0093001C" w:rsidRPr="00575224" w:rsidRDefault="0093001C" w:rsidP="00D4440A">
      <w:pPr>
        <w:pStyle w:val="NoSpacing"/>
        <w:rPr>
          <w:sz w:val="24"/>
          <w:szCs w:val="24"/>
        </w:rPr>
      </w:pPr>
    </w:p>
    <w:p w:rsidR="0093001C" w:rsidRPr="00575224" w:rsidRDefault="0093001C" w:rsidP="00D4440A">
      <w:pPr>
        <w:pStyle w:val="NoSpacing"/>
        <w:numPr>
          <w:ilvl w:val="0"/>
          <w:numId w:val="51"/>
        </w:numPr>
        <w:rPr>
          <w:sz w:val="24"/>
          <w:szCs w:val="24"/>
        </w:rPr>
      </w:pPr>
      <w:r w:rsidRPr="00575224">
        <w:rPr>
          <w:sz w:val="24"/>
          <w:szCs w:val="24"/>
        </w:rPr>
        <w:t>Si Dr. Gary Reyes</w:t>
      </w:r>
    </w:p>
    <w:p w:rsidR="0093001C" w:rsidRPr="00575224" w:rsidRDefault="0093001C" w:rsidP="00D4440A">
      <w:pPr>
        <w:pStyle w:val="NoSpacing"/>
        <w:numPr>
          <w:ilvl w:val="0"/>
          <w:numId w:val="51"/>
        </w:numPr>
        <w:rPr>
          <w:sz w:val="24"/>
          <w:szCs w:val="24"/>
        </w:rPr>
      </w:pPr>
      <w:r w:rsidRPr="00575224">
        <w:rPr>
          <w:sz w:val="24"/>
          <w:szCs w:val="24"/>
        </w:rPr>
        <w:t>Si Mrs. Jocelyn Rodriguez</w:t>
      </w:r>
    </w:p>
    <w:p w:rsidR="0093001C" w:rsidRPr="00575224" w:rsidRDefault="0093001C" w:rsidP="00D4440A">
      <w:pPr>
        <w:pStyle w:val="NoSpacing"/>
        <w:numPr>
          <w:ilvl w:val="0"/>
          <w:numId w:val="51"/>
        </w:numPr>
        <w:rPr>
          <w:sz w:val="24"/>
          <w:szCs w:val="24"/>
        </w:rPr>
      </w:pPr>
      <w:r w:rsidRPr="00575224">
        <w:rPr>
          <w:sz w:val="24"/>
          <w:szCs w:val="24"/>
        </w:rPr>
        <w:t xml:space="preserve">Ang mga taga Sta. Ana </w:t>
      </w:r>
    </w:p>
    <w:p w:rsidR="0093001C" w:rsidRPr="00575224" w:rsidRDefault="0093001C" w:rsidP="00D4440A">
      <w:pPr>
        <w:pStyle w:val="NoSpacing"/>
        <w:numPr>
          <w:ilvl w:val="0"/>
          <w:numId w:val="51"/>
        </w:numPr>
        <w:rPr>
          <w:sz w:val="24"/>
          <w:szCs w:val="24"/>
        </w:rPr>
      </w:pPr>
      <w:r w:rsidRPr="00575224">
        <w:rPr>
          <w:sz w:val="24"/>
          <w:szCs w:val="24"/>
        </w:rPr>
        <w:t xml:space="preserve">Ang anak ni Jocelyn </w:t>
      </w:r>
    </w:p>
    <w:p w:rsidR="0093001C" w:rsidRPr="00575224" w:rsidRDefault="0093001C" w:rsidP="00D4440A">
      <w:pPr>
        <w:pStyle w:val="NoSpacing"/>
        <w:ind w:left="1080"/>
        <w:rPr>
          <w:sz w:val="24"/>
          <w:szCs w:val="24"/>
        </w:rPr>
      </w:pPr>
    </w:p>
    <w:p w:rsidR="0093001C" w:rsidRPr="00575224" w:rsidRDefault="0093001C" w:rsidP="00D4440A">
      <w:pPr>
        <w:pStyle w:val="NoSpacing"/>
        <w:rPr>
          <w:sz w:val="24"/>
          <w:szCs w:val="24"/>
        </w:rPr>
      </w:pPr>
      <w:r w:rsidRPr="00575224">
        <w:rPr>
          <w:sz w:val="24"/>
          <w:szCs w:val="24"/>
        </w:rPr>
        <w:t xml:space="preserve">       49. Ilang  tableta  ang dapat inumin sa bawat takdang oras ng pag-inom ng gamot?</w:t>
      </w:r>
    </w:p>
    <w:p w:rsidR="0093001C" w:rsidRPr="00575224" w:rsidRDefault="0093001C" w:rsidP="00D4440A">
      <w:pPr>
        <w:pStyle w:val="NoSpacing"/>
        <w:rPr>
          <w:sz w:val="24"/>
          <w:szCs w:val="24"/>
        </w:rPr>
      </w:pPr>
    </w:p>
    <w:p w:rsidR="0093001C" w:rsidRPr="00575224" w:rsidRDefault="0093001C" w:rsidP="00D4440A">
      <w:pPr>
        <w:pStyle w:val="NoSpacing"/>
        <w:numPr>
          <w:ilvl w:val="0"/>
          <w:numId w:val="52"/>
        </w:numPr>
        <w:rPr>
          <w:sz w:val="24"/>
          <w:szCs w:val="24"/>
        </w:rPr>
      </w:pPr>
      <w:r w:rsidRPr="00575224">
        <w:rPr>
          <w:sz w:val="24"/>
          <w:szCs w:val="24"/>
        </w:rPr>
        <w:t>Isa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Tatlo</w:t>
      </w:r>
    </w:p>
    <w:p w:rsidR="0093001C" w:rsidRPr="00575224" w:rsidRDefault="0093001C" w:rsidP="00D4440A">
      <w:pPr>
        <w:pStyle w:val="NoSpacing"/>
        <w:numPr>
          <w:ilvl w:val="0"/>
          <w:numId w:val="52"/>
        </w:numPr>
        <w:rPr>
          <w:sz w:val="24"/>
          <w:szCs w:val="24"/>
        </w:rPr>
      </w:pPr>
      <w:r w:rsidRPr="00575224">
        <w:rPr>
          <w:sz w:val="24"/>
          <w:szCs w:val="24"/>
        </w:rPr>
        <w:t>Dalawa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Apat</w:t>
      </w:r>
    </w:p>
    <w:p w:rsidR="0093001C" w:rsidRPr="00575224" w:rsidRDefault="0093001C" w:rsidP="00D4440A">
      <w:pPr>
        <w:pStyle w:val="NoSpacing"/>
        <w:rPr>
          <w:sz w:val="24"/>
          <w:szCs w:val="24"/>
        </w:rPr>
      </w:pPr>
    </w:p>
    <w:p w:rsidR="0093001C" w:rsidRPr="00575224" w:rsidRDefault="0093001C" w:rsidP="00D4440A">
      <w:pPr>
        <w:pStyle w:val="NoSpacing"/>
        <w:numPr>
          <w:ilvl w:val="0"/>
          <w:numId w:val="54"/>
        </w:numPr>
        <w:rPr>
          <w:sz w:val="24"/>
          <w:szCs w:val="24"/>
        </w:rPr>
      </w:pPr>
      <w:r w:rsidRPr="00575224">
        <w:rPr>
          <w:sz w:val="24"/>
          <w:szCs w:val="24"/>
        </w:rPr>
        <w:t>Ilang tableta  ang dapat inumin sa loob ng isang araw?</w:t>
      </w:r>
    </w:p>
    <w:p w:rsidR="0093001C" w:rsidRPr="00575224" w:rsidRDefault="0093001C" w:rsidP="00D4440A">
      <w:pPr>
        <w:pStyle w:val="NoSpacing"/>
        <w:ind w:left="720"/>
        <w:rPr>
          <w:sz w:val="24"/>
          <w:szCs w:val="24"/>
        </w:rPr>
      </w:pPr>
    </w:p>
    <w:p w:rsidR="0093001C" w:rsidRPr="00575224" w:rsidRDefault="0093001C" w:rsidP="00D4440A">
      <w:pPr>
        <w:pStyle w:val="NoSpacing"/>
        <w:ind w:left="720"/>
        <w:rPr>
          <w:sz w:val="24"/>
          <w:szCs w:val="24"/>
        </w:rPr>
      </w:pPr>
    </w:p>
    <w:p w:rsidR="0093001C" w:rsidRPr="00575224" w:rsidRDefault="0093001C" w:rsidP="00D4440A">
      <w:pPr>
        <w:pStyle w:val="NoSpacing"/>
        <w:numPr>
          <w:ilvl w:val="0"/>
          <w:numId w:val="53"/>
        </w:numPr>
        <w:rPr>
          <w:sz w:val="24"/>
          <w:szCs w:val="24"/>
        </w:rPr>
      </w:pPr>
      <w:r w:rsidRPr="00575224">
        <w:rPr>
          <w:sz w:val="24"/>
          <w:szCs w:val="24"/>
        </w:rPr>
        <w:t>Dalawa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Anim</w:t>
      </w:r>
    </w:p>
    <w:p w:rsidR="0093001C" w:rsidRPr="00575224" w:rsidRDefault="0093001C" w:rsidP="00D4440A">
      <w:pPr>
        <w:pStyle w:val="NoSpacing"/>
        <w:numPr>
          <w:ilvl w:val="0"/>
          <w:numId w:val="53"/>
        </w:numPr>
        <w:rPr>
          <w:sz w:val="24"/>
          <w:szCs w:val="24"/>
        </w:rPr>
      </w:pPr>
      <w:r w:rsidRPr="00575224">
        <w:rPr>
          <w:sz w:val="24"/>
          <w:szCs w:val="24"/>
        </w:rPr>
        <w:t>Apat</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Walo</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jc w:val="both"/>
        <w:rPr>
          <w:sz w:val="24"/>
          <w:szCs w:val="24"/>
        </w:rPr>
      </w:pPr>
      <w:r w:rsidRPr="00575224">
        <w:rPr>
          <w:sz w:val="24"/>
          <w:szCs w:val="24"/>
        </w:rPr>
        <w:t xml:space="preserve">  </w:t>
      </w:r>
    </w:p>
    <w:p w:rsidR="0093001C" w:rsidRPr="00575224" w:rsidRDefault="0093001C" w:rsidP="00D4440A">
      <w:pPr>
        <w:pStyle w:val="NoSpacing"/>
        <w:jc w:val="center"/>
        <w:rPr>
          <w:b/>
          <w:sz w:val="36"/>
          <w:szCs w:val="36"/>
        </w:rPr>
      </w:pPr>
      <w:r w:rsidRPr="00575224">
        <w:rPr>
          <w:b/>
          <w:sz w:val="36"/>
          <w:szCs w:val="36"/>
        </w:rPr>
        <w:t>BAHAGI II- ENGLISH COMMUNICATION SKILLS</w:t>
      </w:r>
    </w:p>
    <w:p w:rsidR="0093001C" w:rsidRPr="00575224" w:rsidRDefault="0093001C" w:rsidP="00D4440A">
      <w:pPr>
        <w:pStyle w:val="NoSpacing"/>
        <w:jc w:val="both"/>
        <w:rPr>
          <w:b/>
          <w:sz w:val="24"/>
          <w:szCs w:val="24"/>
        </w:rPr>
      </w:pPr>
    </w:p>
    <w:p w:rsidR="0093001C" w:rsidRPr="00575224" w:rsidRDefault="0093001C" w:rsidP="00D4440A">
      <w:pPr>
        <w:pStyle w:val="NoSpacing"/>
        <w:jc w:val="both"/>
        <w:rPr>
          <w:sz w:val="24"/>
          <w:szCs w:val="24"/>
        </w:rPr>
      </w:pPr>
      <w:r w:rsidRPr="00575224">
        <w:rPr>
          <w:sz w:val="24"/>
          <w:szCs w:val="24"/>
        </w:rPr>
        <w:t xml:space="preserve">              For number 1-to 3, choose the appropriate statement for each situation.</w:t>
      </w:r>
    </w:p>
    <w:p w:rsidR="0093001C" w:rsidRPr="00575224" w:rsidRDefault="0093001C" w:rsidP="00D4440A">
      <w:pPr>
        <w:pStyle w:val="NoSpacing"/>
        <w:jc w:val="both"/>
        <w:rPr>
          <w:sz w:val="24"/>
          <w:szCs w:val="24"/>
        </w:rPr>
      </w:pPr>
      <w:r w:rsidRPr="00575224">
        <w:rPr>
          <w:sz w:val="24"/>
          <w:szCs w:val="24"/>
        </w:rPr>
        <w:tab/>
      </w:r>
    </w:p>
    <w:p w:rsidR="0093001C" w:rsidRPr="00575224" w:rsidRDefault="0093001C" w:rsidP="00D4440A">
      <w:pPr>
        <w:pStyle w:val="NoSpacing"/>
        <w:numPr>
          <w:ilvl w:val="0"/>
          <w:numId w:val="55"/>
        </w:numPr>
        <w:jc w:val="both"/>
        <w:rPr>
          <w:sz w:val="24"/>
          <w:szCs w:val="24"/>
        </w:rPr>
      </w:pPr>
      <w:r w:rsidRPr="00575224">
        <w:rPr>
          <w:sz w:val="24"/>
          <w:szCs w:val="24"/>
        </w:rPr>
        <w:t>You are calling your friend Anna and her father answers the phone.</w:t>
      </w:r>
    </w:p>
    <w:p w:rsidR="0093001C" w:rsidRPr="00575224" w:rsidRDefault="0093001C" w:rsidP="00D4440A">
      <w:pPr>
        <w:pStyle w:val="NoSpacing"/>
        <w:ind w:left="1080"/>
        <w:jc w:val="both"/>
        <w:rPr>
          <w:sz w:val="24"/>
          <w:szCs w:val="24"/>
        </w:rPr>
      </w:pPr>
      <w:r w:rsidRPr="00575224">
        <w:rPr>
          <w:sz w:val="24"/>
          <w:szCs w:val="24"/>
        </w:rPr>
        <w:t>What will you say to him?</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56"/>
        </w:numPr>
        <w:jc w:val="both"/>
        <w:rPr>
          <w:sz w:val="24"/>
          <w:szCs w:val="24"/>
        </w:rPr>
      </w:pPr>
      <w:r w:rsidRPr="00575224">
        <w:rPr>
          <w:sz w:val="24"/>
          <w:szCs w:val="24"/>
        </w:rPr>
        <w:t>Is Anna there?</w:t>
      </w:r>
    </w:p>
    <w:p w:rsidR="0093001C" w:rsidRPr="00575224" w:rsidRDefault="0093001C" w:rsidP="00D4440A">
      <w:pPr>
        <w:pStyle w:val="NoSpacing"/>
        <w:numPr>
          <w:ilvl w:val="0"/>
          <w:numId w:val="56"/>
        </w:numPr>
        <w:jc w:val="both"/>
        <w:rPr>
          <w:sz w:val="24"/>
          <w:szCs w:val="24"/>
        </w:rPr>
      </w:pPr>
      <w:r w:rsidRPr="00575224">
        <w:rPr>
          <w:sz w:val="24"/>
          <w:szCs w:val="24"/>
        </w:rPr>
        <w:t>Hello, may I speak with Anna?</w:t>
      </w:r>
    </w:p>
    <w:p w:rsidR="0093001C" w:rsidRPr="00575224" w:rsidRDefault="0093001C" w:rsidP="00D4440A">
      <w:pPr>
        <w:pStyle w:val="NoSpacing"/>
        <w:numPr>
          <w:ilvl w:val="0"/>
          <w:numId w:val="56"/>
        </w:numPr>
        <w:jc w:val="both"/>
        <w:rPr>
          <w:sz w:val="24"/>
          <w:szCs w:val="24"/>
        </w:rPr>
      </w:pPr>
      <w:r w:rsidRPr="00575224">
        <w:rPr>
          <w:sz w:val="24"/>
          <w:szCs w:val="24"/>
        </w:rPr>
        <w:t>I want to talk to Anna.</w:t>
      </w:r>
    </w:p>
    <w:p w:rsidR="0093001C" w:rsidRPr="00575224" w:rsidRDefault="0093001C" w:rsidP="00D4440A">
      <w:pPr>
        <w:pStyle w:val="NoSpacing"/>
        <w:numPr>
          <w:ilvl w:val="0"/>
          <w:numId w:val="56"/>
        </w:numPr>
        <w:jc w:val="both"/>
        <w:rPr>
          <w:sz w:val="24"/>
          <w:szCs w:val="24"/>
        </w:rPr>
      </w:pPr>
      <w:r w:rsidRPr="00575224">
        <w:rPr>
          <w:sz w:val="24"/>
          <w:szCs w:val="24"/>
        </w:rPr>
        <w:t>Can you, please, give the phone to Anna.</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55"/>
        </w:numPr>
        <w:jc w:val="both"/>
        <w:rPr>
          <w:sz w:val="24"/>
          <w:szCs w:val="24"/>
        </w:rPr>
      </w:pPr>
      <w:r w:rsidRPr="00575224">
        <w:rPr>
          <w:sz w:val="24"/>
          <w:szCs w:val="24"/>
        </w:rPr>
        <w:t>In a meeting, how should you express an opinion to the organization’s president?</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57"/>
        </w:numPr>
        <w:jc w:val="both"/>
        <w:rPr>
          <w:sz w:val="24"/>
          <w:szCs w:val="24"/>
        </w:rPr>
      </w:pPr>
      <w:r w:rsidRPr="00575224">
        <w:rPr>
          <w:sz w:val="24"/>
          <w:szCs w:val="24"/>
        </w:rPr>
        <w:t>Mr. President, may I suggest that we give chocolates on Valentine’s Day.</w:t>
      </w:r>
    </w:p>
    <w:p w:rsidR="0093001C" w:rsidRPr="00575224" w:rsidRDefault="0093001C" w:rsidP="00D4440A">
      <w:pPr>
        <w:pStyle w:val="NoSpacing"/>
        <w:numPr>
          <w:ilvl w:val="0"/>
          <w:numId w:val="57"/>
        </w:numPr>
        <w:jc w:val="both"/>
        <w:rPr>
          <w:sz w:val="24"/>
          <w:szCs w:val="24"/>
        </w:rPr>
      </w:pPr>
      <w:r w:rsidRPr="00575224">
        <w:rPr>
          <w:sz w:val="24"/>
          <w:szCs w:val="24"/>
        </w:rPr>
        <w:t>Mr. President, you should give chocolates on valentine’s Day.</w:t>
      </w:r>
    </w:p>
    <w:p w:rsidR="0093001C" w:rsidRPr="00575224" w:rsidRDefault="0093001C" w:rsidP="00D4440A">
      <w:pPr>
        <w:pStyle w:val="NoSpacing"/>
        <w:numPr>
          <w:ilvl w:val="0"/>
          <w:numId w:val="57"/>
        </w:numPr>
        <w:jc w:val="both"/>
        <w:rPr>
          <w:sz w:val="24"/>
          <w:szCs w:val="24"/>
        </w:rPr>
      </w:pPr>
      <w:r w:rsidRPr="00575224">
        <w:rPr>
          <w:sz w:val="24"/>
          <w:szCs w:val="24"/>
        </w:rPr>
        <w:t>Mr. President, I want us to give chocolates on valentine’s Day.</w:t>
      </w:r>
    </w:p>
    <w:p w:rsidR="0093001C" w:rsidRPr="00575224" w:rsidRDefault="0093001C" w:rsidP="00D4440A">
      <w:pPr>
        <w:pStyle w:val="NoSpacing"/>
        <w:numPr>
          <w:ilvl w:val="0"/>
          <w:numId w:val="57"/>
        </w:numPr>
        <w:jc w:val="both"/>
        <w:rPr>
          <w:sz w:val="24"/>
          <w:szCs w:val="24"/>
        </w:rPr>
      </w:pPr>
      <w:r w:rsidRPr="00575224">
        <w:rPr>
          <w:sz w:val="24"/>
          <w:szCs w:val="24"/>
        </w:rPr>
        <w:t>Mr. President, why don’t you just give chocolates on valentine’s Day?</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55"/>
        </w:numPr>
        <w:jc w:val="both"/>
        <w:rPr>
          <w:sz w:val="24"/>
          <w:szCs w:val="24"/>
        </w:rPr>
      </w:pPr>
      <w:r w:rsidRPr="00575224">
        <w:rPr>
          <w:sz w:val="24"/>
          <w:szCs w:val="24"/>
        </w:rPr>
        <w:t>In a meeting, how should you notify the body that you are ready to accept nomination for secretary?</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58"/>
        </w:numPr>
        <w:jc w:val="both"/>
        <w:rPr>
          <w:sz w:val="24"/>
          <w:szCs w:val="24"/>
        </w:rPr>
      </w:pPr>
      <w:r w:rsidRPr="00575224">
        <w:rPr>
          <w:sz w:val="24"/>
          <w:szCs w:val="24"/>
        </w:rPr>
        <w:t>Whom do you want to be the secretary?</w:t>
      </w:r>
    </w:p>
    <w:p w:rsidR="0093001C" w:rsidRPr="00575224" w:rsidRDefault="0093001C" w:rsidP="00D4440A">
      <w:pPr>
        <w:pStyle w:val="NoSpacing"/>
        <w:numPr>
          <w:ilvl w:val="0"/>
          <w:numId w:val="58"/>
        </w:numPr>
        <w:jc w:val="both"/>
        <w:rPr>
          <w:sz w:val="24"/>
          <w:szCs w:val="24"/>
        </w:rPr>
      </w:pPr>
      <w:r w:rsidRPr="00575224">
        <w:rPr>
          <w:sz w:val="24"/>
          <w:szCs w:val="24"/>
        </w:rPr>
        <w:t>Tell us whom you want to be elected secretary.</w:t>
      </w:r>
    </w:p>
    <w:p w:rsidR="0093001C" w:rsidRPr="00575224" w:rsidRDefault="0093001C" w:rsidP="00D4440A">
      <w:pPr>
        <w:pStyle w:val="NoSpacing"/>
        <w:numPr>
          <w:ilvl w:val="0"/>
          <w:numId w:val="58"/>
        </w:numPr>
        <w:jc w:val="both"/>
        <w:rPr>
          <w:sz w:val="24"/>
          <w:szCs w:val="24"/>
        </w:rPr>
      </w:pPr>
      <w:r w:rsidRPr="00575224">
        <w:rPr>
          <w:sz w:val="24"/>
          <w:szCs w:val="24"/>
        </w:rPr>
        <w:t>The table is now open for nomination for secretary.</w:t>
      </w:r>
    </w:p>
    <w:p w:rsidR="0093001C" w:rsidRPr="00575224" w:rsidRDefault="0093001C" w:rsidP="00D4440A">
      <w:pPr>
        <w:pStyle w:val="NoSpacing"/>
        <w:numPr>
          <w:ilvl w:val="0"/>
          <w:numId w:val="58"/>
        </w:numPr>
        <w:jc w:val="both"/>
        <w:rPr>
          <w:sz w:val="24"/>
          <w:szCs w:val="24"/>
        </w:rPr>
      </w:pPr>
      <w:r w:rsidRPr="00575224">
        <w:rPr>
          <w:sz w:val="24"/>
          <w:szCs w:val="24"/>
        </w:rPr>
        <w:t>I will write down my nominees for secretary.</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 xml:space="preserve">         Questions  for  4-6 based on the following paragraph:</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b/>
          <w:sz w:val="24"/>
          <w:szCs w:val="24"/>
        </w:rPr>
      </w:pPr>
      <w:r w:rsidRPr="00575224">
        <w:rPr>
          <w:sz w:val="24"/>
          <w:szCs w:val="24"/>
        </w:rPr>
        <w:tab/>
      </w:r>
      <w:r w:rsidRPr="00575224">
        <w:rPr>
          <w:sz w:val="24"/>
          <w:szCs w:val="24"/>
        </w:rPr>
        <w:tab/>
      </w:r>
      <w:r w:rsidRPr="00575224">
        <w:rPr>
          <w:sz w:val="24"/>
          <w:szCs w:val="24"/>
        </w:rPr>
        <w:tab/>
      </w:r>
      <w:r w:rsidRPr="00575224">
        <w:rPr>
          <w:b/>
          <w:sz w:val="24"/>
          <w:szCs w:val="24"/>
        </w:rPr>
        <w:t>Garbage Problem in the community</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Line      1.</w:t>
      </w:r>
      <w:r w:rsidRPr="00575224">
        <w:rPr>
          <w:sz w:val="24"/>
          <w:szCs w:val="24"/>
        </w:rPr>
        <w:tab/>
        <w:t>Disposing of garbage is a major problem in Barangay</w:t>
      </w:r>
    </w:p>
    <w:p w:rsidR="0093001C" w:rsidRPr="00575224" w:rsidRDefault="0093001C" w:rsidP="00D4440A">
      <w:pPr>
        <w:pStyle w:val="NoSpacing"/>
        <w:ind w:left="720"/>
        <w:jc w:val="both"/>
        <w:rPr>
          <w:sz w:val="24"/>
          <w:szCs w:val="24"/>
        </w:rPr>
      </w:pPr>
      <w:r w:rsidRPr="00575224">
        <w:rPr>
          <w:sz w:val="24"/>
          <w:szCs w:val="24"/>
        </w:rPr>
        <w:tab/>
        <w:t>2.</w:t>
      </w:r>
      <w:r w:rsidRPr="00575224">
        <w:rPr>
          <w:sz w:val="24"/>
          <w:szCs w:val="24"/>
        </w:rPr>
        <w:tab/>
        <w:t>San Jose. The Barangay Captain, Juan Salcedo, the</w:t>
      </w:r>
    </w:p>
    <w:p w:rsidR="0093001C" w:rsidRPr="00575224" w:rsidRDefault="0093001C" w:rsidP="00D4440A">
      <w:pPr>
        <w:pStyle w:val="NoSpacing"/>
        <w:ind w:left="720"/>
        <w:jc w:val="both"/>
        <w:rPr>
          <w:sz w:val="24"/>
          <w:szCs w:val="24"/>
        </w:rPr>
      </w:pPr>
      <w:r w:rsidRPr="00575224">
        <w:rPr>
          <w:sz w:val="24"/>
          <w:szCs w:val="24"/>
        </w:rPr>
        <w:tab/>
        <w:t>3.</w:t>
      </w:r>
      <w:r w:rsidRPr="00575224">
        <w:rPr>
          <w:sz w:val="24"/>
          <w:szCs w:val="24"/>
        </w:rPr>
        <w:tab/>
        <w:t>Councilors,  and the garbage collecting contractor met</w:t>
      </w:r>
    </w:p>
    <w:p w:rsidR="0093001C" w:rsidRPr="00575224" w:rsidRDefault="0093001C" w:rsidP="00D4440A">
      <w:pPr>
        <w:pStyle w:val="NoSpacing"/>
        <w:ind w:left="720"/>
        <w:jc w:val="both"/>
        <w:rPr>
          <w:sz w:val="24"/>
          <w:szCs w:val="24"/>
        </w:rPr>
      </w:pPr>
      <w:r w:rsidRPr="00575224">
        <w:rPr>
          <w:sz w:val="24"/>
          <w:szCs w:val="24"/>
        </w:rPr>
        <w:tab/>
        <w:t>4.</w:t>
      </w:r>
      <w:r w:rsidRPr="00575224">
        <w:rPr>
          <w:sz w:val="24"/>
          <w:szCs w:val="24"/>
        </w:rPr>
        <w:tab/>
        <w:t>to discuss the problem. In the meeting, a number of</w:t>
      </w:r>
    </w:p>
    <w:p w:rsidR="0093001C" w:rsidRPr="00575224" w:rsidRDefault="0093001C" w:rsidP="00D4440A">
      <w:pPr>
        <w:pStyle w:val="NoSpacing"/>
        <w:ind w:left="720"/>
        <w:jc w:val="both"/>
        <w:rPr>
          <w:sz w:val="24"/>
          <w:szCs w:val="24"/>
        </w:rPr>
      </w:pPr>
      <w:r w:rsidRPr="00575224">
        <w:rPr>
          <w:sz w:val="24"/>
          <w:szCs w:val="24"/>
        </w:rPr>
        <w:tab/>
        <w:t>5.</w:t>
      </w:r>
      <w:r w:rsidRPr="00575224">
        <w:rPr>
          <w:sz w:val="24"/>
          <w:szCs w:val="24"/>
        </w:rPr>
        <w:tab/>
        <w:t>proposals were offered, namely: to construct  a landfill,</w:t>
      </w:r>
    </w:p>
    <w:p w:rsidR="0093001C" w:rsidRPr="00575224" w:rsidRDefault="0093001C" w:rsidP="00D4440A">
      <w:pPr>
        <w:pStyle w:val="NoSpacing"/>
        <w:ind w:left="720"/>
        <w:jc w:val="both"/>
        <w:rPr>
          <w:sz w:val="24"/>
          <w:szCs w:val="24"/>
        </w:rPr>
      </w:pPr>
      <w:r w:rsidRPr="00575224">
        <w:rPr>
          <w:sz w:val="24"/>
          <w:szCs w:val="24"/>
        </w:rPr>
        <w:tab/>
        <w:t>6.</w:t>
      </w:r>
      <w:r w:rsidRPr="00575224">
        <w:rPr>
          <w:sz w:val="24"/>
          <w:szCs w:val="24"/>
        </w:rPr>
        <w:tab/>
        <w:t>to set up recycling plants, and to collect fees from</w:t>
      </w:r>
    </w:p>
    <w:p w:rsidR="0093001C" w:rsidRPr="00575224" w:rsidRDefault="0093001C" w:rsidP="00D4440A">
      <w:pPr>
        <w:pStyle w:val="NoSpacing"/>
        <w:ind w:left="720"/>
        <w:jc w:val="both"/>
        <w:rPr>
          <w:sz w:val="24"/>
          <w:szCs w:val="24"/>
        </w:rPr>
      </w:pPr>
      <w:r w:rsidRPr="00575224">
        <w:rPr>
          <w:sz w:val="24"/>
          <w:szCs w:val="24"/>
        </w:rPr>
        <w:tab/>
        <w:t xml:space="preserve">7. </w:t>
      </w:r>
      <w:r w:rsidRPr="00575224">
        <w:rPr>
          <w:sz w:val="24"/>
          <w:szCs w:val="24"/>
        </w:rPr>
        <w:tab/>
        <w:t>resident.</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55"/>
        </w:numPr>
        <w:jc w:val="both"/>
        <w:rPr>
          <w:sz w:val="24"/>
          <w:szCs w:val="24"/>
        </w:rPr>
      </w:pPr>
      <w:r w:rsidRPr="00575224">
        <w:rPr>
          <w:sz w:val="24"/>
          <w:szCs w:val="24"/>
        </w:rPr>
        <w:t>In what lines do you find an error in capitalization?</w:t>
      </w:r>
    </w:p>
    <w:p w:rsidR="0093001C" w:rsidRPr="00575224" w:rsidRDefault="0093001C" w:rsidP="00D4440A">
      <w:pPr>
        <w:pStyle w:val="NoSpacing"/>
        <w:numPr>
          <w:ilvl w:val="0"/>
          <w:numId w:val="59"/>
        </w:numPr>
        <w:jc w:val="both"/>
        <w:rPr>
          <w:sz w:val="24"/>
          <w:szCs w:val="24"/>
        </w:rPr>
      </w:pPr>
      <w:r w:rsidRPr="00575224">
        <w:rPr>
          <w:sz w:val="24"/>
          <w:szCs w:val="24"/>
        </w:rPr>
        <w:t>Lines 1 and 7</w:t>
      </w:r>
      <w:r w:rsidRPr="00575224">
        <w:rPr>
          <w:sz w:val="24"/>
          <w:szCs w:val="24"/>
        </w:rPr>
        <w:tab/>
      </w:r>
      <w:r w:rsidRPr="00575224">
        <w:rPr>
          <w:sz w:val="24"/>
          <w:szCs w:val="24"/>
        </w:rPr>
        <w:tab/>
      </w:r>
      <w:r w:rsidRPr="00575224">
        <w:rPr>
          <w:sz w:val="24"/>
          <w:szCs w:val="24"/>
        </w:rPr>
        <w:tab/>
      </w:r>
      <w:r w:rsidRPr="00575224">
        <w:rPr>
          <w:sz w:val="24"/>
          <w:szCs w:val="24"/>
        </w:rPr>
        <w:tab/>
        <w:t>(C) Lines 3 and 4</w:t>
      </w:r>
    </w:p>
    <w:p w:rsidR="0093001C" w:rsidRPr="00575224" w:rsidRDefault="0093001C" w:rsidP="00D4440A">
      <w:pPr>
        <w:pStyle w:val="NoSpacing"/>
        <w:numPr>
          <w:ilvl w:val="0"/>
          <w:numId w:val="59"/>
        </w:numPr>
        <w:jc w:val="both"/>
        <w:rPr>
          <w:sz w:val="24"/>
          <w:szCs w:val="24"/>
        </w:rPr>
      </w:pPr>
      <w:r w:rsidRPr="00575224">
        <w:rPr>
          <w:sz w:val="24"/>
          <w:szCs w:val="24"/>
        </w:rPr>
        <w:t>Lines 1 and 2</w:t>
      </w:r>
      <w:r w:rsidRPr="00575224">
        <w:rPr>
          <w:sz w:val="24"/>
          <w:szCs w:val="24"/>
        </w:rPr>
        <w:tab/>
      </w:r>
      <w:r w:rsidRPr="00575224">
        <w:rPr>
          <w:sz w:val="24"/>
          <w:szCs w:val="24"/>
        </w:rPr>
        <w:tab/>
      </w:r>
      <w:r w:rsidRPr="00575224">
        <w:rPr>
          <w:sz w:val="24"/>
          <w:szCs w:val="24"/>
        </w:rPr>
        <w:tab/>
      </w:r>
      <w:r w:rsidRPr="00575224">
        <w:rPr>
          <w:sz w:val="24"/>
          <w:szCs w:val="24"/>
        </w:rPr>
        <w:tab/>
        <w:t>(D) Lines 2,3,5</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55"/>
        </w:numPr>
        <w:jc w:val="both"/>
        <w:rPr>
          <w:sz w:val="24"/>
          <w:szCs w:val="24"/>
        </w:rPr>
      </w:pPr>
      <w:r w:rsidRPr="00575224">
        <w:rPr>
          <w:sz w:val="24"/>
          <w:szCs w:val="24"/>
        </w:rPr>
        <w:t>In line 5, what punctuation mark follows the word namely?</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60"/>
        </w:numPr>
        <w:jc w:val="both"/>
        <w:rPr>
          <w:sz w:val="24"/>
          <w:szCs w:val="24"/>
        </w:rPr>
      </w:pPr>
      <w:r w:rsidRPr="00575224">
        <w:rPr>
          <w:sz w:val="24"/>
          <w:szCs w:val="24"/>
        </w:rPr>
        <w:t>Colon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Semi colon</w:t>
      </w:r>
    </w:p>
    <w:p w:rsidR="0093001C" w:rsidRPr="00575224" w:rsidRDefault="0093001C" w:rsidP="00D4440A">
      <w:pPr>
        <w:pStyle w:val="NoSpacing"/>
        <w:numPr>
          <w:ilvl w:val="0"/>
          <w:numId w:val="60"/>
        </w:numPr>
        <w:jc w:val="both"/>
        <w:rPr>
          <w:sz w:val="24"/>
          <w:szCs w:val="24"/>
        </w:rPr>
      </w:pPr>
      <w:r w:rsidRPr="00575224">
        <w:rPr>
          <w:sz w:val="24"/>
          <w:szCs w:val="24"/>
        </w:rPr>
        <w:t>Comma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Question mark</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55"/>
        </w:numPr>
        <w:jc w:val="both"/>
        <w:rPr>
          <w:sz w:val="24"/>
          <w:szCs w:val="24"/>
        </w:rPr>
      </w:pPr>
      <w:r w:rsidRPr="00575224">
        <w:rPr>
          <w:sz w:val="24"/>
          <w:szCs w:val="24"/>
        </w:rPr>
        <w:t>What is the central idea of the paragraph?</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61"/>
        </w:numPr>
        <w:jc w:val="both"/>
        <w:rPr>
          <w:sz w:val="24"/>
          <w:szCs w:val="24"/>
        </w:rPr>
      </w:pPr>
      <w:r w:rsidRPr="00575224">
        <w:rPr>
          <w:sz w:val="24"/>
          <w:szCs w:val="24"/>
        </w:rPr>
        <w:t>The barangay Captain</w:t>
      </w:r>
      <w:r w:rsidRPr="00575224">
        <w:rPr>
          <w:sz w:val="24"/>
          <w:szCs w:val="24"/>
        </w:rPr>
        <w:tab/>
      </w:r>
      <w:r w:rsidRPr="00575224">
        <w:rPr>
          <w:sz w:val="24"/>
          <w:szCs w:val="24"/>
        </w:rPr>
        <w:tab/>
      </w:r>
      <w:r w:rsidRPr="00575224">
        <w:rPr>
          <w:sz w:val="24"/>
          <w:szCs w:val="24"/>
        </w:rPr>
        <w:tab/>
        <w:t>(C) Garbage problem</w:t>
      </w:r>
    </w:p>
    <w:p w:rsidR="0093001C" w:rsidRPr="00575224" w:rsidRDefault="0093001C" w:rsidP="00D4440A">
      <w:pPr>
        <w:pStyle w:val="NoSpacing"/>
        <w:numPr>
          <w:ilvl w:val="0"/>
          <w:numId w:val="61"/>
        </w:numPr>
        <w:jc w:val="both"/>
        <w:rPr>
          <w:sz w:val="24"/>
          <w:szCs w:val="24"/>
        </w:rPr>
      </w:pPr>
      <w:r w:rsidRPr="00575224">
        <w:rPr>
          <w:sz w:val="24"/>
          <w:szCs w:val="24"/>
        </w:rPr>
        <w:t>Recycling</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The residents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For number 7 and 8, identify the sentiment expressed in each sentence.</w:t>
      </w:r>
    </w:p>
    <w:p w:rsidR="0093001C" w:rsidRPr="00575224" w:rsidRDefault="0093001C" w:rsidP="00D4440A">
      <w:pPr>
        <w:pStyle w:val="NoSpacing"/>
        <w:numPr>
          <w:ilvl w:val="0"/>
          <w:numId w:val="55"/>
        </w:numPr>
        <w:jc w:val="both"/>
        <w:rPr>
          <w:sz w:val="24"/>
          <w:szCs w:val="24"/>
        </w:rPr>
      </w:pPr>
      <w:r w:rsidRPr="00575224">
        <w:rPr>
          <w:sz w:val="24"/>
          <w:szCs w:val="24"/>
        </w:rPr>
        <w:t>I wish I could win the first prize in the lottery.</w:t>
      </w:r>
    </w:p>
    <w:p w:rsidR="0093001C" w:rsidRPr="00575224" w:rsidRDefault="0093001C" w:rsidP="00D4440A">
      <w:pPr>
        <w:pStyle w:val="NoSpacing"/>
        <w:numPr>
          <w:ilvl w:val="0"/>
          <w:numId w:val="62"/>
        </w:numPr>
        <w:jc w:val="both"/>
        <w:rPr>
          <w:sz w:val="24"/>
          <w:szCs w:val="24"/>
        </w:rPr>
      </w:pPr>
      <w:r w:rsidRPr="00575224">
        <w:rPr>
          <w:sz w:val="24"/>
          <w:szCs w:val="24"/>
        </w:rPr>
        <w:t>Anxiety</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Envy</w:t>
      </w:r>
    </w:p>
    <w:p w:rsidR="0093001C" w:rsidRPr="00575224" w:rsidRDefault="0093001C" w:rsidP="00D4440A">
      <w:pPr>
        <w:pStyle w:val="NoSpacing"/>
        <w:numPr>
          <w:ilvl w:val="0"/>
          <w:numId w:val="62"/>
        </w:numPr>
        <w:jc w:val="both"/>
        <w:rPr>
          <w:sz w:val="24"/>
          <w:szCs w:val="24"/>
        </w:rPr>
      </w:pPr>
      <w:r w:rsidRPr="00575224">
        <w:rPr>
          <w:sz w:val="24"/>
          <w:szCs w:val="24"/>
        </w:rPr>
        <w:t>Eagerness</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Hope</w:t>
      </w:r>
    </w:p>
    <w:p w:rsidR="0093001C" w:rsidRPr="00575224" w:rsidRDefault="0093001C" w:rsidP="00D4440A">
      <w:pPr>
        <w:pStyle w:val="NoSpacing"/>
        <w:ind w:left="1800"/>
        <w:jc w:val="both"/>
        <w:rPr>
          <w:sz w:val="24"/>
          <w:szCs w:val="24"/>
        </w:rPr>
      </w:pPr>
      <w:r w:rsidRPr="00575224">
        <w:rPr>
          <w:sz w:val="24"/>
          <w:szCs w:val="24"/>
        </w:rPr>
        <w:t xml:space="preserve">                                 </w:t>
      </w:r>
    </w:p>
    <w:p w:rsidR="0093001C" w:rsidRPr="00575224" w:rsidRDefault="0093001C" w:rsidP="00D4440A">
      <w:pPr>
        <w:pStyle w:val="NoSpacing"/>
        <w:ind w:firstLine="720"/>
        <w:jc w:val="both"/>
        <w:rPr>
          <w:sz w:val="24"/>
          <w:szCs w:val="24"/>
        </w:rPr>
      </w:pPr>
      <w:r w:rsidRPr="00575224">
        <w:rPr>
          <w:sz w:val="24"/>
          <w:szCs w:val="24"/>
        </w:rPr>
        <w:t>8.  I don’t think your suggestion is a good idea.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Dislike</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Sympathy</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worry</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Disagreement</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For number 9 to 13, read the following paragraph and choose the appropriate word or </w:t>
      </w:r>
    </w:p>
    <w:p w:rsidR="0093001C" w:rsidRPr="00575224" w:rsidRDefault="0093001C" w:rsidP="00D4440A">
      <w:pPr>
        <w:pStyle w:val="NoSpacing"/>
        <w:jc w:val="both"/>
        <w:rPr>
          <w:sz w:val="24"/>
          <w:szCs w:val="24"/>
        </w:rPr>
      </w:pPr>
      <w:r w:rsidRPr="00575224">
        <w:rPr>
          <w:sz w:val="24"/>
          <w:szCs w:val="24"/>
        </w:rPr>
        <w:t xml:space="preserve">                     words to fill in the blanks.</w:t>
      </w:r>
    </w:p>
    <w:p w:rsidR="0093001C" w:rsidRPr="00575224" w:rsidRDefault="0093001C" w:rsidP="00D4440A">
      <w:pPr>
        <w:pStyle w:val="NoSpacing"/>
        <w:jc w:val="both"/>
        <w:rPr>
          <w:sz w:val="24"/>
          <w:szCs w:val="24"/>
        </w:rPr>
      </w:pPr>
    </w:p>
    <w:p w:rsidR="0093001C" w:rsidRPr="00575224" w:rsidRDefault="0093001C" w:rsidP="00D4440A">
      <w:pPr>
        <w:pStyle w:val="NoSpacing"/>
        <w:ind w:left="1080"/>
        <w:jc w:val="both"/>
        <w:rPr>
          <w:sz w:val="24"/>
          <w:szCs w:val="24"/>
        </w:rPr>
      </w:pPr>
      <w:r w:rsidRPr="00575224">
        <w:rPr>
          <w:sz w:val="24"/>
          <w:szCs w:val="24"/>
        </w:rPr>
        <w:t xml:space="preserve">I heard  </w:t>
      </w:r>
      <w:r w:rsidRPr="00575224">
        <w:rPr>
          <w:sz w:val="24"/>
          <w:szCs w:val="24"/>
          <w:u w:val="single"/>
        </w:rPr>
        <w:t xml:space="preserve">  (9)     </w:t>
      </w:r>
      <w:r w:rsidRPr="00575224">
        <w:rPr>
          <w:sz w:val="24"/>
          <w:szCs w:val="24"/>
        </w:rPr>
        <w:t xml:space="preserve">my friend Emily, </w:t>
      </w:r>
      <w:r w:rsidRPr="00575224">
        <w:rPr>
          <w:sz w:val="24"/>
          <w:szCs w:val="24"/>
          <w:u w:val="single"/>
        </w:rPr>
        <w:t xml:space="preserve">    (10)   </w:t>
      </w:r>
      <w:r w:rsidRPr="00575224">
        <w:rPr>
          <w:sz w:val="24"/>
          <w:szCs w:val="24"/>
        </w:rPr>
        <w:t xml:space="preserve">pass the math examination. I  </w:t>
      </w:r>
      <w:r w:rsidRPr="00575224">
        <w:rPr>
          <w:sz w:val="24"/>
          <w:szCs w:val="24"/>
          <w:u w:val="single"/>
        </w:rPr>
        <w:t xml:space="preserve">  (11)   </w:t>
      </w:r>
      <w:r w:rsidRPr="00575224">
        <w:rPr>
          <w:sz w:val="24"/>
          <w:szCs w:val="24"/>
        </w:rPr>
        <w:t xml:space="preserve">sorry for her , because I      </w:t>
      </w:r>
      <w:r w:rsidRPr="00575224">
        <w:rPr>
          <w:sz w:val="24"/>
          <w:szCs w:val="24"/>
          <w:u w:val="single"/>
        </w:rPr>
        <w:t>( 12)</w:t>
      </w:r>
      <w:r w:rsidRPr="00575224">
        <w:rPr>
          <w:sz w:val="24"/>
          <w:szCs w:val="24"/>
        </w:rPr>
        <w:t xml:space="preserve">   she really </w:t>
      </w:r>
      <w:r w:rsidRPr="00575224">
        <w:rPr>
          <w:sz w:val="24"/>
          <w:szCs w:val="24"/>
          <w:u w:val="single"/>
        </w:rPr>
        <w:t xml:space="preserve">  (13)  </w:t>
      </w:r>
      <w:r w:rsidRPr="00575224">
        <w:rPr>
          <w:sz w:val="24"/>
          <w:szCs w:val="24"/>
        </w:rPr>
        <w:t>for the test.</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9.          (A) that</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when</w:t>
      </w:r>
    </w:p>
    <w:p w:rsidR="0093001C" w:rsidRPr="00575224" w:rsidRDefault="0093001C" w:rsidP="003A22CA">
      <w:pPr>
        <w:pStyle w:val="NoSpacing"/>
        <w:ind w:left="1440"/>
        <w:jc w:val="both"/>
        <w:rPr>
          <w:sz w:val="24"/>
          <w:szCs w:val="24"/>
        </w:rPr>
      </w:pPr>
      <w:r w:rsidRPr="00575224">
        <w:rPr>
          <w:sz w:val="24"/>
          <w:szCs w:val="24"/>
        </w:rPr>
        <w:t>(B)  On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from</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10.        (A) Don’t</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didn’t</w:t>
      </w:r>
    </w:p>
    <w:p w:rsidR="0093001C" w:rsidRPr="00575224" w:rsidRDefault="0093001C" w:rsidP="00D4440A">
      <w:pPr>
        <w:pStyle w:val="NoSpacing"/>
        <w:ind w:left="1440"/>
        <w:jc w:val="both"/>
        <w:rPr>
          <w:sz w:val="24"/>
          <w:szCs w:val="24"/>
        </w:rPr>
      </w:pPr>
      <w:r w:rsidRPr="00575224">
        <w:rPr>
          <w:sz w:val="24"/>
          <w:szCs w:val="24"/>
        </w:rPr>
        <w:t>(B) Seems</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doesn’t</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11. </w:t>
      </w:r>
      <w:r w:rsidRPr="00575224">
        <w:rPr>
          <w:sz w:val="24"/>
          <w:szCs w:val="24"/>
        </w:rPr>
        <w:tab/>
        <w:t xml:space="preserve">(A) Apologized </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tell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feel</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              (D) went </w:t>
      </w:r>
    </w:p>
    <w:p w:rsidR="0093001C" w:rsidRPr="00575224" w:rsidRDefault="0093001C" w:rsidP="00D4440A">
      <w:pPr>
        <w:pStyle w:val="NoSpacing"/>
        <w:jc w:val="both"/>
        <w:rPr>
          <w:sz w:val="24"/>
          <w:szCs w:val="24"/>
        </w:rPr>
      </w:pPr>
      <w:r w:rsidRPr="00575224">
        <w:rPr>
          <w:sz w:val="24"/>
          <w:szCs w:val="24"/>
        </w:rPr>
        <w:tab/>
      </w:r>
    </w:p>
    <w:p w:rsidR="0093001C" w:rsidRPr="00575224" w:rsidRDefault="0093001C" w:rsidP="00D4440A">
      <w:pPr>
        <w:pStyle w:val="NoSpacing"/>
        <w:jc w:val="both"/>
        <w:rPr>
          <w:sz w:val="24"/>
          <w:szCs w:val="24"/>
        </w:rPr>
      </w:pPr>
      <w:r w:rsidRPr="00575224">
        <w:rPr>
          <w:sz w:val="24"/>
          <w:szCs w:val="24"/>
        </w:rPr>
        <w:tab/>
        <w:t xml:space="preserve">12. </w:t>
      </w:r>
      <w:r w:rsidRPr="00575224">
        <w:rPr>
          <w:sz w:val="24"/>
          <w:szCs w:val="24"/>
        </w:rPr>
        <w:tab/>
        <w:t>(A) known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had known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new</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know</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13. </w:t>
      </w:r>
      <w:r w:rsidRPr="00575224">
        <w:rPr>
          <w:sz w:val="24"/>
          <w:szCs w:val="24"/>
        </w:rPr>
        <w:tab/>
        <w:t>(A) passed</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failed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answered</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studied</w:t>
      </w:r>
    </w:p>
    <w:p w:rsidR="0093001C" w:rsidRPr="00575224" w:rsidRDefault="0093001C" w:rsidP="00D4440A">
      <w:pPr>
        <w:pStyle w:val="NoSpacing"/>
        <w:jc w:val="both"/>
        <w:rPr>
          <w:sz w:val="24"/>
          <w:szCs w:val="24"/>
        </w:rPr>
      </w:pPr>
      <w:r w:rsidRPr="00575224">
        <w:rPr>
          <w:sz w:val="24"/>
          <w:szCs w:val="24"/>
        </w:rPr>
        <w:t xml:space="preserve">__________________________________________________________________________________ </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For number 14 to 16, read the following sentences. Choose the sentence that is </w:t>
      </w:r>
      <w:r w:rsidRPr="00575224">
        <w:rPr>
          <w:b/>
          <w:sz w:val="24"/>
          <w:szCs w:val="24"/>
        </w:rPr>
        <w:t>NOT CORRECTLY</w:t>
      </w:r>
      <w:r w:rsidRPr="00575224">
        <w:rPr>
          <w:sz w:val="24"/>
          <w:szCs w:val="24"/>
        </w:rPr>
        <w:t xml:space="preserve"> constructed.</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14. </w:t>
      </w:r>
      <w:r w:rsidRPr="00575224">
        <w:rPr>
          <w:sz w:val="24"/>
          <w:szCs w:val="24"/>
        </w:rPr>
        <w:tab/>
        <w:t>(A) Celina watered the vegetables she planted this morning.</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This morning, Celina watered the vegetables she planted.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She watered this morning, Celina planted the vegetables.</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The vegetables she planted were watered by Celina this morning.</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15. </w:t>
      </w:r>
      <w:r w:rsidRPr="00575224">
        <w:rPr>
          <w:sz w:val="24"/>
          <w:szCs w:val="24"/>
        </w:rPr>
        <w:tab/>
        <w:t>(A) The clerk types fifty words per minute.</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Fifty words per minute, the clerk types.</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Fifty words per minute is the clerk’s typing speed.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The clerk  can type fifty words in one minute.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16. </w:t>
      </w:r>
      <w:r w:rsidRPr="00575224">
        <w:rPr>
          <w:sz w:val="24"/>
          <w:szCs w:val="24"/>
        </w:rPr>
        <w:tab/>
        <w:t>(A) Why?</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Stop!</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The doctor</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Run!</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Rowena</w:t>
      </w:r>
      <w:r w:rsidRPr="00575224">
        <w:rPr>
          <w:sz w:val="24"/>
          <w:szCs w:val="24"/>
        </w:rPr>
        <w:tab/>
        <w:t>:</w:t>
      </w:r>
      <w:r w:rsidRPr="00575224">
        <w:rPr>
          <w:sz w:val="24"/>
          <w:szCs w:val="24"/>
        </w:rPr>
        <w:tab/>
        <w:t>Hello, Elena! How are you?</w:t>
      </w:r>
    </w:p>
    <w:p w:rsidR="0093001C" w:rsidRPr="00575224" w:rsidRDefault="0093001C" w:rsidP="00D4440A">
      <w:pPr>
        <w:pStyle w:val="NoSpacing"/>
        <w:jc w:val="both"/>
        <w:rPr>
          <w:sz w:val="24"/>
          <w:szCs w:val="24"/>
        </w:rPr>
      </w:pPr>
      <w:r w:rsidRPr="00575224">
        <w:rPr>
          <w:sz w:val="24"/>
          <w:szCs w:val="24"/>
        </w:rPr>
        <w:tab/>
        <w:t>Elena</w:t>
      </w:r>
      <w:r w:rsidRPr="00575224">
        <w:rPr>
          <w:sz w:val="24"/>
          <w:szCs w:val="24"/>
        </w:rPr>
        <w:tab/>
      </w:r>
      <w:r w:rsidRPr="00575224">
        <w:rPr>
          <w:sz w:val="24"/>
          <w:szCs w:val="24"/>
        </w:rPr>
        <w:tab/>
        <w:t>:</w:t>
      </w:r>
      <w:r w:rsidRPr="00575224">
        <w:rPr>
          <w:sz w:val="24"/>
          <w:szCs w:val="24"/>
        </w:rPr>
        <w:tab/>
        <w:t>I’m fine. And you?</w:t>
      </w:r>
    </w:p>
    <w:p w:rsidR="0093001C" w:rsidRPr="00575224" w:rsidRDefault="0093001C" w:rsidP="00D4440A">
      <w:pPr>
        <w:pStyle w:val="NoSpacing"/>
        <w:jc w:val="both"/>
        <w:rPr>
          <w:sz w:val="24"/>
          <w:szCs w:val="24"/>
        </w:rPr>
      </w:pPr>
      <w:r w:rsidRPr="00575224">
        <w:rPr>
          <w:sz w:val="24"/>
          <w:szCs w:val="24"/>
        </w:rPr>
        <w:tab/>
        <w:t>Rowena</w:t>
      </w:r>
      <w:r w:rsidRPr="00575224">
        <w:rPr>
          <w:sz w:val="24"/>
          <w:szCs w:val="24"/>
        </w:rPr>
        <w:tab/>
        <w:t>:</w:t>
      </w:r>
      <w:r w:rsidRPr="00575224">
        <w:rPr>
          <w:sz w:val="24"/>
          <w:szCs w:val="24"/>
        </w:rPr>
        <w:tab/>
        <w:t xml:space="preserve">I’m fine too. But what’s this I hear about you telling our group that I dismissed </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our village security guard?</w:t>
      </w:r>
    </w:p>
    <w:p w:rsidR="0093001C" w:rsidRPr="00575224" w:rsidRDefault="0093001C" w:rsidP="00D4440A">
      <w:pPr>
        <w:pStyle w:val="NoSpacing"/>
        <w:jc w:val="both"/>
        <w:rPr>
          <w:sz w:val="24"/>
          <w:szCs w:val="24"/>
        </w:rPr>
      </w:pPr>
      <w:r w:rsidRPr="00575224">
        <w:rPr>
          <w:sz w:val="24"/>
          <w:szCs w:val="24"/>
        </w:rPr>
        <w:tab/>
        <w:t>Elena</w:t>
      </w:r>
      <w:r w:rsidRPr="00575224">
        <w:rPr>
          <w:sz w:val="24"/>
          <w:szCs w:val="24"/>
        </w:rPr>
        <w:tab/>
      </w:r>
      <w:r w:rsidRPr="00575224">
        <w:rPr>
          <w:sz w:val="24"/>
          <w:szCs w:val="24"/>
        </w:rPr>
        <w:tab/>
        <w:t>:</w:t>
      </w:r>
      <w:r w:rsidRPr="00575224">
        <w:rPr>
          <w:sz w:val="24"/>
          <w:szCs w:val="24"/>
        </w:rPr>
        <w:tab/>
        <w:t>That’s not true. You are barking at the wrong tree.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17. Based on the dialogue above, “</w:t>
      </w:r>
      <w:r w:rsidRPr="00575224">
        <w:rPr>
          <w:b/>
          <w:i/>
          <w:sz w:val="24"/>
          <w:szCs w:val="24"/>
        </w:rPr>
        <w:t>barking at the wrong tree</w:t>
      </w:r>
      <w:r w:rsidRPr="00575224">
        <w:rPr>
          <w:sz w:val="24"/>
          <w:szCs w:val="24"/>
        </w:rPr>
        <w:t>” means</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63"/>
        </w:numPr>
        <w:jc w:val="both"/>
        <w:rPr>
          <w:sz w:val="24"/>
          <w:szCs w:val="24"/>
        </w:rPr>
      </w:pPr>
      <w:r w:rsidRPr="00575224">
        <w:rPr>
          <w:sz w:val="24"/>
          <w:szCs w:val="24"/>
        </w:rPr>
        <w:t xml:space="preserve"> Rowena denies that she was responsible for the dismissal of the village secretary guard.</w:t>
      </w:r>
    </w:p>
    <w:p w:rsidR="0093001C" w:rsidRPr="00575224" w:rsidRDefault="0093001C" w:rsidP="00D4440A">
      <w:pPr>
        <w:pStyle w:val="NoSpacing"/>
        <w:numPr>
          <w:ilvl w:val="0"/>
          <w:numId w:val="63"/>
        </w:numPr>
        <w:jc w:val="both"/>
        <w:rPr>
          <w:sz w:val="24"/>
          <w:szCs w:val="24"/>
        </w:rPr>
      </w:pPr>
      <w:r w:rsidRPr="00575224">
        <w:rPr>
          <w:sz w:val="24"/>
          <w:szCs w:val="24"/>
        </w:rPr>
        <w:t>Elena is responsible for dismissing the village security guard</w:t>
      </w:r>
    </w:p>
    <w:p w:rsidR="0093001C" w:rsidRPr="00575224" w:rsidRDefault="0093001C" w:rsidP="00D4440A">
      <w:pPr>
        <w:pStyle w:val="NoSpacing"/>
        <w:numPr>
          <w:ilvl w:val="0"/>
          <w:numId w:val="63"/>
        </w:numPr>
        <w:jc w:val="both"/>
        <w:rPr>
          <w:sz w:val="24"/>
          <w:szCs w:val="24"/>
        </w:rPr>
      </w:pPr>
      <w:r w:rsidRPr="00575224">
        <w:rPr>
          <w:sz w:val="24"/>
          <w:szCs w:val="24"/>
        </w:rPr>
        <w:t>Rowena is accusing Elena for something she did not do</w:t>
      </w:r>
    </w:p>
    <w:p w:rsidR="0093001C" w:rsidRPr="00575224" w:rsidRDefault="0093001C" w:rsidP="00D4440A">
      <w:pPr>
        <w:pStyle w:val="NoSpacing"/>
        <w:numPr>
          <w:ilvl w:val="0"/>
          <w:numId w:val="63"/>
        </w:numPr>
        <w:jc w:val="both"/>
        <w:rPr>
          <w:sz w:val="24"/>
          <w:szCs w:val="24"/>
        </w:rPr>
      </w:pPr>
      <w:r w:rsidRPr="00575224">
        <w:rPr>
          <w:sz w:val="24"/>
          <w:szCs w:val="24"/>
        </w:rPr>
        <w:t>Rowena is telling a lie.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Lea</w:t>
      </w:r>
      <w:r w:rsidRPr="00575224">
        <w:rPr>
          <w:sz w:val="24"/>
          <w:szCs w:val="24"/>
        </w:rPr>
        <w:tab/>
      </w:r>
      <w:r w:rsidRPr="00575224">
        <w:rPr>
          <w:sz w:val="24"/>
          <w:szCs w:val="24"/>
        </w:rPr>
        <w:tab/>
        <w:t>:</w:t>
      </w:r>
      <w:r w:rsidRPr="00575224">
        <w:rPr>
          <w:sz w:val="24"/>
          <w:szCs w:val="24"/>
        </w:rPr>
        <w:tab/>
        <w:t>Had I reviewed well for the subject, I wouldn’t have failed the exam.</w:t>
      </w:r>
    </w:p>
    <w:p w:rsidR="0093001C" w:rsidRPr="00575224" w:rsidRDefault="0093001C" w:rsidP="00D4440A">
      <w:pPr>
        <w:pStyle w:val="NoSpacing"/>
        <w:jc w:val="both"/>
        <w:rPr>
          <w:sz w:val="24"/>
          <w:szCs w:val="24"/>
        </w:rPr>
      </w:pPr>
      <w:r w:rsidRPr="00575224">
        <w:rPr>
          <w:sz w:val="24"/>
          <w:szCs w:val="24"/>
        </w:rPr>
        <w:tab/>
        <w:t>Melanie</w:t>
      </w:r>
      <w:r w:rsidRPr="00575224">
        <w:rPr>
          <w:sz w:val="24"/>
          <w:szCs w:val="24"/>
        </w:rPr>
        <w:tab/>
        <w:t>:</w:t>
      </w:r>
      <w:r w:rsidRPr="00575224">
        <w:rPr>
          <w:sz w:val="24"/>
          <w:szCs w:val="24"/>
        </w:rPr>
        <w:tab/>
        <w:t xml:space="preserve">Stop crying. There’s no sense in crying over spilled milk .Just do your best the </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next time.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18. In the above situation, what does the expression </w:t>
      </w:r>
      <w:r w:rsidRPr="00575224">
        <w:rPr>
          <w:i/>
          <w:sz w:val="24"/>
          <w:szCs w:val="24"/>
        </w:rPr>
        <w:t xml:space="preserve">“ </w:t>
      </w:r>
      <w:r w:rsidRPr="00575224">
        <w:rPr>
          <w:b/>
          <w:i/>
          <w:sz w:val="24"/>
          <w:szCs w:val="24"/>
        </w:rPr>
        <w:t>crying over spilled milk</w:t>
      </w:r>
      <w:r w:rsidRPr="00575224">
        <w:rPr>
          <w:b/>
          <w:sz w:val="24"/>
          <w:szCs w:val="24"/>
        </w:rPr>
        <w:t>”</w:t>
      </w:r>
      <w:r w:rsidRPr="00575224">
        <w:rPr>
          <w:sz w:val="24"/>
          <w:szCs w:val="24"/>
        </w:rPr>
        <w:t xml:space="preserve"> means</w:t>
      </w:r>
      <w:r w:rsidRPr="00575224">
        <w:rPr>
          <w:sz w:val="24"/>
          <w:szCs w:val="24"/>
        </w:rPr>
        <w:tab/>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64"/>
        </w:numPr>
        <w:jc w:val="both"/>
        <w:rPr>
          <w:sz w:val="24"/>
          <w:szCs w:val="24"/>
        </w:rPr>
      </w:pPr>
      <w:r w:rsidRPr="00575224">
        <w:rPr>
          <w:sz w:val="24"/>
          <w:szCs w:val="24"/>
        </w:rPr>
        <w:t>Brooding over past events.</w:t>
      </w:r>
    </w:p>
    <w:p w:rsidR="0093001C" w:rsidRPr="00575224" w:rsidRDefault="0093001C" w:rsidP="00D4440A">
      <w:pPr>
        <w:pStyle w:val="NoSpacing"/>
        <w:numPr>
          <w:ilvl w:val="0"/>
          <w:numId w:val="64"/>
        </w:numPr>
        <w:jc w:val="both"/>
        <w:rPr>
          <w:sz w:val="24"/>
          <w:szCs w:val="24"/>
        </w:rPr>
      </w:pPr>
      <w:r w:rsidRPr="00575224">
        <w:rPr>
          <w:sz w:val="24"/>
          <w:szCs w:val="24"/>
        </w:rPr>
        <w:t>Throwing spoiled milk away.</w:t>
      </w:r>
    </w:p>
    <w:p w:rsidR="0093001C" w:rsidRPr="00575224" w:rsidRDefault="0093001C" w:rsidP="00D4440A">
      <w:pPr>
        <w:pStyle w:val="NoSpacing"/>
        <w:numPr>
          <w:ilvl w:val="0"/>
          <w:numId w:val="64"/>
        </w:numPr>
        <w:jc w:val="both"/>
        <w:rPr>
          <w:sz w:val="24"/>
          <w:szCs w:val="24"/>
        </w:rPr>
      </w:pPr>
      <w:r w:rsidRPr="00575224">
        <w:rPr>
          <w:sz w:val="24"/>
          <w:szCs w:val="24"/>
        </w:rPr>
        <w:t>Crying over spilled milk is only for babies.</w:t>
      </w:r>
    </w:p>
    <w:p w:rsidR="0093001C" w:rsidRPr="00575224" w:rsidRDefault="0093001C" w:rsidP="00D4440A">
      <w:pPr>
        <w:pStyle w:val="NoSpacing"/>
        <w:numPr>
          <w:ilvl w:val="0"/>
          <w:numId w:val="64"/>
        </w:numPr>
        <w:jc w:val="both"/>
        <w:rPr>
          <w:sz w:val="24"/>
          <w:szCs w:val="24"/>
        </w:rPr>
      </w:pPr>
      <w:r w:rsidRPr="00575224">
        <w:rPr>
          <w:sz w:val="24"/>
          <w:szCs w:val="24"/>
        </w:rPr>
        <w:t>Spilled milk is not worth crying over.</w:t>
      </w:r>
    </w:p>
    <w:p w:rsidR="0093001C" w:rsidRPr="00575224" w:rsidRDefault="0093001C" w:rsidP="00D4440A">
      <w:pPr>
        <w:pStyle w:val="NoSpacing"/>
        <w:ind w:left="1800"/>
        <w:jc w:val="both"/>
        <w:rPr>
          <w:sz w:val="24"/>
          <w:szCs w:val="24"/>
        </w:rPr>
      </w:pPr>
    </w:p>
    <w:p w:rsidR="0093001C" w:rsidRPr="00575224" w:rsidRDefault="0093001C" w:rsidP="00D4440A">
      <w:pPr>
        <w:pStyle w:val="NoSpacing"/>
        <w:ind w:left="720"/>
        <w:jc w:val="both"/>
        <w:rPr>
          <w:sz w:val="24"/>
          <w:szCs w:val="24"/>
        </w:rPr>
      </w:pPr>
      <w:r w:rsidRPr="00575224">
        <w:rPr>
          <w:sz w:val="24"/>
          <w:szCs w:val="24"/>
        </w:rPr>
        <w:t xml:space="preserve">             Answer Question 19 to 22 based on the following news article:</w:t>
      </w:r>
    </w:p>
    <w:p w:rsidR="0093001C" w:rsidRPr="00575224" w:rsidRDefault="0093001C" w:rsidP="00D4440A">
      <w:pPr>
        <w:pStyle w:val="NoSpacing"/>
        <w:ind w:left="720"/>
        <w:jc w:val="both"/>
        <w:rPr>
          <w:sz w:val="24"/>
          <w:szCs w:val="24"/>
        </w:rPr>
      </w:pPr>
      <w:r>
        <w:rPr>
          <w:noProof/>
        </w:rPr>
        <w:pict>
          <v:rect id="_x0000_s1036" style="position:absolute;left:0;text-align:left;margin-left:48.15pt;margin-top:13.1pt;width:463.55pt;height:301.75pt;z-index:251580416">
            <v:textbox style="mso-next-textbox:#_x0000_s1036">
              <w:txbxContent>
                <w:p w:rsidR="0093001C" w:rsidRDefault="0093001C" w:rsidP="00D4440A"/>
                <w:p w:rsidR="0093001C" w:rsidRPr="00C74688" w:rsidRDefault="0093001C" w:rsidP="00D4440A">
                  <w:pPr>
                    <w:jc w:val="center"/>
                    <w:rPr>
                      <w:sz w:val="28"/>
                      <w:szCs w:val="28"/>
                    </w:rPr>
                  </w:pPr>
                  <w:r w:rsidRPr="00C74688">
                    <w:rPr>
                      <w:sz w:val="28"/>
                      <w:szCs w:val="28"/>
                      <w:u w:val="single"/>
                    </w:rPr>
                    <w:t>BFAD HEALTH ADVISORY</w:t>
                  </w:r>
                  <w:r w:rsidRPr="00C74688">
                    <w:rPr>
                      <w:sz w:val="28"/>
                      <w:szCs w:val="28"/>
                    </w:rPr>
                    <w:t xml:space="preserve">  </w:t>
                  </w:r>
                </w:p>
                <w:p w:rsidR="0093001C" w:rsidRDefault="0093001C" w:rsidP="00D4440A">
                  <w:pPr>
                    <w:jc w:val="both"/>
                    <w:rPr>
                      <w:sz w:val="24"/>
                      <w:szCs w:val="24"/>
                    </w:rPr>
                  </w:pPr>
                  <w:r>
                    <w:rPr>
                      <w:sz w:val="24"/>
                      <w:szCs w:val="24"/>
                    </w:rPr>
                    <w:tab/>
                    <w:t xml:space="preserve">Concerned barangay officials, provincials, municipal, and rural health officers submitted to the Bureau of Food and Drugs, samples of </w:t>
                  </w:r>
                  <w:r w:rsidRPr="00F813BF">
                    <w:rPr>
                      <w:i/>
                      <w:sz w:val="24"/>
                      <w:szCs w:val="24"/>
                    </w:rPr>
                    <w:t>Lambanog</w:t>
                  </w:r>
                  <w:r>
                    <w:rPr>
                      <w:sz w:val="24"/>
                      <w:szCs w:val="24"/>
                    </w:rPr>
                    <w:t xml:space="preserve"> bought from nine different local stores in Pitogo, Unisan, and Tayabas, Quezon. After laboratory analysis, seven samples were found to  contain high levels 0f toxic methanol. Two of the seven samples containing methanol were manufactured in San Juan, Batangas.</w:t>
                  </w:r>
                </w:p>
                <w:p w:rsidR="0093001C" w:rsidRDefault="0093001C" w:rsidP="00D4440A">
                  <w:pPr>
                    <w:jc w:val="both"/>
                    <w:rPr>
                      <w:sz w:val="24"/>
                      <w:szCs w:val="24"/>
                    </w:rPr>
                  </w:pPr>
                  <w:r>
                    <w:rPr>
                      <w:sz w:val="24"/>
                      <w:szCs w:val="24"/>
                    </w:rPr>
                    <w:tab/>
                    <w:t>Methanol, also known as wood alcohol, is a flammable and poisonous liquid. Ingestion of 30 ml is considered to be potentially fatal. Absorption through the skin or inhalation of the vapor may also lead to toxic effects. This means methanol is covered into toxic substance that damages the liver and kidneys.</w:t>
                  </w:r>
                </w:p>
                <w:p w:rsidR="0093001C" w:rsidRDefault="0093001C" w:rsidP="00D4440A">
                  <w:pPr>
                    <w:jc w:val="both"/>
                    <w:rPr>
                      <w:sz w:val="24"/>
                      <w:szCs w:val="24"/>
                    </w:rPr>
                  </w:pPr>
                  <w:r>
                    <w:rPr>
                      <w:sz w:val="24"/>
                      <w:szCs w:val="24"/>
                    </w:rPr>
                    <w:tab/>
                    <w:t>The BFAD requires manufacturers of alcoholic drinks to secure a license to operate and to register their peoducts so that these can be monitored regularly. Registered food products, including alcoholic drinks, have the BFAD FRH printed on their levels.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3001C" w:rsidRPr="0028707D" w:rsidRDefault="0093001C" w:rsidP="00D4440A">
                  <w:pPr>
                    <w:jc w:val="both"/>
                    <w:rPr>
                      <w:sz w:val="24"/>
                      <w:szCs w:val="24"/>
                    </w:rPr>
                  </w:pPr>
                  <w:r>
                    <w:rPr>
                      <w:sz w:val="24"/>
                      <w:szCs w:val="24"/>
                    </w:rPr>
                    <w:tab/>
                  </w:r>
                </w:p>
              </w:txbxContent>
            </v:textbox>
          </v:rect>
        </w:pic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19.  The BFAD health advisory is made to</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65"/>
        </w:numPr>
        <w:jc w:val="both"/>
        <w:rPr>
          <w:i/>
          <w:sz w:val="24"/>
          <w:szCs w:val="24"/>
        </w:rPr>
      </w:pPr>
      <w:r w:rsidRPr="00575224">
        <w:rPr>
          <w:sz w:val="24"/>
          <w:szCs w:val="24"/>
        </w:rPr>
        <w:t xml:space="preserve">Warn people not to drink </w:t>
      </w:r>
      <w:r w:rsidRPr="00575224">
        <w:rPr>
          <w:i/>
          <w:sz w:val="24"/>
          <w:szCs w:val="24"/>
        </w:rPr>
        <w:t>lambanog</w:t>
      </w:r>
    </w:p>
    <w:p w:rsidR="0093001C" w:rsidRPr="00575224" w:rsidRDefault="0093001C" w:rsidP="00D4440A">
      <w:pPr>
        <w:pStyle w:val="NoSpacing"/>
        <w:numPr>
          <w:ilvl w:val="0"/>
          <w:numId w:val="65"/>
        </w:numPr>
        <w:jc w:val="both"/>
        <w:rPr>
          <w:sz w:val="24"/>
          <w:szCs w:val="24"/>
        </w:rPr>
      </w:pPr>
      <w:r w:rsidRPr="00575224">
        <w:rPr>
          <w:sz w:val="24"/>
          <w:szCs w:val="24"/>
        </w:rPr>
        <w:t>Warn people to be careful in buying lambanog</w:t>
      </w:r>
    </w:p>
    <w:p w:rsidR="0093001C" w:rsidRPr="00575224" w:rsidRDefault="0093001C" w:rsidP="00D4440A">
      <w:pPr>
        <w:pStyle w:val="NoSpacing"/>
        <w:numPr>
          <w:ilvl w:val="0"/>
          <w:numId w:val="65"/>
        </w:numPr>
        <w:jc w:val="both"/>
        <w:rPr>
          <w:sz w:val="24"/>
          <w:szCs w:val="24"/>
        </w:rPr>
      </w:pPr>
      <w:r w:rsidRPr="00575224">
        <w:rPr>
          <w:sz w:val="24"/>
          <w:szCs w:val="24"/>
        </w:rPr>
        <w:t>Inform people of the benefits from drinking lambanog</w:t>
      </w:r>
    </w:p>
    <w:p w:rsidR="0093001C" w:rsidRPr="00575224" w:rsidRDefault="0093001C" w:rsidP="00D4440A">
      <w:pPr>
        <w:pStyle w:val="NoSpacing"/>
        <w:numPr>
          <w:ilvl w:val="0"/>
          <w:numId w:val="65"/>
        </w:numPr>
        <w:jc w:val="both"/>
        <w:rPr>
          <w:sz w:val="24"/>
          <w:szCs w:val="24"/>
        </w:rPr>
      </w:pPr>
      <w:r w:rsidRPr="00575224">
        <w:rPr>
          <w:sz w:val="24"/>
          <w:szCs w:val="24"/>
        </w:rPr>
        <w:t>Advertise stores that sell lambanog in Quezon</w:t>
      </w:r>
    </w:p>
    <w:p w:rsidR="0093001C" w:rsidRPr="00575224" w:rsidRDefault="0093001C" w:rsidP="00D4440A">
      <w:pPr>
        <w:pStyle w:val="NoSpacing"/>
        <w:ind w:left="1890"/>
        <w:jc w:val="both"/>
        <w:rPr>
          <w:sz w:val="24"/>
          <w:szCs w:val="24"/>
        </w:rPr>
      </w:pPr>
    </w:p>
    <w:p w:rsidR="0093001C" w:rsidRPr="00575224" w:rsidRDefault="0093001C" w:rsidP="00D4440A">
      <w:pPr>
        <w:pStyle w:val="NoSpacing"/>
        <w:ind w:left="720"/>
        <w:jc w:val="both"/>
        <w:rPr>
          <w:sz w:val="24"/>
          <w:szCs w:val="24"/>
        </w:rPr>
      </w:pPr>
      <w:r w:rsidRPr="00575224">
        <w:rPr>
          <w:sz w:val="24"/>
          <w:szCs w:val="24"/>
        </w:rPr>
        <w:t>20.   According to the advisory, what is the harmful effect of methanol?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Inhalation of the vapor</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Foul smell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Is absorbed through the skin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damages the liver and kidneys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21.   To be sure that the one is buying a BFAD approved lambanog, one should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taste  the lambanog</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look  for  the BFAD FR#</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ask   the person selling lambanog if it is BFAD approved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buy  the more expensive lambanog</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Answer questions 22 – 24 based on the following article: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r>
      <w:r w:rsidRPr="00575224">
        <w:rPr>
          <w:sz w:val="24"/>
          <w:szCs w:val="24"/>
        </w:rPr>
        <w:tab/>
        <w:t>Mario, who is 27 years old , rents a room with his wife and two children. He is looking for a new job because the operator of the jeep he has driving for one and a half years has increased the “boundary”. He found the following ad:</w:t>
      </w:r>
    </w:p>
    <w:p w:rsidR="0093001C" w:rsidRPr="00575224" w:rsidRDefault="0093001C" w:rsidP="00D4440A">
      <w:pPr>
        <w:pStyle w:val="NoSpacing"/>
        <w:jc w:val="both"/>
        <w:rPr>
          <w:sz w:val="24"/>
          <w:szCs w:val="24"/>
        </w:rPr>
      </w:pPr>
      <w:r>
        <w:rPr>
          <w:noProof/>
        </w:rPr>
        <w:pict>
          <v:rect id="_x0000_s1037" style="position:absolute;left:0;text-align:left;margin-left:6.9pt;margin-top:8.05pt;width:528.25pt;height:67.95pt;z-index:251581440">
            <v:textbox style="mso-next-textbox:#_x0000_s1037">
              <w:txbxContent>
                <w:p w:rsidR="0093001C" w:rsidRPr="00AD4C9F" w:rsidRDefault="0093001C" w:rsidP="00D4440A">
                  <w:pPr>
                    <w:rPr>
                      <w:sz w:val="32"/>
                      <w:szCs w:val="32"/>
                    </w:rPr>
                  </w:pPr>
                  <w:r w:rsidRPr="00AD4C9F">
                    <w:rPr>
                      <w:b/>
                      <w:sz w:val="36"/>
                      <w:szCs w:val="36"/>
                    </w:rPr>
                    <w:t>WANTED</w:t>
                  </w:r>
                  <w:r>
                    <w:t xml:space="preserve">: </w:t>
                  </w:r>
                  <w:r w:rsidRPr="00AD4C9F">
                    <w:rPr>
                      <w:sz w:val="32"/>
                      <w:szCs w:val="32"/>
                    </w:rPr>
                    <w:t>FT family driver, at least 27 yrs. + exp. Preferred, stay in, qrtrs provided if married. Call 555-1836 bet. 1-5 pm</w:t>
                  </w:r>
                </w:p>
              </w:txbxContent>
            </v:textbox>
          </v:rect>
        </w:pic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ind w:left="1080"/>
        <w:jc w:val="both"/>
        <w:rPr>
          <w:sz w:val="24"/>
          <w:szCs w:val="24"/>
        </w:rPr>
      </w:pPr>
      <w:r w:rsidRPr="00575224">
        <w:rPr>
          <w:sz w:val="24"/>
          <w:szCs w:val="24"/>
        </w:rPr>
        <w:tab/>
      </w:r>
      <w:r w:rsidRPr="00575224">
        <w:rPr>
          <w:sz w:val="24"/>
          <w:szCs w:val="24"/>
        </w:rPr>
        <w:tab/>
      </w:r>
    </w:p>
    <w:p w:rsidR="0093001C" w:rsidRPr="00575224" w:rsidRDefault="0093001C" w:rsidP="00D4440A">
      <w:pPr>
        <w:pStyle w:val="NoSpacing"/>
        <w:ind w:left="720"/>
        <w:jc w:val="both"/>
        <w:rPr>
          <w:sz w:val="24"/>
          <w:szCs w:val="24"/>
        </w:rPr>
      </w:pPr>
      <w:r w:rsidRPr="00575224">
        <w:rPr>
          <w:sz w:val="24"/>
          <w:szCs w:val="24"/>
        </w:rPr>
        <w:tab/>
      </w:r>
    </w:p>
    <w:p w:rsidR="0093001C" w:rsidRPr="00575224" w:rsidRDefault="0093001C" w:rsidP="00D4440A">
      <w:pPr>
        <w:pStyle w:val="NoSpacing"/>
        <w:ind w:left="720"/>
        <w:jc w:val="both"/>
        <w:rPr>
          <w:sz w:val="24"/>
          <w:szCs w:val="24"/>
        </w:rPr>
      </w:pPr>
      <w:r w:rsidRPr="00575224">
        <w:rPr>
          <w:sz w:val="24"/>
          <w:szCs w:val="24"/>
        </w:rPr>
        <w:tab/>
      </w:r>
    </w:p>
    <w:p w:rsidR="0093001C" w:rsidRPr="00575224" w:rsidRDefault="0093001C" w:rsidP="00D4440A">
      <w:pPr>
        <w:pStyle w:val="NoSpacing"/>
        <w:ind w:left="720"/>
        <w:jc w:val="both"/>
        <w:rPr>
          <w:sz w:val="24"/>
          <w:szCs w:val="24"/>
        </w:rPr>
      </w:pPr>
      <w:r w:rsidRPr="00575224">
        <w:rPr>
          <w:sz w:val="24"/>
          <w:szCs w:val="24"/>
        </w:rPr>
        <w:tab/>
      </w:r>
    </w:p>
    <w:p w:rsidR="0093001C" w:rsidRPr="00575224" w:rsidRDefault="0093001C" w:rsidP="00D4440A">
      <w:pPr>
        <w:pStyle w:val="NoSpacing"/>
        <w:ind w:firstLine="720"/>
        <w:jc w:val="both"/>
        <w:rPr>
          <w:sz w:val="24"/>
          <w:szCs w:val="24"/>
        </w:rPr>
      </w:pPr>
      <w:r w:rsidRPr="00575224">
        <w:rPr>
          <w:sz w:val="24"/>
          <w:szCs w:val="24"/>
        </w:rPr>
        <w:t>22. Based on the ad, the driver must be</w:t>
      </w:r>
    </w:p>
    <w:p w:rsidR="0093001C" w:rsidRPr="00575224" w:rsidRDefault="0093001C" w:rsidP="00D4440A">
      <w:pPr>
        <w:pStyle w:val="NoSpacing"/>
        <w:ind w:firstLine="720"/>
        <w:jc w:val="both"/>
        <w:rPr>
          <w:sz w:val="24"/>
          <w:szCs w:val="24"/>
        </w:rPr>
      </w:pPr>
    </w:p>
    <w:p w:rsidR="0093001C" w:rsidRPr="00575224" w:rsidRDefault="0093001C" w:rsidP="00D4440A">
      <w:pPr>
        <w:pStyle w:val="NoSpacing"/>
        <w:ind w:firstLine="720"/>
        <w:jc w:val="both"/>
        <w:rPr>
          <w:sz w:val="24"/>
          <w:szCs w:val="24"/>
        </w:rPr>
      </w:pPr>
      <w:r w:rsidRPr="00575224">
        <w:rPr>
          <w:sz w:val="24"/>
          <w:szCs w:val="24"/>
        </w:rPr>
        <w:tab/>
        <w:t>(A)  experience  in  driving a vehicle</w:t>
      </w:r>
    </w:p>
    <w:p w:rsidR="0093001C" w:rsidRPr="00575224" w:rsidRDefault="0093001C" w:rsidP="00D4440A">
      <w:pPr>
        <w:pStyle w:val="NoSpacing"/>
        <w:ind w:firstLine="720"/>
        <w:jc w:val="both"/>
        <w:rPr>
          <w:sz w:val="24"/>
          <w:szCs w:val="24"/>
        </w:rPr>
      </w:pPr>
      <w:r w:rsidRPr="00575224">
        <w:rPr>
          <w:sz w:val="24"/>
          <w:szCs w:val="24"/>
        </w:rPr>
        <w:tab/>
        <w:t>(B)  experience in being  with a family</w:t>
      </w:r>
    </w:p>
    <w:p w:rsidR="0093001C" w:rsidRPr="00575224" w:rsidRDefault="0093001C" w:rsidP="00D4440A">
      <w:pPr>
        <w:pStyle w:val="NoSpacing"/>
        <w:ind w:firstLine="720"/>
        <w:jc w:val="both"/>
        <w:rPr>
          <w:sz w:val="24"/>
          <w:szCs w:val="24"/>
        </w:rPr>
      </w:pPr>
      <w:r w:rsidRPr="00575224">
        <w:rPr>
          <w:sz w:val="24"/>
          <w:szCs w:val="24"/>
        </w:rPr>
        <w:tab/>
        <w:t>(C)  twenty seven years of driving experience</w:t>
      </w:r>
    </w:p>
    <w:p w:rsidR="0093001C" w:rsidRPr="00575224" w:rsidRDefault="0093001C" w:rsidP="00D4440A">
      <w:pPr>
        <w:pStyle w:val="NoSpacing"/>
        <w:ind w:firstLine="720"/>
        <w:jc w:val="both"/>
        <w:rPr>
          <w:sz w:val="24"/>
          <w:szCs w:val="24"/>
        </w:rPr>
      </w:pPr>
      <w:r w:rsidRPr="00575224">
        <w:rPr>
          <w:sz w:val="24"/>
          <w:szCs w:val="24"/>
        </w:rPr>
        <w:tab/>
        <w:t>(D)  experience in driving a jeep or a bus</w:t>
      </w:r>
    </w:p>
    <w:p w:rsidR="0093001C" w:rsidRPr="00575224" w:rsidRDefault="0093001C" w:rsidP="00D4440A">
      <w:pPr>
        <w:pStyle w:val="NoSpacing"/>
        <w:ind w:firstLine="720"/>
        <w:jc w:val="both"/>
        <w:rPr>
          <w:sz w:val="24"/>
          <w:szCs w:val="24"/>
        </w:rPr>
      </w:pPr>
    </w:p>
    <w:p w:rsidR="0093001C" w:rsidRPr="00575224" w:rsidRDefault="0093001C" w:rsidP="00D4440A">
      <w:pPr>
        <w:pStyle w:val="NoSpacing"/>
        <w:ind w:firstLine="720"/>
        <w:jc w:val="both"/>
        <w:rPr>
          <w:sz w:val="24"/>
          <w:szCs w:val="24"/>
        </w:rPr>
      </w:pPr>
      <w:r w:rsidRPr="00575224">
        <w:rPr>
          <w:sz w:val="24"/>
          <w:szCs w:val="24"/>
        </w:rPr>
        <w:t>23. If Elmo is accepted he and his family will have</w:t>
      </w:r>
    </w:p>
    <w:p w:rsidR="0093001C" w:rsidRPr="00575224" w:rsidRDefault="0093001C" w:rsidP="00D4440A">
      <w:pPr>
        <w:pStyle w:val="NoSpacing"/>
        <w:ind w:firstLine="720"/>
        <w:jc w:val="both"/>
        <w:rPr>
          <w:sz w:val="24"/>
          <w:szCs w:val="24"/>
        </w:rPr>
      </w:pPr>
    </w:p>
    <w:p w:rsidR="0093001C" w:rsidRPr="00575224" w:rsidRDefault="0093001C" w:rsidP="00D4440A">
      <w:pPr>
        <w:pStyle w:val="NoSpacing"/>
        <w:numPr>
          <w:ilvl w:val="0"/>
          <w:numId w:val="66"/>
        </w:numPr>
        <w:jc w:val="both"/>
        <w:rPr>
          <w:sz w:val="24"/>
          <w:szCs w:val="24"/>
        </w:rPr>
      </w:pPr>
      <w:r w:rsidRPr="00575224">
        <w:rPr>
          <w:sz w:val="24"/>
          <w:szCs w:val="24"/>
        </w:rPr>
        <w:t>To rent a room near to his employer</w:t>
      </w:r>
    </w:p>
    <w:p w:rsidR="0093001C" w:rsidRPr="00575224" w:rsidRDefault="0093001C" w:rsidP="00D4440A">
      <w:pPr>
        <w:pStyle w:val="NoSpacing"/>
        <w:numPr>
          <w:ilvl w:val="0"/>
          <w:numId w:val="66"/>
        </w:numPr>
        <w:jc w:val="both"/>
        <w:rPr>
          <w:sz w:val="24"/>
          <w:szCs w:val="24"/>
        </w:rPr>
      </w:pPr>
      <w:r w:rsidRPr="00575224">
        <w:rPr>
          <w:sz w:val="24"/>
          <w:szCs w:val="24"/>
        </w:rPr>
        <w:t>To rent a room in the house of his employer</w:t>
      </w:r>
    </w:p>
    <w:p w:rsidR="0093001C" w:rsidRPr="00575224" w:rsidRDefault="0093001C" w:rsidP="00D4440A">
      <w:pPr>
        <w:pStyle w:val="NoSpacing"/>
        <w:numPr>
          <w:ilvl w:val="0"/>
          <w:numId w:val="66"/>
        </w:numPr>
        <w:jc w:val="both"/>
        <w:rPr>
          <w:sz w:val="24"/>
          <w:szCs w:val="24"/>
        </w:rPr>
      </w:pPr>
      <w:r w:rsidRPr="00575224">
        <w:rPr>
          <w:sz w:val="24"/>
          <w:szCs w:val="24"/>
        </w:rPr>
        <w:t>A free room in the house of his employer</w:t>
      </w:r>
    </w:p>
    <w:p w:rsidR="0093001C" w:rsidRPr="00575224" w:rsidRDefault="0093001C" w:rsidP="00D4440A">
      <w:pPr>
        <w:pStyle w:val="NoSpacing"/>
        <w:numPr>
          <w:ilvl w:val="0"/>
          <w:numId w:val="66"/>
        </w:numPr>
        <w:jc w:val="both"/>
        <w:rPr>
          <w:sz w:val="24"/>
          <w:szCs w:val="24"/>
        </w:rPr>
      </w:pPr>
      <w:r w:rsidRPr="00575224">
        <w:rPr>
          <w:sz w:val="24"/>
          <w:szCs w:val="24"/>
        </w:rPr>
        <w:t>Their old room but will be paid by his employer</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24. What would Elmo do first he is interested in applying for the job?</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67"/>
        </w:numPr>
        <w:jc w:val="both"/>
        <w:rPr>
          <w:sz w:val="24"/>
          <w:szCs w:val="24"/>
        </w:rPr>
      </w:pPr>
      <w:r w:rsidRPr="00575224">
        <w:rPr>
          <w:sz w:val="24"/>
          <w:szCs w:val="24"/>
        </w:rPr>
        <w:t>Submit a bio-data</w:t>
      </w:r>
    </w:p>
    <w:p w:rsidR="0093001C" w:rsidRPr="00575224" w:rsidRDefault="0093001C" w:rsidP="00D4440A">
      <w:pPr>
        <w:pStyle w:val="NoSpacing"/>
        <w:numPr>
          <w:ilvl w:val="0"/>
          <w:numId w:val="67"/>
        </w:numPr>
        <w:jc w:val="both"/>
        <w:rPr>
          <w:sz w:val="24"/>
          <w:szCs w:val="24"/>
        </w:rPr>
      </w:pPr>
      <w:r w:rsidRPr="00575224">
        <w:rPr>
          <w:sz w:val="24"/>
          <w:szCs w:val="24"/>
        </w:rPr>
        <w:t>Submit a letter of application</w:t>
      </w:r>
    </w:p>
    <w:p w:rsidR="0093001C" w:rsidRPr="00575224" w:rsidRDefault="0093001C" w:rsidP="00D4440A">
      <w:pPr>
        <w:pStyle w:val="NoSpacing"/>
        <w:numPr>
          <w:ilvl w:val="0"/>
          <w:numId w:val="67"/>
        </w:numPr>
        <w:jc w:val="both"/>
        <w:rPr>
          <w:sz w:val="24"/>
          <w:szCs w:val="24"/>
        </w:rPr>
      </w:pPr>
      <w:r w:rsidRPr="00575224">
        <w:rPr>
          <w:sz w:val="24"/>
          <w:szCs w:val="24"/>
        </w:rPr>
        <w:t>Go to the house of the owner on a weekend</w:t>
      </w:r>
    </w:p>
    <w:p w:rsidR="0093001C" w:rsidRPr="00575224" w:rsidRDefault="0093001C" w:rsidP="00D4440A">
      <w:pPr>
        <w:pStyle w:val="NoSpacing"/>
        <w:numPr>
          <w:ilvl w:val="0"/>
          <w:numId w:val="67"/>
        </w:numPr>
        <w:jc w:val="both"/>
        <w:rPr>
          <w:sz w:val="24"/>
          <w:szCs w:val="24"/>
        </w:rPr>
      </w:pPr>
      <w:r w:rsidRPr="00575224">
        <w:rPr>
          <w:sz w:val="24"/>
          <w:szCs w:val="24"/>
        </w:rPr>
        <w:t>Call the number in the ad between Monday to Friday</w:t>
      </w: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4B155F">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Answer question 25 to 27 based on the following advertisement:</w:t>
      </w:r>
    </w:p>
    <w:p w:rsidR="0093001C" w:rsidRPr="00575224" w:rsidRDefault="0093001C" w:rsidP="00D4440A">
      <w:pPr>
        <w:pStyle w:val="NoSpacing"/>
        <w:jc w:val="both"/>
        <w:rPr>
          <w:sz w:val="24"/>
          <w:szCs w:val="24"/>
        </w:rPr>
      </w:pPr>
      <w:r>
        <w:rPr>
          <w:noProof/>
        </w:rPr>
        <w:pict>
          <v:rect id="_x0000_s1038" style="position:absolute;left:0;text-align:left;margin-left:6.9pt;margin-top:6.35pt;width:528.25pt;height:312pt;z-index:251582464">
            <v:textbox style="mso-next-textbox:#_x0000_s1038">
              <w:txbxContent>
                <w:p w:rsidR="0093001C" w:rsidRPr="00777267" w:rsidRDefault="0093001C" w:rsidP="00D4440A">
                  <w:pPr>
                    <w:pStyle w:val="NoSpacing"/>
                    <w:jc w:val="center"/>
                    <w:rPr>
                      <w:b/>
                      <w:sz w:val="24"/>
                      <w:szCs w:val="24"/>
                    </w:rPr>
                  </w:pPr>
                  <w:r w:rsidRPr="00777267">
                    <w:rPr>
                      <w:b/>
                      <w:sz w:val="24"/>
                      <w:szCs w:val="24"/>
                    </w:rPr>
                    <w:t>Now Available in the Philipines</w:t>
                  </w:r>
                </w:p>
                <w:p w:rsidR="0093001C" w:rsidRPr="00777267" w:rsidRDefault="0093001C" w:rsidP="00176B20">
                  <w:pPr>
                    <w:spacing w:line="240" w:lineRule="auto"/>
                    <w:jc w:val="center"/>
                    <w:rPr>
                      <w:b/>
                      <w:sz w:val="24"/>
                      <w:szCs w:val="24"/>
                    </w:rPr>
                  </w:pPr>
                  <w:r w:rsidRPr="00777267">
                    <w:rPr>
                      <w:b/>
                      <w:sz w:val="24"/>
                      <w:szCs w:val="24"/>
                    </w:rPr>
                    <w:t>High-Tech Health Care from Europe</w:t>
                  </w:r>
                </w:p>
                <w:p w:rsidR="0093001C" w:rsidRPr="00C74688" w:rsidRDefault="0093001C" w:rsidP="00D4440A">
                  <w:pPr>
                    <w:spacing w:line="240" w:lineRule="auto"/>
                    <w:jc w:val="center"/>
                    <w:rPr>
                      <w:rFonts w:ascii="Engravers MT" w:hAnsi="Engravers MT"/>
                      <w:sz w:val="24"/>
                      <w:szCs w:val="24"/>
                    </w:rPr>
                  </w:pPr>
                  <w:r w:rsidRPr="00C74688">
                    <w:rPr>
                      <w:rFonts w:ascii="Engravers MT" w:hAnsi="Engravers MT"/>
                      <w:sz w:val="24"/>
                      <w:szCs w:val="24"/>
                    </w:rPr>
                    <w:t>Electronic Clinical Thermoter</w:t>
                  </w:r>
                </w:p>
                <w:p w:rsidR="0093001C" w:rsidRPr="00777267" w:rsidRDefault="0093001C" w:rsidP="00176B20">
                  <w:pPr>
                    <w:spacing w:line="240" w:lineRule="auto"/>
                    <w:jc w:val="center"/>
                    <w:rPr>
                      <w:sz w:val="24"/>
                      <w:szCs w:val="24"/>
                    </w:rPr>
                  </w:pPr>
                  <w:r>
                    <w:rPr>
                      <w:sz w:val="24"/>
                      <w:szCs w:val="24"/>
                    </w:rPr>
                    <w:t>The Convenience Quality Care</w:t>
                  </w:r>
                </w:p>
                <w:p w:rsidR="0093001C" w:rsidRPr="00777267" w:rsidRDefault="0093001C" w:rsidP="00D4440A">
                  <w:pPr>
                    <w:spacing w:line="240" w:lineRule="auto"/>
                    <w:jc w:val="center"/>
                    <w:rPr>
                      <w:sz w:val="24"/>
                      <w:szCs w:val="24"/>
                    </w:rPr>
                  </w:pPr>
                  <w:r w:rsidRPr="00777267">
                    <w:rPr>
                      <w:sz w:val="24"/>
                      <w:szCs w:val="24"/>
                    </w:rPr>
                    <w:t xml:space="preserve">                                          DIGITAL</w:t>
                  </w:r>
                </w:p>
                <w:p w:rsidR="0093001C" w:rsidRDefault="0093001C" w:rsidP="00D4440A">
                  <w:pPr>
                    <w:spacing w:line="240" w:lineRule="auto"/>
                    <w:jc w:val="center"/>
                    <w:rPr>
                      <w:sz w:val="24"/>
                      <w:szCs w:val="24"/>
                    </w:rPr>
                  </w:pPr>
                  <w:r w:rsidRPr="00777267">
                    <w:rPr>
                      <w:sz w:val="24"/>
                      <w:szCs w:val="24"/>
                    </w:rPr>
                    <w:t xml:space="preserve">       Made in Germany</w:t>
                  </w:r>
                </w:p>
                <w:p w:rsidR="0093001C" w:rsidRPr="00777267" w:rsidRDefault="0093001C" w:rsidP="00D4440A">
                  <w:pPr>
                    <w:spacing w:line="240" w:lineRule="auto"/>
                    <w:jc w:val="center"/>
                    <w:rPr>
                      <w:sz w:val="24"/>
                      <w:szCs w:val="24"/>
                    </w:rPr>
                  </w:pPr>
                </w:p>
                <w:p w:rsidR="0093001C" w:rsidRPr="00777267" w:rsidRDefault="0093001C" w:rsidP="00D4440A">
                  <w:pPr>
                    <w:pStyle w:val="NoSpacing"/>
                    <w:rPr>
                      <w:sz w:val="24"/>
                      <w:szCs w:val="24"/>
                    </w:rPr>
                  </w:pPr>
                  <w:r w:rsidRPr="00777267">
                    <w:rPr>
                      <w:sz w:val="24"/>
                      <w:szCs w:val="24"/>
                    </w:rPr>
                    <w:tab/>
                  </w:r>
                  <w:r w:rsidRPr="00777267">
                    <w:rPr>
                      <w:sz w:val="24"/>
                      <w:szCs w:val="24"/>
                    </w:rPr>
                    <w:tab/>
                  </w:r>
                  <w:r w:rsidRPr="00777267">
                    <w:rPr>
                      <w:sz w:val="24"/>
                      <w:szCs w:val="24"/>
                    </w:rPr>
                    <w:tab/>
                    <w:t xml:space="preserve">.Extra </w:t>
                  </w:r>
                  <w:r>
                    <w:rPr>
                      <w:sz w:val="24"/>
                      <w:szCs w:val="24"/>
                    </w:rPr>
                    <w:t xml:space="preserve"> </w:t>
                  </w:r>
                  <w:r w:rsidRPr="00777267">
                    <w:rPr>
                      <w:sz w:val="24"/>
                      <w:szCs w:val="24"/>
                    </w:rPr>
                    <w:t>large digital display</w:t>
                  </w:r>
                  <w:r w:rsidRPr="00777267">
                    <w:rPr>
                      <w:sz w:val="24"/>
                      <w:szCs w:val="24"/>
                    </w:rPr>
                    <w:tab/>
                  </w:r>
                  <w:r w:rsidRPr="00777267">
                    <w:rPr>
                      <w:sz w:val="24"/>
                      <w:szCs w:val="24"/>
                    </w:rPr>
                    <w:tab/>
                    <w:t>. Memory function</w:t>
                  </w:r>
                </w:p>
                <w:p w:rsidR="0093001C" w:rsidRPr="00777267" w:rsidRDefault="0093001C" w:rsidP="00D4440A">
                  <w:pPr>
                    <w:pStyle w:val="NoSpacing"/>
                    <w:rPr>
                      <w:sz w:val="24"/>
                      <w:szCs w:val="24"/>
                    </w:rPr>
                  </w:pPr>
                  <w:r w:rsidRPr="00777267">
                    <w:rPr>
                      <w:sz w:val="24"/>
                      <w:szCs w:val="24"/>
                    </w:rPr>
                    <w:tab/>
                  </w:r>
                  <w:r w:rsidRPr="00777267">
                    <w:rPr>
                      <w:sz w:val="24"/>
                      <w:szCs w:val="24"/>
                    </w:rPr>
                    <w:tab/>
                  </w:r>
                  <w:r w:rsidRPr="00777267">
                    <w:rPr>
                      <w:sz w:val="24"/>
                      <w:szCs w:val="24"/>
                    </w:rPr>
                    <w:tab/>
                    <w:t>. Waterproof</w:t>
                  </w:r>
                  <w:r w:rsidRPr="00777267">
                    <w:rPr>
                      <w:sz w:val="24"/>
                      <w:szCs w:val="24"/>
                    </w:rPr>
                    <w:tab/>
                  </w:r>
                  <w:r w:rsidRPr="00777267">
                    <w:rPr>
                      <w:sz w:val="24"/>
                      <w:szCs w:val="24"/>
                    </w:rPr>
                    <w:tab/>
                  </w:r>
                  <w:r w:rsidRPr="00777267">
                    <w:rPr>
                      <w:sz w:val="24"/>
                      <w:szCs w:val="24"/>
                    </w:rPr>
                    <w:tab/>
                  </w:r>
                  <w:r w:rsidRPr="00777267">
                    <w:rPr>
                      <w:sz w:val="24"/>
                      <w:szCs w:val="24"/>
                    </w:rPr>
                    <w:tab/>
                    <w:t>. User- Fiendly</w:t>
                  </w:r>
                </w:p>
                <w:p w:rsidR="0093001C" w:rsidRPr="00777267" w:rsidRDefault="0093001C" w:rsidP="00D4440A">
                  <w:pPr>
                    <w:pStyle w:val="NoSpacing"/>
                    <w:rPr>
                      <w:sz w:val="24"/>
                      <w:szCs w:val="24"/>
                    </w:rPr>
                  </w:pPr>
                  <w:r>
                    <w:rPr>
                      <w:sz w:val="24"/>
                      <w:szCs w:val="24"/>
                    </w:rPr>
                    <w:tab/>
                  </w:r>
                  <w:r>
                    <w:rPr>
                      <w:sz w:val="24"/>
                      <w:szCs w:val="24"/>
                    </w:rPr>
                    <w:tab/>
                  </w:r>
                  <w:r>
                    <w:rPr>
                      <w:sz w:val="24"/>
                      <w:szCs w:val="24"/>
                    </w:rPr>
                    <w:tab/>
                    <w:t>.Acoustic signal</w:t>
                  </w:r>
                  <w:r>
                    <w:rPr>
                      <w:sz w:val="24"/>
                      <w:szCs w:val="24"/>
                    </w:rPr>
                    <w:tab/>
                  </w:r>
                  <w:r>
                    <w:rPr>
                      <w:sz w:val="24"/>
                      <w:szCs w:val="24"/>
                    </w:rPr>
                    <w:tab/>
                  </w:r>
                  <w:r>
                    <w:rPr>
                      <w:sz w:val="24"/>
                      <w:szCs w:val="24"/>
                    </w:rPr>
                    <w:tab/>
                  </w:r>
                  <w:r w:rsidRPr="00777267">
                    <w:rPr>
                      <w:sz w:val="24"/>
                      <w:szCs w:val="24"/>
                    </w:rPr>
                    <w:t>.2-years warranty</w:t>
                  </w:r>
                </w:p>
                <w:p w:rsidR="0093001C" w:rsidRPr="00777267" w:rsidRDefault="0093001C" w:rsidP="00D4440A">
                  <w:pPr>
                    <w:pStyle w:val="NoSpacing"/>
                    <w:rPr>
                      <w:sz w:val="24"/>
                      <w:szCs w:val="24"/>
                    </w:rPr>
                  </w:pPr>
                  <w:r w:rsidRPr="00777267">
                    <w:rPr>
                      <w:sz w:val="24"/>
                      <w:szCs w:val="24"/>
                    </w:rPr>
                    <w:tab/>
                    <w:t>Distributed by:</w:t>
                  </w:r>
                </w:p>
                <w:p w:rsidR="0093001C" w:rsidRPr="00777267" w:rsidRDefault="0093001C" w:rsidP="00D4440A">
                  <w:pPr>
                    <w:pStyle w:val="NoSpacing"/>
                    <w:rPr>
                      <w:sz w:val="24"/>
                      <w:szCs w:val="24"/>
                    </w:rPr>
                  </w:pPr>
                  <w:r w:rsidRPr="00777267">
                    <w:rPr>
                      <w:sz w:val="24"/>
                      <w:szCs w:val="24"/>
                    </w:rPr>
                    <w:tab/>
                    <w:t>Medical center trading corporation</w:t>
                  </w:r>
                </w:p>
                <w:p w:rsidR="0093001C" w:rsidRPr="00777267" w:rsidRDefault="0093001C" w:rsidP="00D4440A">
                  <w:pPr>
                    <w:pStyle w:val="NoSpacing"/>
                    <w:rPr>
                      <w:sz w:val="24"/>
                      <w:szCs w:val="24"/>
                    </w:rPr>
                  </w:pPr>
                  <w:r w:rsidRPr="00777267">
                    <w:rPr>
                      <w:sz w:val="24"/>
                      <w:szCs w:val="24"/>
                    </w:rPr>
                    <w:tab/>
                  </w:r>
                  <w:r w:rsidRPr="00777267">
                    <w:rPr>
                      <w:b/>
                      <w:sz w:val="24"/>
                      <w:szCs w:val="24"/>
                    </w:rPr>
                    <w:t>MAIN OFFICE</w:t>
                  </w:r>
                  <w:r w:rsidRPr="00777267">
                    <w:rPr>
                      <w:sz w:val="24"/>
                      <w:szCs w:val="24"/>
                    </w:rPr>
                    <w:t>.    Pioneer st. cor, Shaw Blvd, Pasig City</w:t>
                  </w:r>
                </w:p>
                <w:p w:rsidR="0093001C" w:rsidRPr="00777267" w:rsidRDefault="0093001C" w:rsidP="00D4440A">
                  <w:pPr>
                    <w:pStyle w:val="NoSpacing"/>
                    <w:rPr>
                      <w:sz w:val="24"/>
                      <w:szCs w:val="24"/>
                    </w:rPr>
                  </w:pPr>
                  <w:r w:rsidRPr="00777267">
                    <w:rPr>
                      <w:sz w:val="24"/>
                      <w:szCs w:val="24"/>
                    </w:rPr>
                    <w:tab/>
                  </w:r>
                  <w:r w:rsidRPr="00777267">
                    <w:rPr>
                      <w:sz w:val="24"/>
                      <w:szCs w:val="24"/>
                    </w:rPr>
                    <w:tab/>
                  </w:r>
                  <w:r w:rsidRPr="00777267">
                    <w:rPr>
                      <w:sz w:val="24"/>
                      <w:szCs w:val="24"/>
                    </w:rPr>
                    <w:tab/>
                    <w:t>Tels. 331-1715 #631 -9355 #FAX no (632)631-7889</w:t>
                  </w:r>
                </w:p>
                <w:p w:rsidR="0093001C" w:rsidRPr="00777267" w:rsidRDefault="0093001C" w:rsidP="00D4440A">
                  <w:pPr>
                    <w:pStyle w:val="NoSpacing"/>
                    <w:rPr>
                      <w:sz w:val="24"/>
                      <w:szCs w:val="24"/>
                    </w:rPr>
                  </w:pPr>
                  <w:r w:rsidRPr="00777267">
                    <w:rPr>
                      <w:sz w:val="24"/>
                      <w:szCs w:val="24"/>
                    </w:rPr>
                    <w:tab/>
                  </w:r>
                  <w:r w:rsidRPr="00777267">
                    <w:rPr>
                      <w:b/>
                      <w:sz w:val="24"/>
                      <w:szCs w:val="24"/>
                    </w:rPr>
                    <w:t>BRANCHES:</w:t>
                  </w:r>
                  <w:r w:rsidRPr="00777267">
                    <w:rPr>
                      <w:sz w:val="24"/>
                      <w:szCs w:val="24"/>
                    </w:rPr>
                    <w:t xml:space="preserve">          Pasig 631-1715 # Manila 711-8374#Cebu 254-2367 Davao 22-4404#Iloilo 320-1413</w:t>
                  </w:r>
                </w:p>
                <w:p w:rsidR="0093001C" w:rsidRPr="00777267" w:rsidRDefault="0093001C" w:rsidP="00D4440A">
                  <w:pPr>
                    <w:pStyle w:val="NoSpacing"/>
                    <w:rPr>
                      <w:b/>
                      <w:sz w:val="24"/>
                      <w:szCs w:val="24"/>
                    </w:rPr>
                  </w:pPr>
                  <w:r w:rsidRPr="00777267">
                    <w:rPr>
                      <w:sz w:val="24"/>
                      <w:szCs w:val="24"/>
                    </w:rPr>
                    <w:t xml:space="preserve">       </w:t>
                  </w:r>
                  <w:r w:rsidRPr="00777267">
                    <w:rPr>
                      <w:b/>
                      <w:sz w:val="24"/>
                      <w:szCs w:val="24"/>
                    </w:rPr>
                    <w:t>ALSO   AVAILABLE   AT    ALL    MERCURY     DRUG      STORES      NATIONWIDE</w:t>
                  </w:r>
                </w:p>
                <w:p w:rsidR="0093001C" w:rsidRPr="00303DE7" w:rsidRDefault="0093001C" w:rsidP="00D4440A">
                  <w:pPr>
                    <w:pStyle w:val="NoSpacing"/>
                    <w:rPr>
                      <w:sz w:val="18"/>
                      <w:szCs w:val="18"/>
                    </w:rPr>
                  </w:pPr>
                  <w:r w:rsidRPr="00303DE7">
                    <w:rPr>
                      <w:sz w:val="28"/>
                      <w:szCs w:val="28"/>
                    </w:rPr>
                    <w:tab/>
                  </w:r>
                  <w:r>
                    <w:rPr>
                      <w:sz w:val="18"/>
                      <w:szCs w:val="18"/>
                    </w:rPr>
                    <w:tab/>
                    <w:t xml:space="preserve">            </w:t>
                  </w:r>
                </w:p>
                <w:p w:rsidR="0093001C" w:rsidRPr="00303DE7" w:rsidRDefault="0093001C" w:rsidP="00D4440A">
                  <w:pPr>
                    <w:pStyle w:val="NoSpacing"/>
                    <w:rPr>
                      <w:sz w:val="18"/>
                      <w:szCs w:val="18"/>
                    </w:rPr>
                  </w:pPr>
                </w:p>
              </w:txbxContent>
            </v:textbox>
          </v:rect>
        </w:pic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r>
    </w:p>
    <w:p w:rsidR="0093001C" w:rsidRPr="00575224" w:rsidRDefault="0093001C" w:rsidP="00D4440A">
      <w:pPr>
        <w:pStyle w:val="NoSpacing"/>
        <w:jc w:val="both"/>
        <w:rPr>
          <w:sz w:val="24"/>
          <w:szCs w:val="24"/>
        </w:rPr>
      </w:pP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9" type="#_x0000_t19" style="position:absolute;left:0;text-align:left;margin-left:193.05pt;margin-top:101.45pt;width:7.2pt;height:8.25pt;flip:x;z-index:251591680" coordsize="21790,21600" adj="-5931302,,190" path="wr-21410,,21790,43200,,1,21790,21600nfewr-21410,,21790,43200,,1,21790,21600l190,21600nsxe">
            <v:path o:connectlocs="0,1;21790,21600;190,21600"/>
          </v:shape>
        </w:pict>
      </w:r>
      <w:r>
        <w:rPr>
          <w:noProof/>
        </w:rPr>
        <w:pict>
          <v:shapetype id="_x0000_t32" coordsize="21600,21600" o:spt="32" o:oned="t" path="m,l21600,21600e" filled="f">
            <v:path arrowok="t" fillok="f" o:connecttype="none"/>
            <o:lock v:ext="edit" shapetype="t"/>
          </v:shapetype>
          <v:shape id="_x0000_s1040" type="#_x0000_t32" style="position:absolute;left:0;text-align:left;margin-left:188.9pt;margin-top:101.45pt;width:0;height:6.65pt;z-index:251590656" o:connectortype="straight"/>
        </w:pict>
      </w:r>
      <w:r>
        <w:rPr>
          <w:noProof/>
        </w:rPr>
        <w:pict>
          <v:rect id="_x0000_s1041" style="position:absolute;left:0;text-align:left;margin-left:319.15pt;margin-top:92.65pt;width:34.8pt;height:17pt;z-index:251588608">
            <v:textbox style="mso-next-textbox:#_x0000_s1041">
              <w:txbxContent>
                <w:p w:rsidR="0093001C" w:rsidRPr="0002183E" w:rsidRDefault="0093001C" w:rsidP="00D4440A">
                  <w:pPr>
                    <w:rPr>
                      <w:sz w:val="16"/>
                      <w:szCs w:val="16"/>
                    </w:rPr>
                  </w:pPr>
                  <w:r w:rsidRPr="0002183E">
                    <w:rPr>
                      <w:sz w:val="16"/>
                      <w:szCs w:val="16"/>
                    </w:rPr>
                    <w:t>36:6</w:t>
                  </w:r>
                </w:p>
              </w:txbxContent>
            </v:textbox>
          </v:rect>
        </w:pict>
      </w:r>
      <w:r>
        <w:rPr>
          <w:noProof/>
        </w:rPr>
        <w:pict>
          <v:shape id="_x0000_s1042" type="#_x0000_t19" style="position:absolute;left:0;text-align:left;margin-left:351.25pt;margin-top:69.25pt;width:74.35pt;height:21.25pt;rotation:5022360fd;flip:x;z-index:251589632" coordsize="11348,20099" adj="-4489947,-3821161,,20099" path="wr-21600,-1501,21600,41699,7913,,11348,1720nfewr-21600,-1501,21600,41699,7913,,11348,1720l,20099nsxe">
            <v:path o:connectlocs="7913,0;11348,1720;0,20099"/>
          </v:shape>
        </w:pict>
      </w:r>
      <w:r>
        <w:rPr>
          <w:noProof/>
        </w:rPr>
        <w:pict>
          <v:shape id="_x0000_s1043" type="#_x0000_t32" style="position:absolute;left:0;text-align:left;margin-left:188.9pt;margin-top:108.1pt;width:173.95pt;height:5.55pt;z-index:251584512" o:connectortype="straight"/>
        </w:pict>
      </w:r>
      <w:r>
        <w:rPr>
          <w:noProof/>
        </w:rPr>
        <w:pict>
          <v:shape id="_x0000_s1044" type="#_x0000_t32" style="position:absolute;left:0;text-align:left;margin-left:362.85pt;margin-top:109.65pt;width:34.65pt;height:4pt;flip:y;z-index:251586560" o:connectortype="straight"/>
        </w:pict>
      </w:r>
      <w:r>
        <w:rPr>
          <w:noProof/>
        </w:rPr>
        <w:pict>
          <v:shape id="_x0000_s1045" type="#_x0000_t19" style="position:absolute;left:0;text-align:left;margin-left:390.35pt;margin-top:92.65pt;width:7.15pt;height:15.45pt;z-index:251587584" coordsize="21600,25756" adj=",727000" path="wr-21600,,21600,43200,,,21196,25756nfewr-21600,,21600,43200,,,21196,25756l,21600nsxe">
            <v:path o:connectlocs="0,0;21196,25756;0,21600"/>
          </v:shape>
        </w:pict>
      </w:r>
      <w:r>
        <w:rPr>
          <w:noProof/>
        </w:rPr>
        <w:pict>
          <v:shape id="_x0000_s1046" type="#_x0000_t32" style="position:absolute;left:0;text-align:left;margin-left:362.85pt;margin-top:88.5pt;width:27.5pt;height:4.05pt;z-index:251585536" o:connectortype="straight"/>
        </w:pict>
      </w:r>
      <w:r w:rsidRPr="00575224">
        <w:rPr>
          <w:sz w:val="24"/>
          <w:szCs w:val="24"/>
        </w:rPr>
        <w:tab/>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Pr>
          <w:noProof/>
        </w:rPr>
        <w:pict>
          <v:shape id="_x0000_s1047" type="#_x0000_t32" style="position:absolute;left:0;text-align:left;margin-left:189pt;margin-top:.85pt;width:173.95pt;height:12.95pt;flip:y;z-index:251583488" o:connectortype="straight"/>
        </w:pic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Pr>
          <w:noProof/>
        </w:rPr>
        <w:pict>
          <v:oval id="_x0000_s1048" style="position:absolute;left:0;text-align:left;margin-left:207pt;margin-top:1.9pt;width:84.95pt;height:24.25pt;z-index:251592704" fillcolor="black">
            <v:textbox style="mso-next-textbox:#_x0000_s1048">
              <w:txbxContent>
                <w:p w:rsidR="0093001C" w:rsidRDefault="0093001C" w:rsidP="00D4440A">
                  <w:r>
                    <w:t>HARTMAN</w:t>
                  </w:r>
                </w:p>
              </w:txbxContent>
            </v:textbox>
          </v:oval>
        </w:pic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664FD6">
      <w:pPr>
        <w:pStyle w:val="NoSpacing"/>
        <w:ind w:firstLine="720"/>
        <w:jc w:val="both"/>
        <w:rPr>
          <w:sz w:val="24"/>
          <w:szCs w:val="24"/>
        </w:rPr>
      </w:pPr>
      <w:r w:rsidRPr="00575224">
        <w:rPr>
          <w:sz w:val="24"/>
          <w:szCs w:val="24"/>
        </w:rPr>
        <w:t>25. According to the advertisement, where ca we buy the electronic clinical thermometer?</w:t>
      </w:r>
    </w:p>
    <w:p w:rsidR="0093001C" w:rsidRPr="00575224" w:rsidRDefault="0093001C" w:rsidP="00D4440A">
      <w:pPr>
        <w:pStyle w:val="NoSpacing"/>
        <w:numPr>
          <w:ilvl w:val="0"/>
          <w:numId w:val="68"/>
        </w:numPr>
        <w:jc w:val="both"/>
        <w:rPr>
          <w:sz w:val="24"/>
          <w:szCs w:val="24"/>
        </w:rPr>
      </w:pPr>
      <w:r w:rsidRPr="00575224">
        <w:rPr>
          <w:sz w:val="24"/>
          <w:szCs w:val="24"/>
        </w:rPr>
        <w:t>At the main office of the Medical Center Trading Corporation</w:t>
      </w:r>
    </w:p>
    <w:p w:rsidR="0093001C" w:rsidRPr="00575224" w:rsidRDefault="0093001C" w:rsidP="00D4440A">
      <w:pPr>
        <w:pStyle w:val="NoSpacing"/>
        <w:numPr>
          <w:ilvl w:val="0"/>
          <w:numId w:val="68"/>
        </w:numPr>
        <w:jc w:val="both"/>
        <w:rPr>
          <w:sz w:val="24"/>
          <w:szCs w:val="24"/>
        </w:rPr>
      </w:pPr>
      <w:r w:rsidRPr="00575224">
        <w:rPr>
          <w:sz w:val="24"/>
          <w:szCs w:val="24"/>
        </w:rPr>
        <w:t>Only at Mercury drug store nationwide</w:t>
      </w:r>
    </w:p>
    <w:p w:rsidR="0093001C" w:rsidRPr="00575224" w:rsidRDefault="0093001C" w:rsidP="00D4440A">
      <w:pPr>
        <w:pStyle w:val="NoSpacing"/>
        <w:numPr>
          <w:ilvl w:val="0"/>
          <w:numId w:val="68"/>
        </w:numPr>
        <w:jc w:val="both"/>
        <w:rPr>
          <w:sz w:val="24"/>
          <w:szCs w:val="24"/>
        </w:rPr>
      </w:pPr>
      <w:r w:rsidRPr="00575224">
        <w:rPr>
          <w:sz w:val="24"/>
          <w:szCs w:val="24"/>
        </w:rPr>
        <w:t>Only at branches of the Medical Center Trading Corporation</w:t>
      </w:r>
    </w:p>
    <w:p w:rsidR="0093001C" w:rsidRPr="00575224" w:rsidRDefault="0093001C" w:rsidP="00D4440A">
      <w:pPr>
        <w:pStyle w:val="NoSpacing"/>
        <w:numPr>
          <w:ilvl w:val="0"/>
          <w:numId w:val="68"/>
        </w:numPr>
        <w:jc w:val="both"/>
        <w:rPr>
          <w:sz w:val="24"/>
          <w:szCs w:val="24"/>
        </w:rPr>
      </w:pPr>
      <w:r w:rsidRPr="00575224">
        <w:rPr>
          <w:sz w:val="24"/>
          <w:szCs w:val="24"/>
        </w:rPr>
        <w:t>All of the above</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26. From which country did the electronic clinical thermometer originated?</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69"/>
        </w:numPr>
        <w:jc w:val="both"/>
        <w:rPr>
          <w:sz w:val="24"/>
          <w:szCs w:val="24"/>
        </w:rPr>
      </w:pPr>
      <w:r w:rsidRPr="00575224">
        <w:rPr>
          <w:sz w:val="24"/>
          <w:szCs w:val="24"/>
        </w:rPr>
        <w:t>United States</w:t>
      </w:r>
      <w:r w:rsidRPr="00575224">
        <w:rPr>
          <w:sz w:val="24"/>
          <w:szCs w:val="24"/>
        </w:rPr>
        <w:tab/>
      </w:r>
      <w:r w:rsidRPr="00575224">
        <w:rPr>
          <w:sz w:val="24"/>
          <w:szCs w:val="24"/>
        </w:rPr>
        <w:tab/>
      </w:r>
      <w:r w:rsidRPr="00575224">
        <w:rPr>
          <w:sz w:val="24"/>
          <w:szCs w:val="24"/>
        </w:rPr>
        <w:tab/>
        <w:t>(C) Germany</w:t>
      </w:r>
    </w:p>
    <w:p w:rsidR="0093001C" w:rsidRPr="00575224" w:rsidRDefault="0093001C" w:rsidP="00D4440A">
      <w:pPr>
        <w:pStyle w:val="NoSpacing"/>
        <w:numPr>
          <w:ilvl w:val="0"/>
          <w:numId w:val="69"/>
        </w:numPr>
        <w:jc w:val="both"/>
        <w:rPr>
          <w:sz w:val="24"/>
          <w:szCs w:val="24"/>
        </w:rPr>
      </w:pPr>
      <w:r w:rsidRPr="00575224">
        <w:rPr>
          <w:sz w:val="24"/>
          <w:szCs w:val="24"/>
        </w:rPr>
        <w:t>Europe</w:t>
      </w:r>
      <w:r w:rsidRPr="00575224">
        <w:rPr>
          <w:sz w:val="24"/>
          <w:szCs w:val="24"/>
        </w:rPr>
        <w:tab/>
      </w:r>
      <w:r w:rsidRPr="00575224">
        <w:rPr>
          <w:sz w:val="24"/>
          <w:szCs w:val="24"/>
        </w:rPr>
        <w:tab/>
      </w:r>
      <w:r w:rsidRPr="00575224">
        <w:rPr>
          <w:sz w:val="24"/>
          <w:szCs w:val="24"/>
        </w:rPr>
        <w:tab/>
      </w:r>
      <w:r w:rsidRPr="00575224">
        <w:rPr>
          <w:sz w:val="24"/>
          <w:szCs w:val="24"/>
        </w:rPr>
        <w:tab/>
        <w:t>(D) Philippines</w:t>
      </w:r>
    </w:p>
    <w:p w:rsidR="0093001C" w:rsidRPr="00575224" w:rsidRDefault="0093001C" w:rsidP="00D4440A">
      <w:pPr>
        <w:pStyle w:val="NoSpacing"/>
        <w:jc w:val="both"/>
        <w:rPr>
          <w:sz w:val="24"/>
          <w:szCs w:val="24"/>
        </w:rPr>
      </w:pPr>
    </w:p>
    <w:p w:rsidR="0093001C" w:rsidRPr="00575224" w:rsidRDefault="0093001C" w:rsidP="005356EF">
      <w:pPr>
        <w:pStyle w:val="NoSpacing"/>
        <w:ind w:left="720"/>
        <w:jc w:val="both"/>
        <w:rPr>
          <w:sz w:val="24"/>
          <w:szCs w:val="24"/>
        </w:rPr>
      </w:pPr>
      <w:r w:rsidRPr="00575224">
        <w:rPr>
          <w:sz w:val="24"/>
          <w:szCs w:val="24"/>
        </w:rPr>
        <w:t>27. Being “user-friendly” means that the thermometer</w:t>
      </w:r>
    </w:p>
    <w:p w:rsidR="0093001C" w:rsidRPr="00575224" w:rsidRDefault="0093001C" w:rsidP="00D4440A">
      <w:pPr>
        <w:pStyle w:val="NoSpacing"/>
        <w:numPr>
          <w:ilvl w:val="0"/>
          <w:numId w:val="70"/>
        </w:numPr>
        <w:jc w:val="both"/>
        <w:rPr>
          <w:sz w:val="24"/>
          <w:szCs w:val="24"/>
        </w:rPr>
      </w:pPr>
      <w:r w:rsidRPr="00575224">
        <w:rPr>
          <w:sz w:val="24"/>
          <w:szCs w:val="24"/>
        </w:rPr>
        <w:t>Is easy and convenient to use</w:t>
      </w:r>
    </w:p>
    <w:p w:rsidR="0093001C" w:rsidRPr="00575224" w:rsidRDefault="0093001C" w:rsidP="00D4440A">
      <w:pPr>
        <w:pStyle w:val="NoSpacing"/>
        <w:numPr>
          <w:ilvl w:val="0"/>
          <w:numId w:val="70"/>
        </w:numPr>
        <w:jc w:val="both"/>
        <w:rPr>
          <w:sz w:val="24"/>
          <w:szCs w:val="24"/>
        </w:rPr>
      </w:pPr>
      <w:r w:rsidRPr="00575224">
        <w:rPr>
          <w:sz w:val="24"/>
          <w:szCs w:val="24"/>
        </w:rPr>
        <w:t>Requires knowledge of reading temperature</w:t>
      </w:r>
    </w:p>
    <w:p w:rsidR="0093001C" w:rsidRPr="00575224" w:rsidRDefault="0093001C" w:rsidP="00D4440A">
      <w:pPr>
        <w:pStyle w:val="NoSpacing"/>
        <w:numPr>
          <w:ilvl w:val="0"/>
          <w:numId w:val="70"/>
        </w:numPr>
        <w:jc w:val="both"/>
        <w:rPr>
          <w:sz w:val="24"/>
          <w:szCs w:val="24"/>
        </w:rPr>
      </w:pPr>
      <w:r w:rsidRPr="00575224">
        <w:rPr>
          <w:sz w:val="24"/>
          <w:szCs w:val="24"/>
        </w:rPr>
        <w:t>Can be used only by the trained professionals</w:t>
      </w:r>
    </w:p>
    <w:p w:rsidR="0093001C" w:rsidRPr="00575224" w:rsidRDefault="0093001C" w:rsidP="00D4440A">
      <w:pPr>
        <w:pStyle w:val="NoSpacing"/>
        <w:numPr>
          <w:ilvl w:val="0"/>
          <w:numId w:val="70"/>
        </w:numPr>
        <w:jc w:val="both"/>
        <w:rPr>
          <w:sz w:val="24"/>
          <w:szCs w:val="24"/>
        </w:rPr>
      </w:pPr>
      <w:r w:rsidRPr="00575224">
        <w:rPr>
          <w:sz w:val="24"/>
          <w:szCs w:val="24"/>
        </w:rPr>
        <w:t>Requires training which will be provided by its manufacturers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Answer question 28 to 29 based on the following forecast:</w:t>
      </w:r>
    </w:p>
    <w:p w:rsidR="0093001C" w:rsidRPr="00575224" w:rsidRDefault="0093001C" w:rsidP="00D4440A">
      <w:pPr>
        <w:pStyle w:val="NoSpacing"/>
        <w:jc w:val="both"/>
        <w:rPr>
          <w:sz w:val="24"/>
          <w:szCs w:val="24"/>
        </w:rPr>
      </w:pPr>
      <w:r>
        <w:rPr>
          <w:noProof/>
        </w:rPr>
        <w:pict>
          <v:oval id="_x0000_s1049" style="position:absolute;left:0;text-align:left;margin-left:217.2pt;margin-top:.25pt;width:129.45pt;height:42.9pt;z-index:251594752" fillcolor="black" strokecolor="#f2f2f2" strokeweight="3pt">
            <v:shadow on="t" type="perspective" color="#7f7f7f" opacity=".5" offset="1pt" offset2="-1pt"/>
            <v:textbox style="mso-next-textbox:#_x0000_s1049">
              <w:txbxContent>
                <w:p w:rsidR="0093001C" w:rsidRPr="00EE77EA" w:rsidRDefault="0093001C" w:rsidP="00D4440A">
                  <w:pPr>
                    <w:rPr>
                      <w:sz w:val="36"/>
                      <w:szCs w:val="36"/>
                    </w:rPr>
                  </w:pPr>
                  <w:r w:rsidRPr="00EE77EA">
                    <w:rPr>
                      <w:sz w:val="36"/>
                      <w:szCs w:val="36"/>
                    </w:rPr>
                    <w:t>WEATHER</w:t>
                  </w:r>
                </w:p>
              </w:txbxContent>
            </v:textbox>
          </v:oval>
        </w:pict>
      </w:r>
    </w:p>
    <w:p w:rsidR="0093001C" w:rsidRPr="00575224" w:rsidRDefault="0093001C" w:rsidP="00D4440A">
      <w:pPr>
        <w:pStyle w:val="NoSpacing"/>
        <w:jc w:val="both"/>
        <w:rPr>
          <w:sz w:val="24"/>
          <w:szCs w:val="24"/>
        </w:rPr>
      </w:pPr>
      <w:r>
        <w:rPr>
          <w:noProof/>
        </w:rPr>
        <w:pict>
          <v:rect id="_x0000_s1050" style="position:absolute;left:0;text-align:left;margin-left:54.6pt;margin-top:5.05pt;width:467.6pt;height:207.95pt;z-index:251593728">
            <v:textbox style="mso-next-textbox:#_x0000_s1050">
              <w:txbxContent>
                <w:p w:rsidR="0093001C" w:rsidRDefault="0093001C" w:rsidP="00D4440A"/>
                <w:p w:rsidR="0093001C" w:rsidRDefault="0093001C" w:rsidP="00D4440A">
                  <w:pPr>
                    <w:pStyle w:val="NoSpacing"/>
                  </w:pPr>
                  <w:r w:rsidRPr="006C350A">
                    <w:rPr>
                      <w:b/>
                      <w:i/>
                    </w:rPr>
                    <w:t>Metro Manila</w:t>
                  </w:r>
                  <w:r>
                    <w:tab/>
                    <w:t xml:space="preserve">: Party cloudy with isolated rain showers and  thunderstorms. Manila Bay  will be </w:t>
                  </w:r>
                </w:p>
                <w:p w:rsidR="0093001C" w:rsidRDefault="0093001C" w:rsidP="00D4440A">
                  <w:pPr>
                    <w:pStyle w:val="NoSpacing"/>
                  </w:pPr>
                  <w:r>
                    <w:tab/>
                  </w:r>
                  <w:r>
                    <w:tab/>
                    <w:t xml:space="preserve"> Slight to moderate</w:t>
                  </w:r>
                </w:p>
                <w:p w:rsidR="0093001C" w:rsidRDefault="0093001C" w:rsidP="00D4440A">
                  <w:pPr>
                    <w:pStyle w:val="NoSpacing"/>
                  </w:pPr>
                  <w:r w:rsidRPr="006C350A">
                    <w:rPr>
                      <w:b/>
                      <w:i/>
                    </w:rPr>
                    <w:t>Cebu</w:t>
                  </w:r>
                  <w:r w:rsidRPr="006C350A">
                    <w:rPr>
                      <w:i/>
                    </w:rPr>
                    <w:tab/>
                  </w:r>
                  <w:r>
                    <w:tab/>
                    <w:t xml:space="preserve">: Party cloudy to cloudy with isolated rain showers </w:t>
                  </w:r>
                </w:p>
                <w:p w:rsidR="0093001C" w:rsidRDefault="0093001C" w:rsidP="00D4440A">
                  <w:pPr>
                    <w:pStyle w:val="NoSpacing"/>
                  </w:pPr>
                  <w:r w:rsidRPr="006C350A">
                    <w:rPr>
                      <w:b/>
                      <w:i/>
                    </w:rPr>
                    <w:t>Davao</w:t>
                  </w:r>
                  <w:r>
                    <w:tab/>
                  </w:r>
                  <w:r>
                    <w:tab/>
                    <w:t>: Cloudy with heavy rain showers.</w:t>
                  </w:r>
                </w:p>
                <w:p w:rsidR="0093001C" w:rsidRDefault="0093001C" w:rsidP="00D4440A">
                  <w:pPr>
                    <w:pStyle w:val="NoSpacing"/>
                  </w:pPr>
                  <w:r w:rsidRPr="006C350A">
                    <w:rPr>
                      <w:b/>
                    </w:rPr>
                    <w:t>Lahar Area</w:t>
                  </w:r>
                  <w:r>
                    <w:tab/>
                    <w:t>: Cloudy with isolated rain showers and thunderstorms.</w:t>
                  </w:r>
                </w:p>
                <w:p w:rsidR="0093001C" w:rsidRDefault="0093001C" w:rsidP="00D4440A">
                  <w:pPr>
                    <w:pStyle w:val="NoSpacing"/>
                  </w:pPr>
                </w:p>
                <w:p w:rsidR="0093001C" w:rsidRPr="006C350A" w:rsidRDefault="0093001C" w:rsidP="00D4440A">
                  <w:pPr>
                    <w:pStyle w:val="NoSpacing"/>
                    <w:rPr>
                      <w:i/>
                    </w:rPr>
                  </w:pPr>
                  <w:r w:rsidRPr="006C350A">
                    <w:rPr>
                      <w:b/>
                      <w:i/>
                    </w:rPr>
                    <w:t>Temperature</w:t>
                  </w:r>
                  <w:r w:rsidRPr="006C350A">
                    <w:rPr>
                      <w:i/>
                    </w:rPr>
                    <w:tab/>
                    <w:t xml:space="preserve">: 24 </w:t>
                  </w:r>
                  <w:r w:rsidRPr="006C350A">
                    <w:rPr>
                      <w:i/>
                      <w:vertAlign w:val="superscript"/>
                    </w:rPr>
                    <w:t xml:space="preserve">o </w:t>
                  </w:r>
                  <w:r w:rsidRPr="006C350A">
                    <w:rPr>
                      <w:i/>
                    </w:rPr>
                    <w:t xml:space="preserve">C     -      31 </w:t>
                  </w:r>
                  <w:r w:rsidRPr="006C350A">
                    <w:rPr>
                      <w:i/>
                      <w:vertAlign w:val="superscript"/>
                    </w:rPr>
                    <w:t xml:space="preserve">o </w:t>
                  </w:r>
                  <w:r w:rsidRPr="006C350A">
                    <w:rPr>
                      <w:i/>
                    </w:rPr>
                    <w:t xml:space="preserve">C  </w:t>
                  </w:r>
                </w:p>
                <w:p w:rsidR="0093001C" w:rsidRDefault="0093001C" w:rsidP="00D4440A">
                  <w:pPr>
                    <w:pStyle w:val="NoSpacing"/>
                  </w:pPr>
                  <w:r w:rsidRPr="006C350A">
                    <w:rPr>
                      <w:b/>
                      <w:i/>
                    </w:rPr>
                    <w:t>Tide</w:t>
                  </w:r>
                  <w:r w:rsidRPr="006C350A">
                    <w:rPr>
                      <w:i/>
                    </w:rPr>
                    <w:tab/>
                  </w:r>
                  <w:r>
                    <w:tab/>
                  </w:r>
                  <w:r w:rsidRPr="006C350A">
                    <w:rPr>
                      <w:b/>
                    </w:rPr>
                    <w:t>: High</w:t>
                  </w:r>
                  <w:r>
                    <w:t xml:space="preserve">   -   4:50   a.m.  , 1.04 m</w:t>
                  </w:r>
                </w:p>
                <w:p w:rsidR="0093001C" w:rsidRDefault="0093001C" w:rsidP="00D4440A">
                  <w:pPr>
                    <w:pStyle w:val="NoSpacing"/>
                  </w:pPr>
                  <w:r>
                    <w:tab/>
                  </w:r>
                  <w:r>
                    <w:tab/>
                  </w:r>
                  <w:r w:rsidRPr="006C350A">
                    <w:rPr>
                      <w:b/>
                    </w:rPr>
                    <w:t xml:space="preserve">  Low</w:t>
                  </w:r>
                  <w:r>
                    <w:t xml:space="preserve">     -    2:24  p.m.   0.20m</w:t>
                  </w:r>
                </w:p>
                <w:p w:rsidR="0093001C" w:rsidRDefault="0093001C" w:rsidP="00D4440A">
                  <w:pPr>
                    <w:pStyle w:val="NoSpacing"/>
                  </w:pPr>
                </w:p>
                <w:p w:rsidR="0093001C" w:rsidRDefault="0093001C" w:rsidP="00D4440A">
                  <w:pPr>
                    <w:pStyle w:val="NoSpacing"/>
                  </w:pPr>
                  <w:r w:rsidRPr="006C350A">
                    <w:rPr>
                      <w:b/>
                    </w:rPr>
                    <w:t>Sunrise</w:t>
                  </w:r>
                  <w:r>
                    <w:tab/>
                  </w:r>
                  <w:r>
                    <w:tab/>
                    <w:t>: 5:45 a.m.</w:t>
                  </w:r>
                </w:p>
                <w:p w:rsidR="0093001C" w:rsidRDefault="0093001C" w:rsidP="00D4440A">
                  <w:pPr>
                    <w:pStyle w:val="NoSpacing"/>
                  </w:pPr>
                  <w:r w:rsidRPr="006C350A">
                    <w:rPr>
                      <w:b/>
                    </w:rPr>
                    <w:t>Sunset</w:t>
                  </w:r>
                  <w:r>
                    <w:tab/>
                  </w:r>
                  <w:r>
                    <w:tab/>
                    <w:t>: 5:56 p.m.</w:t>
                  </w:r>
                </w:p>
                <w:p w:rsidR="0093001C" w:rsidRDefault="0093001C" w:rsidP="00D4440A"/>
              </w:txbxContent>
            </v:textbox>
          </v:rect>
        </w:pict>
      </w:r>
      <w:r w:rsidRPr="00575224">
        <w:rPr>
          <w:sz w:val="24"/>
          <w:szCs w:val="24"/>
        </w:rPr>
        <w:tab/>
      </w:r>
      <w:r w:rsidRPr="00575224">
        <w:rPr>
          <w:sz w:val="24"/>
          <w:szCs w:val="24"/>
        </w:rPr>
        <w:tab/>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28. Based on the weather forecast, which of the following statement is the most accurate </w:t>
      </w:r>
    </w:p>
    <w:p w:rsidR="0093001C" w:rsidRPr="00575224" w:rsidRDefault="0093001C" w:rsidP="00D4440A">
      <w:pPr>
        <w:pStyle w:val="NoSpacing"/>
        <w:jc w:val="both"/>
        <w:rPr>
          <w:sz w:val="24"/>
          <w:szCs w:val="24"/>
        </w:rPr>
      </w:pPr>
      <w:r w:rsidRPr="00575224">
        <w:rPr>
          <w:sz w:val="24"/>
          <w:szCs w:val="24"/>
        </w:rPr>
        <w:t xml:space="preserve">                    interpretation?</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71"/>
        </w:numPr>
        <w:jc w:val="both"/>
        <w:rPr>
          <w:sz w:val="24"/>
          <w:szCs w:val="24"/>
        </w:rPr>
      </w:pPr>
      <w:r w:rsidRPr="00575224">
        <w:rPr>
          <w:sz w:val="24"/>
          <w:szCs w:val="24"/>
        </w:rPr>
        <w:t>Manila Bay will be safe for fisherman</w:t>
      </w:r>
    </w:p>
    <w:p w:rsidR="0093001C" w:rsidRPr="00575224" w:rsidRDefault="0093001C" w:rsidP="00D4440A">
      <w:pPr>
        <w:pStyle w:val="NoSpacing"/>
        <w:numPr>
          <w:ilvl w:val="0"/>
          <w:numId w:val="71"/>
        </w:numPr>
        <w:jc w:val="both"/>
        <w:rPr>
          <w:sz w:val="24"/>
          <w:szCs w:val="24"/>
        </w:rPr>
      </w:pPr>
      <w:r w:rsidRPr="00575224">
        <w:rPr>
          <w:sz w:val="24"/>
          <w:szCs w:val="24"/>
        </w:rPr>
        <w:t>Lahar might flow from Mt. Pinatubo</w:t>
      </w:r>
    </w:p>
    <w:p w:rsidR="0093001C" w:rsidRPr="00575224" w:rsidRDefault="0093001C" w:rsidP="00D4440A">
      <w:pPr>
        <w:pStyle w:val="NoSpacing"/>
        <w:numPr>
          <w:ilvl w:val="0"/>
          <w:numId w:val="71"/>
        </w:numPr>
        <w:jc w:val="both"/>
        <w:rPr>
          <w:sz w:val="24"/>
          <w:szCs w:val="24"/>
        </w:rPr>
      </w:pPr>
      <w:r w:rsidRPr="00575224">
        <w:rPr>
          <w:sz w:val="24"/>
          <w:szCs w:val="24"/>
        </w:rPr>
        <w:t>People in Davao can have picnics.</w:t>
      </w:r>
    </w:p>
    <w:p w:rsidR="0093001C" w:rsidRPr="00575224" w:rsidRDefault="0093001C" w:rsidP="00D4440A">
      <w:pPr>
        <w:pStyle w:val="NoSpacing"/>
        <w:numPr>
          <w:ilvl w:val="0"/>
          <w:numId w:val="71"/>
        </w:numPr>
        <w:jc w:val="both"/>
        <w:rPr>
          <w:sz w:val="24"/>
          <w:szCs w:val="24"/>
        </w:rPr>
      </w:pPr>
      <w:r w:rsidRPr="00575224">
        <w:rPr>
          <w:sz w:val="24"/>
          <w:szCs w:val="24"/>
        </w:rPr>
        <w:t>Cebuanos can go sun bathing</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29. If you are living on a coastal area in Cebu, the best time to gather sea shells is between</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72"/>
        </w:numPr>
        <w:jc w:val="both"/>
        <w:rPr>
          <w:sz w:val="24"/>
          <w:szCs w:val="24"/>
        </w:rPr>
      </w:pPr>
      <w:r w:rsidRPr="00575224">
        <w:rPr>
          <w:sz w:val="24"/>
          <w:szCs w:val="24"/>
        </w:rPr>
        <w:t>5:30 and 6:00 in the morning</w:t>
      </w:r>
    </w:p>
    <w:p w:rsidR="0093001C" w:rsidRPr="00575224" w:rsidRDefault="0093001C" w:rsidP="00D4440A">
      <w:pPr>
        <w:pStyle w:val="NoSpacing"/>
        <w:numPr>
          <w:ilvl w:val="0"/>
          <w:numId w:val="72"/>
        </w:numPr>
        <w:jc w:val="both"/>
        <w:rPr>
          <w:sz w:val="24"/>
          <w:szCs w:val="24"/>
        </w:rPr>
      </w:pPr>
      <w:r w:rsidRPr="00575224">
        <w:rPr>
          <w:sz w:val="24"/>
          <w:szCs w:val="24"/>
        </w:rPr>
        <w:t>2:00 and 3:00 in the afternoon</w:t>
      </w:r>
    </w:p>
    <w:p w:rsidR="0093001C" w:rsidRPr="00575224" w:rsidRDefault="0093001C" w:rsidP="00D4440A">
      <w:pPr>
        <w:pStyle w:val="NoSpacing"/>
        <w:numPr>
          <w:ilvl w:val="0"/>
          <w:numId w:val="72"/>
        </w:numPr>
        <w:jc w:val="both"/>
        <w:rPr>
          <w:sz w:val="24"/>
          <w:szCs w:val="24"/>
        </w:rPr>
      </w:pPr>
      <w:r w:rsidRPr="00575224">
        <w:rPr>
          <w:sz w:val="24"/>
          <w:szCs w:val="24"/>
        </w:rPr>
        <w:t>6:00 and 7:00 in the evening</w:t>
      </w:r>
    </w:p>
    <w:p w:rsidR="0093001C" w:rsidRPr="00575224" w:rsidRDefault="0093001C" w:rsidP="004B155F">
      <w:pPr>
        <w:pStyle w:val="NoSpacing"/>
        <w:numPr>
          <w:ilvl w:val="0"/>
          <w:numId w:val="72"/>
        </w:numPr>
        <w:jc w:val="both"/>
        <w:rPr>
          <w:sz w:val="24"/>
          <w:szCs w:val="24"/>
        </w:rPr>
      </w:pPr>
      <w:r w:rsidRPr="00575224">
        <w:rPr>
          <w:sz w:val="24"/>
          <w:szCs w:val="24"/>
        </w:rPr>
        <w:t>8:00 and 9:00 in the evening</w:t>
      </w:r>
    </w:p>
    <w:p w:rsidR="0093001C" w:rsidRPr="00575224" w:rsidRDefault="0093001C" w:rsidP="00D4440A">
      <w:pPr>
        <w:pStyle w:val="NoSpacing"/>
        <w:ind w:left="4320"/>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Answer question 30 to 31 based on the following article:</w:t>
      </w:r>
    </w:p>
    <w:p w:rsidR="0093001C" w:rsidRPr="00575224" w:rsidRDefault="0093001C" w:rsidP="00D4440A">
      <w:pPr>
        <w:pStyle w:val="NoSpacing"/>
        <w:jc w:val="both"/>
        <w:rPr>
          <w:sz w:val="24"/>
          <w:szCs w:val="24"/>
        </w:rPr>
      </w:pPr>
    </w:p>
    <w:p w:rsidR="0093001C" w:rsidRPr="00575224" w:rsidRDefault="0093001C" w:rsidP="00D4440A">
      <w:pPr>
        <w:pStyle w:val="NoSpacing"/>
        <w:ind w:left="720" w:firstLine="720"/>
        <w:jc w:val="both"/>
        <w:rPr>
          <w:sz w:val="24"/>
          <w:szCs w:val="24"/>
        </w:rPr>
      </w:pPr>
      <w:r w:rsidRPr="00575224">
        <w:rPr>
          <w:sz w:val="24"/>
          <w:szCs w:val="24"/>
        </w:rPr>
        <w:t>An example of the concern for low income families is the project called “Bahay Pangarap”, a P480 million, housing project for squatters  in the Manila area. This program aims to give squatters permanent low cost houses.</w:t>
      </w:r>
    </w:p>
    <w:p w:rsidR="0093001C" w:rsidRPr="00575224" w:rsidRDefault="0093001C" w:rsidP="00D4440A">
      <w:pPr>
        <w:pStyle w:val="NoSpacing"/>
        <w:ind w:left="720" w:firstLine="720"/>
        <w:jc w:val="both"/>
        <w:rPr>
          <w:sz w:val="24"/>
          <w:szCs w:val="24"/>
        </w:rPr>
      </w:pPr>
    </w:p>
    <w:p w:rsidR="0093001C" w:rsidRPr="00575224" w:rsidRDefault="0093001C" w:rsidP="00D4440A">
      <w:pPr>
        <w:pStyle w:val="NoSpacing"/>
        <w:ind w:left="720" w:firstLine="720"/>
        <w:jc w:val="both"/>
        <w:rPr>
          <w:sz w:val="24"/>
          <w:szCs w:val="24"/>
        </w:rPr>
      </w:pPr>
      <w:r w:rsidRPr="00575224">
        <w:rPr>
          <w:sz w:val="24"/>
          <w:szCs w:val="24"/>
        </w:rPr>
        <w:t>Each building in the housing project can accommodate 155 families. It is made of concrete and has four floors (36 families on each floors). Each unit is 26 square meters and has its own bathroom, a bedroom, a living room, dining room, and kitchen.</w:t>
      </w:r>
    </w:p>
    <w:p w:rsidR="0093001C" w:rsidRPr="00575224" w:rsidRDefault="0093001C" w:rsidP="00D4440A">
      <w:pPr>
        <w:pStyle w:val="NoSpacing"/>
        <w:ind w:left="720" w:firstLine="720"/>
        <w:jc w:val="both"/>
        <w:rPr>
          <w:sz w:val="24"/>
          <w:szCs w:val="24"/>
        </w:rPr>
      </w:pPr>
    </w:p>
    <w:p w:rsidR="0093001C" w:rsidRPr="00575224" w:rsidRDefault="0093001C" w:rsidP="00D4440A">
      <w:pPr>
        <w:pStyle w:val="NoSpacing"/>
        <w:ind w:left="720" w:firstLine="720"/>
        <w:jc w:val="both"/>
        <w:rPr>
          <w:sz w:val="24"/>
          <w:szCs w:val="24"/>
        </w:rPr>
      </w:pPr>
      <w:r w:rsidRPr="00575224">
        <w:rPr>
          <w:sz w:val="24"/>
          <w:szCs w:val="24"/>
        </w:rPr>
        <w:t>The proposed monthly payment for one unit is P500.00 for a period of 25 years.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30. “Bahay Pangarap” was created to give a solution to the problem of</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73"/>
        </w:numPr>
        <w:jc w:val="both"/>
        <w:rPr>
          <w:sz w:val="24"/>
          <w:szCs w:val="24"/>
        </w:rPr>
      </w:pPr>
      <w:r w:rsidRPr="00575224">
        <w:rPr>
          <w:sz w:val="24"/>
          <w:szCs w:val="24"/>
        </w:rPr>
        <w:t>Livelihood</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housing</w:t>
      </w:r>
    </w:p>
    <w:p w:rsidR="0093001C" w:rsidRPr="00575224" w:rsidRDefault="0093001C" w:rsidP="00D4440A">
      <w:pPr>
        <w:pStyle w:val="NoSpacing"/>
        <w:numPr>
          <w:ilvl w:val="0"/>
          <w:numId w:val="73"/>
        </w:numPr>
        <w:jc w:val="both"/>
        <w:rPr>
          <w:sz w:val="24"/>
          <w:szCs w:val="24"/>
        </w:rPr>
      </w:pPr>
      <w:r w:rsidRPr="00575224">
        <w:rPr>
          <w:sz w:val="24"/>
          <w:szCs w:val="24"/>
        </w:rPr>
        <w:t>Cleanliness</w:t>
      </w:r>
      <w:r w:rsidRPr="00575224">
        <w:rPr>
          <w:sz w:val="24"/>
          <w:szCs w:val="24"/>
        </w:rPr>
        <w:tab/>
      </w:r>
      <w:r w:rsidRPr="00575224">
        <w:rPr>
          <w:sz w:val="24"/>
          <w:szCs w:val="24"/>
        </w:rPr>
        <w:tab/>
      </w:r>
      <w:r w:rsidRPr="00575224">
        <w:rPr>
          <w:sz w:val="24"/>
          <w:szCs w:val="24"/>
        </w:rPr>
        <w:tab/>
      </w:r>
      <w:r w:rsidRPr="00575224">
        <w:rPr>
          <w:sz w:val="24"/>
          <w:szCs w:val="24"/>
        </w:rPr>
        <w:tab/>
        <w:t>(D) monthly payment</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 xml:space="preserve">31. If you have a family of 3 teenage boys and 2 teenage girls, and your monthly income is P5,000.00 a </w:t>
      </w:r>
    </w:p>
    <w:p w:rsidR="0093001C" w:rsidRPr="00575224" w:rsidRDefault="0093001C" w:rsidP="00D4440A">
      <w:pPr>
        <w:pStyle w:val="NoSpacing"/>
        <w:ind w:left="720"/>
        <w:jc w:val="both"/>
        <w:rPr>
          <w:sz w:val="24"/>
          <w:szCs w:val="24"/>
        </w:rPr>
      </w:pPr>
      <w:r w:rsidRPr="00575224">
        <w:rPr>
          <w:sz w:val="24"/>
          <w:szCs w:val="24"/>
        </w:rPr>
        <w:t xml:space="preserve">       month, will this housing program be suitable for your needs?</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74"/>
        </w:numPr>
        <w:jc w:val="both"/>
        <w:rPr>
          <w:sz w:val="24"/>
          <w:szCs w:val="24"/>
        </w:rPr>
      </w:pPr>
      <w:r w:rsidRPr="00575224">
        <w:rPr>
          <w:sz w:val="24"/>
          <w:szCs w:val="24"/>
        </w:rPr>
        <w:t>Yes, because it is cheap and affordable.</w:t>
      </w:r>
    </w:p>
    <w:p w:rsidR="0093001C" w:rsidRPr="00575224" w:rsidRDefault="0093001C" w:rsidP="00D4440A">
      <w:pPr>
        <w:pStyle w:val="NoSpacing"/>
        <w:numPr>
          <w:ilvl w:val="0"/>
          <w:numId w:val="74"/>
        </w:numPr>
        <w:jc w:val="both"/>
        <w:rPr>
          <w:sz w:val="24"/>
          <w:szCs w:val="24"/>
        </w:rPr>
      </w:pPr>
      <w:r w:rsidRPr="00575224">
        <w:rPr>
          <w:sz w:val="24"/>
          <w:szCs w:val="24"/>
        </w:rPr>
        <w:t>Yes, because I live in Manila.</w:t>
      </w:r>
    </w:p>
    <w:p w:rsidR="0093001C" w:rsidRPr="00575224" w:rsidRDefault="0093001C" w:rsidP="00D4440A">
      <w:pPr>
        <w:pStyle w:val="NoSpacing"/>
        <w:numPr>
          <w:ilvl w:val="0"/>
          <w:numId w:val="74"/>
        </w:numPr>
        <w:jc w:val="both"/>
        <w:rPr>
          <w:sz w:val="24"/>
          <w:szCs w:val="24"/>
        </w:rPr>
      </w:pPr>
      <w:r w:rsidRPr="00575224">
        <w:rPr>
          <w:sz w:val="24"/>
          <w:szCs w:val="24"/>
        </w:rPr>
        <w:t>No, because I need at least a three-bedroom unit.</w:t>
      </w:r>
    </w:p>
    <w:p w:rsidR="0093001C" w:rsidRPr="00575224" w:rsidRDefault="0093001C" w:rsidP="00D4440A">
      <w:pPr>
        <w:pStyle w:val="NoSpacing"/>
        <w:numPr>
          <w:ilvl w:val="0"/>
          <w:numId w:val="74"/>
        </w:numPr>
        <w:jc w:val="both"/>
        <w:rPr>
          <w:sz w:val="24"/>
          <w:szCs w:val="24"/>
        </w:rPr>
      </w:pPr>
      <w:r w:rsidRPr="00575224">
        <w:rPr>
          <w:sz w:val="24"/>
          <w:szCs w:val="24"/>
        </w:rPr>
        <w:t>No, because my friends live in Cavite.</w:t>
      </w:r>
    </w:p>
    <w:p w:rsidR="0093001C" w:rsidRPr="00575224" w:rsidRDefault="0093001C" w:rsidP="00D4440A">
      <w:pPr>
        <w:pStyle w:val="NoSpacing"/>
        <w:jc w:val="both"/>
        <w:rPr>
          <w:sz w:val="24"/>
          <w:szCs w:val="24"/>
        </w:rPr>
      </w:pPr>
      <w:r w:rsidRPr="00575224">
        <w:rPr>
          <w:sz w:val="24"/>
          <w:szCs w:val="24"/>
        </w:rPr>
        <w:t xml:space="preserve">____________________________________________________________________________________ </w:t>
      </w:r>
    </w:p>
    <w:p w:rsidR="0093001C" w:rsidRPr="00575224" w:rsidRDefault="0093001C" w:rsidP="00D4440A">
      <w:pPr>
        <w:pStyle w:val="NoSpacing"/>
        <w:jc w:val="both"/>
        <w:rPr>
          <w:sz w:val="24"/>
          <w:szCs w:val="24"/>
        </w:rPr>
      </w:pPr>
    </w:p>
    <w:p w:rsidR="0093001C" w:rsidRPr="00575224" w:rsidRDefault="0093001C" w:rsidP="00D4440A">
      <w:pPr>
        <w:pStyle w:val="NoSpacing"/>
        <w:ind w:firstLine="720"/>
        <w:jc w:val="both"/>
        <w:rPr>
          <w:sz w:val="24"/>
          <w:szCs w:val="24"/>
        </w:rPr>
      </w:pPr>
      <w:r w:rsidRPr="00575224">
        <w:rPr>
          <w:sz w:val="24"/>
          <w:szCs w:val="24"/>
        </w:rPr>
        <w:t xml:space="preserve">Line      1 </w:t>
      </w:r>
      <w:r w:rsidRPr="00575224">
        <w:rPr>
          <w:sz w:val="24"/>
          <w:szCs w:val="24"/>
        </w:rPr>
        <w:tab/>
        <w:t>Two friends were discussing the forthcoming barangay</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2</w:t>
      </w:r>
      <w:r w:rsidRPr="00575224">
        <w:rPr>
          <w:sz w:val="24"/>
          <w:szCs w:val="24"/>
        </w:rPr>
        <w:tab/>
        <w:t>elections, One said, “ I will vote for Mang Claudio”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3</w:t>
      </w:r>
      <w:r w:rsidRPr="00575224">
        <w:rPr>
          <w:sz w:val="24"/>
          <w:szCs w:val="24"/>
        </w:rPr>
        <w:tab/>
        <w:t>because I think he will be a good leader.” The other said,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4</w:t>
      </w:r>
      <w:r w:rsidRPr="00575224">
        <w:rPr>
          <w:sz w:val="24"/>
          <w:szCs w:val="24"/>
        </w:rPr>
        <w:tab/>
        <w:t>“But he is not a resident: of our barangay.” “That’s true, but he</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5</w:t>
      </w:r>
      <w:r w:rsidRPr="00575224">
        <w:rPr>
          <w:sz w:val="24"/>
          <w:szCs w:val="24"/>
        </w:rPr>
        <w:tab/>
        <w:t>owns a factory here that: employs our residents’,</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6</w:t>
      </w:r>
      <w:r w:rsidRPr="00575224">
        <w:rPr>
          <w:sz w:val="24"/>
          <w:szCs w:val="24"/>
        </w:rPr>
        <w:tab/>
        <w:t>said the first.</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32. In the situation above, which lines contain a statement of an opinion?</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75"/>
        </w:numPr>
        <w:jc w:val="both"/>
        <w:rPr>
          <w:sz w:val="24"/>
          <w:szCs w:val="24"/>
        </w:rPr>
      </w:pPr>
      <w:r w:rsidRPr="00575224">
        <w:rPr>
          <w:sz w:val="24"/>
          <w:szCs w:val="24"/>
        </w:rPr>
        <w:t>2 and 3</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4 and 5</w:t>
      </w:r>
    </w:p>
    <w:p w:rsidR="0093001C" w:rsidRPr="00575224" w:rsidRDefault="0093001C" w:rsidP="00D4440A">
      <w:pPr>
        <w:pStyle w:val="NoSpacing"/>
        <w:numPr>
          <w:ilvl w:val="0"/>
          <w:numId w:val="75"/>
        </w:numPr>
        <w:jc w:val="both"/>
        <w:rPr>
          <w:sz w:val="24"/>
          <w:szCs w:val="24"/>
        </w:rPr>
      </w:pPr>
      <w:r w:rsidRPr="00575224">
        <w:rPr>
          <w:sz w:val="24"/>
          <w:szCs w:val="24"/>
        </w:rPr>
        <w:t>3 and 4</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5 and 6</w:t>
      </w: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both"/>
        <w:rPr>
          <w:sz w:val="24"/>
          <w:szCs w:val="24"/>
        </w:rPr>
      </w:pPr>
      <w:r w:rsidRPr="00575224">
        <w:rPr>
          <w:sz w:val="24"/>
          <w:szCs w:val="24"/>
        </w:rPr>
        <w:t xml:space="preserve">33. Marietta wants to notify relatives and friends about the recent death of her uncle. In which section </w:t>
      </w:r>
    </w:p>
    <w:p w:rsidR="0093001C" w:rsidRPr="00575224" w:rsidRDefault="0093001C" w:rsidP="00D4440A">
      <w:pPr>
        <w:pStyle w:val="NoSpacing"/>
        <w:ind w:left="720"/>
        <w:jc w:val="both"/>
        <w:rPr>
          <w:sz w:val="24"/>
          <w:szCs w:val="24"/>
        </w:rPr>
      </w:pPr>
      <w:r w:rsidRPr="00575224">
        <w:rPr>
          <w:sz w:val="24"/>
          <w:szCs w:val="24"/>
        </w:rPr>
        <w:t xml:space="preserve">      of the news paper will her notice appear?</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76"/>
        </w:numPr>
        <w:jc w:val="both"/>
        <w:rPr>
          <w:sz w:val="24"/>
          <w:szCs w:val="24"/>
        </w:rPr>
      </w:pPr>
      <w:r w:rsidRPr="00575224">
        <w:rPr>
          <w:sz w:val="24"/>
          <w:szCs w:val="24"/>
        </w:rPr>
        <w:t>Obituary section</w:t>
      </w:r>
    </w:p>
    <w:p w:rsidR="0093001C" w:rsidRPr="00575224" w:rsidRDefault="0093001C" w:rsidP="00D4440A">
      <w:pPr>
        <w:pStyle w:val="NoSpacing"/>
        <w:numPr>
          <w:ilvl w:val="0"/>
          <w:numId w:val="76"/>
        </w:numPr>
        <w:jc w:val="both"/>
        <w:rPr>
          <w:sz w:val="24"/>
          <w:szCs w:val="24"/>
        </w:rPr>
      </w:pPr>
      <w:r w:rsidRPr="00575224">
        <w:rPr>
          <w:sz w:val="24"/>
          <w:szCs w:val="24"/>
        </w:rPr>
        <w:t>Business Section</w:t>
      </w:r>
    </w:p>
    <w:p w:rsidR="0093001C" w:rsidRPr="00575224" w:rsidRDefault="0093001C" w:rsidP="00D4440A">
      <w:pPr>
        <w:pStyle w:val="NoSpacing"/>
        <w:numPr>
          <w:ilvl w:val="0"/>
          <w:numId w:val="76"/>
        </w:numPr>
        <w:jc w:val="both"/>
        <w:rPr>
          <w:sz w:val="24"/>
          <w:szCs w:val="24"/>
        </w:rPr>
      </w:pPr>
      <w:r w:rsidRPr="00575224">
        <w:rPr>
          <w:sz w:val="24"/>
          <w:szCs w:val="24"/>
        </w:rPr>
        <w:t>Entertainment Section</w:t>
      </w:r>
    </w:p>
    <w:p w:rsidR="0093001C" w:rsidRPr="00575224" w:rsidRDefault="0093001C" w:rsidP="00D4440A">
      <w:pPr>
        <w:pStyle w:val="NoSpacing"/>
        <w:numPr>
          <w:ilvl w:val="0"/>
          <w:numId w:val="76"/>
        </w:numPr>
        <w:jc w:val="both"/>
        <w:rPr>
          <w:sz w:val="24"/>
          <w:szCs w:val="24"/>
        </w:rPr>
      </w:pPr>
      <w:r w:rsidRPr="00575224">
        <w:rPr>
          <w:sz w:val="24"/>
          <w:szCs w:val="24"/>
        </w:rPr>
        <w:t>Classified Ads</w:t>
      </w:r>
    </w:p>
    <w:p w:rsidR="0093001C" w:rsidRPr="00575224" w:rsidRDefault="0093001C" w:rsidP="00D4440A">
      <w:pPr>
        <w:pStyle w:val="NoSpacing"/>
        <w:ind w:left="1440"/>
        <w:jc w:val="both"/>
        <w:rPr>
          <w:sz w:val="24"/>
          <w:szCs w:val="24"/>
        </w:rPr>
      </w:pPr>
      <w:r w:rsidRPr="00575224">
        <w:rPr>
          <w:sz w:val="24"/>
          <w:szCs w:val="24"/>
        </w:rPr>
        <w:t xml:space="preserve">______________________________________________________________________________ </w:t>
      </w:r>
    </w:p>
    <w:p w:rsidR="0093001C" w:rsidRPr="00575224" w:rsidRDefault="0093001C" w:rsidP="00D4440A">
      <w:pPr>
        <w:pStyle w:val="NoSpacing"/>
        <w:jc w:val="both"/>
        <w:rPr>
          <w:sz w:val="24"/>
          <w:szCs w:val="24"/>
        </w:rPr>
      </w:pPr>
      <w:r w:rsidRPr="00575224">
        <w:rPr>
          <w:sz w:val="24"/>
          <w:szCs w:val="24"/>
        </w:rPr>
        <w:t xml:space="preserve">              Answer question 34  and 35 based on the following article:</w:t>
      </w:r>
    </w:p>
    <w:p w:rsidR="0093001C" w:rsidRPr="00575224" w:rsidRDefault="0093001C" w:rsidP="00D4440A">
      <w:pPr>
        <w:pStyle w:val="NoSpacing"/>
        <w:ind w:left="1440" w:firstLine="720"/>
        <w:jc w:val="both"/>
        <w:rPr>
          <w:sz w:val="24"/>
          <w:szCs w:val="24"/>
        </w:rPr>
      </w:pPr>
      <w:r w:rsidRPr="00575224">
        <w:rPr>
          <w:sz w:val="24"/>
          <w:szCs w:val="24"/>
        </w:rPr>
        <w:t xml:space="preserve">The “People’s Livelihood Foundation  (PLF) which was recently launched in Capas, Tarlac is one proof that countryside development can be attained through </w:t>
      </w:r>
    </w:p>
    <w:p w:rsidR="0093001C" w:rsidRPr="00575224" w:rsidRDefault="0093001C" w:rsidP="00D4440A">
      <w:pPr>
        <w:pStyle w:val="NoSpacing"/>
        <w:jc w:val="both"/>
        <w:rPr>
          <w:sz w:val="24"/>
          <w:szCs w:val="24"/>
        </w:rPr>
      </w:pPr>
      <w:r w:rsidRPr="00575224">
        <w:rPr>
          <w:sz w:val="24"/>
          <w:szCs w:val="24"/>
        </w:rPr>
        <w:t xml:space="preserve">                           agricultural cooperatives.</w:t>
      </w:r>
    </w:p>
    <w:p w:rsidR="0093001C" w:rsidRPr="00575224" w:rsidRDefault="0093001C" w:rsidP="00D4440A">
      <w:pPr>
        <w:pStyle w:val="NoSpacing"/>
        <w:ind w:left="1440" w:firstLine="720"/>
        <w:jc w:val="both"/>
        <w:rPr>
          <w:sz w:val="24"/>
          <w:szCs w:val="24"/>
        </w:rPr>
      </w:pPr>
      <w:r w:rsidRPr="00575224">
        <w:rPr>
          <w:sz w:val="24"/>
          <w:szCs w:val="24"/>
        </w:rPr>
        <w:t>This organization aims to compete with those who own big industries and to fight poverty as well . The establishment  of strong   cooperatives is one way to fight the abuse of rich merchants in our country.</w:t>
      </w:r>
    </w:p>
    <w:p w:rsidR="0093001C" w:rsidRPr="00575224" w:rsidRDefault="0093001C" w:rsidP="00D4440A">
      <w:pPr>
        <w:pStyle w:val="NoSpacing"/>
        <w:jc w:val="both"/>
        <w:rPr>
          <w:sz w:val="24"/>
          <w:szCs w:val="24"/>
        </w:rPr>
      </w:pPr>
      <w:r w:rsidRPr="00575224">
        <w:rPr>
          <w:sz w:val="24"/>
          <w:szCs w:val="24"/>
        </w:rPr>
        <w:tab/>
        <w:t>34. The article wants to let us know that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rich merchants are found in Capas, Tarlac.</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The country depends on the support and help given by the government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Cooperatives are effective means to solve poverty</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There are many wealthy people in the countryside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35. This article suggests that countryside development may be achieved by</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77"/>
        </w:numPr>
        <w:jc w:val="both"/>
        <w:rPr>
          <w:sz w:val="24"/>
          <w:szCs w:val="24"/>
        </w:rPr>
      </w:pPr>
      <w:r w:rsidRPr="00575224">
        <w:rPr>
          <w:sz w:val="24"/>
          <w:szCs w:val="24"/>
        </w:rPr>
        <w:t>Fighting rich merchants</w:t>
      </w:r>
    </w:p>
    <w:p w:rsidR="0093001C" w:rsidRPr="00575224" w:rsidRDefault="0093001C" w:rsidP="00D4440A">
      <w:pPr>
        <w:pStyle w:val="NoSpacing"/>
        <w:numPr>
          <w:ilvl w:val="0"/>
          <w:numId w:val="77"/>
        </w:numPr>
        <w:jc w:val="both"/>
        <w:rPr>
          <w:sz w:val="24"/>
          <w:szCs w:val="24"/>
        </w:rPr>
      </w:pPr>
      <w:r w:rsidRPr="00575224">
        <w:rPr>
          <w:sz w:val="24"/>
          <w:szCs w:val="24"/>
        </w:rPr>
        <w:t>Competing with big businessmen</w:t>
      </w:r>
    </w:p>
    <w:p w:rsidR="0093001C" w:rsidRPr="00575224" w:rsidRDefault="0093001C" w:rsidP="00D4440A">
      <w:pPr>
        <w:pStyle w:val="NoSpacing"/>
        <w:numPr>
          <w:ilvl w:val="0"/>
          <w:numId w:val="77"/>
        </w:numPr>
        <w:jc w:val="both"/>
        <w:rPr>
          <w:sz w:val="24"/>
          <w:szCs w:val="24"/>
        </w:rPr>
      </w:pPr>
      <w:r w:rsidRPr="00575224">
        <w:rPr>
          <w:sz w:val="24"/>
          <w:szCs w:val="24"/>
        </w:rPr>
        <w:t>Launching foundations</w:t>
      </w:r>
    </w:p>
    <w:p w:rsidR="0093001C" w:rsidRPr="00575224" w:rsidRDefault="0093001C" w:rsidP="00D4440A">
      <w:pPr>
        <w:pStyle w:val="NoSpacing"/>
        <w:numPr>
          <w:ilvl w:val="0"/>
          <w:numId w:val="77"/>
        </w:numPr>
        <w:jc w:val="both"/>
        <w:rPr>
          <w:sz w:val="24"/>
          <w:szCs w:val="24"/>
        </w:rPr>
      </w:pPr>
      <w:r w:rsidRPr="00575224">
        <w:rPr>
          <w:sz w:val="24"/>
          <w:szCs w:val="24"/>
        </w:rPr>
        <w:t>Forming strong cooperatives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Answer question 36 and 37 based on the information below:</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b/>
          <w:sz w:val="36"/>
          <w:szCs w:val="36"/>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b/>
          <w:sz w:val="36"/>
          <w:szCs w:val="36"/>
        </w:rPr>
        <w:t>Currency Exchange Rate</w:t>
      </w:r>
    </w:p>
    <w:p w:rsidR="0093001C" w:rsidRPr="00575224" w:rsidRDefault="0093001C" w:rsidP="00D4440A">
      <w:pPr>
        <w:pStyle w:val="NoSpacing"/>
        <w:jc w:val="both"/>
        <w:rPr>
          <w:b/>
          <w:sz w:val="24"/>
          <w:szCs w:val="24"/>
        </w:rPr>
      </w:pPr>
      <w:r w:rsidRPr="00575224">
        <w:rPr>
          <w:b/>
          <w:sz w:val="36"/>
          <w:szCs w:val="36"/>
        </w:rPr>
        <w:tab/>
      </w:r>
      <w:r w:rsidRPr="00575224">
        <w:rPr>
          <w:b/>
          <w:sz w:val="36"/>
          <w:szCs w:val="36"/>
        </w:rPr>
        <w:tab/>
      </w:r>
      <w:r w:rsidRPr="00575224">
        <w:rPr>
          <w:b/>
          <w:sz w:val="36"/>
          <w:szCs w:val="36"/>
        </w:rPr>
        <w:tab/>
      </w:r>
      <w:r w:rsidRPr="00575224">
        <w:rPr>
          <w:b/>
          <w:sz w:val="36"/>
          <w:szCs w:val="36"/>
        </w:rPr>
        <w:tab/>
      </w:r>
      <w:r w:rsidRPr="00575224">
        <w:rPr>
          <w:b/>
          <w:sz w:val="36"/>
          <w:szCs w:val="36"/>
        </w:rPr>
        <w:tab/>
      </w:r>
      <w:r w:rsidRPr="00575224">
        <w:rPr>
          <w:b/>
          <w:sz w:val="36"/>
          <w:szCs w:val="36"/>
        </w:rPr>
        <w:tab/>
        <w:t>(</w:t>
      </w:r>
      <w:r w:rsidRPr="00575224">
        <w:rPr>
          <w:b/>
          <w:sz w:val="24"/>
          <w:szCs w:val="24"/>
        </w:rPr>
        <w:t>January 29, 2001)</w:t>
      </w:r>
    </w:p>
    <w:p w:rsidR="0093001C" w:rsidRPr="00575224" w:rsidRDefault="0093001C" w:rsidP="00D4440A">
      <w:pPr>
        <w:pStyle w:val="NoSpacing"/>
        <w:jc w:val="both"/>
        <w:rPr>
          <w:b/>
          <w:sz w:val="24"/>
          <w:szCs w:val="24"/>
        </w:rPr>
      </w:pPr>
      <w:r w:rsidRPr="00575224">
        <w:rPr>
          <w:b/>
          <w:sz w:val="24"/>
          <w:szCs w:val="24"/>
        </w:rPr>
        <w:t xml:space="preserve"> </w:t>
      </w:r>
      <w:r w:rsidRPr="00575224">
        <w:rPr>
          <w:b/>
          <w:sz w:val="24"/>
          <w:szCs w:val="24"/>
        </w:rPr>
        <w:tab/>
      </w:r>
      <w:r w:rsidRPr="00575224">
        <w:rPr>
          <w:b/>
          <w:sz w:val="24"/>
          <w:szCs w:val="24"/>
        </w:rPr>
        <w:tab/>
      </w:r>
      <w:r w:rsidRPr="00575224">
        <w:rPr>
          <w:b/>
          <w:sz w:val="24"/>
          <w:szCs w:val="24"/>
        </w:rPr>
        <w:tab/>
        <w:t xml:space="preserve">          ________________________________________________ </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 xml:space="preserve">         FOREIGN</w:t>
      </w:r>
      <w:r w:rsidRPr="00575224">
        <w:rPr>
          <w:b/>
          <w:sz w:val="24"/>
          <w:szCs w:val="24"/>
        </w:rPr>
        <w:tab/>
      </w:r>
      <w:r w:rsidRPr="00575224">
        <w:rPr>
          <w:b/>
          <w:sz w:val="24"/>
          <w:szCs w:val="24"/>
        </w:rPr>
        <w:tab/>
      </w:r>
      <w:r w:rsidRPr="00575224">
        <w:rPr>
          <w:b/>
          <w:sz w:val="24"/>
          <w:szCs w:val="24"/>
        </w:rPr>
        <w:tab/>
      </w:r>
      <w:r w:rsidRPr="00575224">
        <w:rPr>
          <w:b/>
          <w:sz w:val="24"/>
          <w:szCs w:val="24"/>
        </w:rPr>
        <w:tab/>
      </w:r>
      <w:r w:rsidRPr="00575224">
        <w:rPr>
          <w:b/>
          <w:sz w:val="24"/>
          <w:szCs w:val="24"/>
        </w:rPr>
        <w:tab/>
        <w:t>PESO</w:t>
      </w:r>
    </w:p>
    <w:p w:rsidR="0093001C" w:rsidRPr="00575224" w:rsidRDefault="0093001C" w:rsidP="00D4440A">
      <w:pPr>
        <w:pStyle w:val="NoSpacing"/>
        <w:jc w:val="both"/>
        <w:rPr>
          <w:b/>
          <w:sz w:val="24"/>
          <w:szCs w:val="24"/>
        </w:rPr>
      </w:pPr>
      <w:r w:rsidRPr="00575224">
        <w:rPr>
          <w:b/>
          <w:sz w:val="24"/>
          <w:szCs w:val="24"/>
        </w:rPr>
        <w:t xml:space="preserve">                                                            CURRENCY</w:t>
      </w:r>
      <w:r w:rsidRPr="00575224">
        <w:rPr>
          <w:b/>
          <w:sz w:val="24"/>
          <w:szCs w:val="24"/>
        </w:rPr>
        <w:tab/>
      </w:r>
      <w:r w:rsidRPr="00575224">
        <w:rPr>
          <w:b/>
          <w:sz w:val="24"/>
          <w:szCs w:val="24"/>
        </w:rPr>
        <w:tab/>
      </w:r>
      <w:r w:rsidRPr="00575224">
        <w:rPr>
          <w:b/>
          <w:sz w:val="24"/>
          <w:szCs w:val="24"/>
        </w:rPr>
        <w:tab/>
        <w:t xml:space="preserve">        EQUIVALENT</w:t>
      </w:r>
    </w:p>
    <w:p w:rsidR="0093001C" w:rsidRPr="00575224" w:rsidRDefault="0093001C" w:rsidP="00D4440A">
      <w:pPr>
        <w:pStyle w:val="NoSpacing"/>
        <w:jc w:val="both"/>
        <w:rPr>
          <w:b/>
          <w:sz w:val="24"/>
          <w:szCs w:val="24"/>
        </w:rPr>
      </w:pPr>
      <w:r w:rsidRPr="00575224">
        <w:rPr>
          <w:b/>
          <w:sz w:val="24"/>
          <w:szCs w:val="24"/>
        </w:rPr>
        <w:t xml:space="preserve">                                                  ________________________________________________ </w:t>
      </w:r>
    </w:p>
    <w:p w:rsidR="0093001C" w:rsidRPr="00575224" w:rsidRDefault="0093001C" w:rsidP="00D4440A">
      <w:pPr>
        <w:pStyle w:val="NoSpacing"/>
        <w:jc w:val="both"/>
        <w:rPr>
          <w:b/>
          <w:sz w:val="24"/>
          <w:szCs w:val="24"/>
        </w:rPr>
      </w:pPr>
      <w:r w:rsidRPr="00575224">
        <w:rPr>
          <w:b/>
          <w:sz w:val="36"/>
          <w:szCs w:val="36"/>
        </w:rPr>
        <w:t xml:space="preserve">    </w:t>
      </w:r>
      <w:r w:rsidRPr="00575224">
        <w:rPr>
          <w:b/>
          <w:sz w:val="24"/>
          <w:szCs w:val="24"/>
        </w:rPr>
        <w:tab/>
      </w:r>
      <w:r w:rsidRPr="00575224">
        <w:rPr>
          <w:b/>
          <w:sz w:val="24"/>
          <w:szCs w:val="24"/>
        </w:rPr>
        <w:tab/>
      </w:r>
      <w:r w:rsidRPr="00575224">
        <w:rPr>
          <w:b/>
          <w:sz w:val="24"/>
          <w:szCs w:val="24"/>
        </w:rPr>
        <w:tab/>
        <w:t xml:space="preserve">             US Dollar</w:t>
      </w:r>
      <w:r w:rsidRPr="00575224">
        <w:rPr>
          <w:b/>
          <w:sz w:val="24"/>
          <w:szCs w:val="24"/>
        </w:rPr>
        <w:tab/>
      </w:r>
      <w:r w:rsidRPr="00575224">
        <w:rPr>
          <w:b/>
          <w:sz w:val="24"/>
          <w:szCs w:val="24"/>
        </w:rPr>
        <w:tab/>
      </w:r>
      <w:r w:rsidRPr="00575224">
        <w:rPr>
          <w:b/>
          <w:sz w:val="24"/>
          <w:szCs w:val="24"/>
        </w:rPr>
        <w:tab/>
      </w:r>
      <w:r w:rsidRPr="00575224">
        <w:rPr>
          <w:b/>
          <w:sz w:val="24"/>
          <w:szCs w:val="24"/>
        </w:rPr>
        <w:tab/>
        <w:t>48.6380</w:t>
      </w:r>
      <w:r w:rsidRPr="00575224">
        <w:rPr>
          <w:b/>
          <w:sz w:val="24"/>
          <w:szCs w:val="24"/>
        </w:rPr>
        <w:tab/>
      </w:r>
      <w:r w:rsidRPr="00575224">
        <w:rPr>
          <w:b/>
          <w:sz w:val="24"/>
          <w:szCs w:val="24"/>
        </w:rPr>
        <w:tab/>
      </w:r>
      <w:r w:rsidRPr="00575224">
        <w:rPr>
          <w:b/>
          <w:sz w:val="24"/>
          <w:szCs w:val="24"/>
        </w:rPr>
        <w:tab/>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Yen</w:t>
      </w:r>
      <w:r w:rsidRPr="00575224">
        <w:rPr>
          <w:b/>
          <w:sz w:val="24"/>
          <w:szCs w:val="24"/>
        </w:rPr>
        <w:tab/>
      </w:r>
      <w:r w:rsidRPr="00575224">
        <w:rPr>
          <w:b/>
          <w:sz w:val="24"/>
          <w:szCs w:val="24"/>
        </w:rPr>
        <w:tab/>
      </w:r>
      <w:r w:rsidRPr="00575224">
        <w:rPr>
          <w:b/>
          <w:sz w:val="24"/>
          <w:szCs w:val="24"/>
        </w:rPr>
        <w:tab/>
      </w:r>
      <w:r w:rsidRPr="00575224">
        <w:rPr>
          <w:b/>
          <w:sz w:val="24"/>
          <w:szCs w:val="24"/>
        </w:rPr>
        <w:tab/>
      </w:r>
      <w:r w:rsidRPr="00575224">
        <w:rPr>
          <w:b/>
          <w:sz w:val="24"/>
          <w:szCs w:val="24"/>
        </w:rPr>
        <w:tab/>
        <w:t xml:space="preserve"> 0.4163</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Pound</w:t>
      </w:r>
      <w:r w:rsidRPr="00575224">
        <w:rPr>
          <w:b/>
          <w:sz w:val="24"/>
          <w:szCs w:val="24"/>
        </w:rPr>
        <w:tab/>
      </w:r>
      <w:r w:rsidRPr="00575224">
        <w:rPr>
          <w:b/>
          <w:sz w:val="24"/>
          <w:szCs w:val="24"/>
        </w:rPr>
        <w:tab/>
      </w:r>
      <w:r w:rsidRPr="00575224">
        <w:rPr>
          <w:b/>
          <w:sz w:val="24"/>
          <w:szCs w:val="24"/>
        </w:rPr>
        <w:tab/>
      </w:r>
      <w:r w:rsidRPr="00575224">
        <w:rPr>
          <w:b/>
          <w:sz w:val="24"/>
          <w:szCs w:val="24"/>
        </w:rPr>
        <w:tab/>
      </w:r>
      <w:r w:rsidRPr="00575224">
        <w:rPr>
          <w:b/>
          <w:sz w:val="24"/>
          <w:szCs w:val="24"/>
        </w:rPr>
        <w:tab/>
        <w:t>71.0553</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Deutsche Mark</w:t>
      </w:r>
      <w:r w:rsidRPr="00575224">
        <w:rPr>
          <w:b/>
          <w:sz w:val="24"/>
          <w:szCs w:val="24"/>
        </w:rPr>
        <w:tab/>
      </w:r>
      <w:r w:rsidRPr="00575224">
        <w:rPr>
          <w:b/>
          <w:sz w:val="24"/>
          <w:szCs w:val="24"/>
        </w:rPr>
        <w:tab/>
      </w:r>
      <w:r w:rsidRPr="00575224">
        <w:rPr>
          <w:b/>
          <w:sz w:val="24"/>
          <w:szCs w:val="24"/>
        </w:rPr>
        <w:tab/>
        <w:t>22.99096</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Hongkong Dollar</w:t>
      </w:r>
      <w:r w:rsidRPr="00575224">
        <w:rPr>
          <w:b/>
          <w:sz w:val="24"/>
          <w:szCs w:val="24"/>
        </w:rPr>
        <w:tab/>
      </w:r>
      <w:r w:rsidRPr="00575224">
        <w:rPr>
          <w:b/>
          <w:sz w:val="24"/>
          <w:szCs w:val="24"/>
        </w:rPr>
        <w:tab/>
      </w:r>
      <w:r w:rsidRPr="00575224">
        <w:rPr>
          <w:b/>
          <w:sz w:val="24"/>
          <w:szCs w:val="24"/>
        </w:rPr>
        <w:tab/>
        <w:t xml:space="preserve"> 6.2361</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Swiss Franc</w:t>
      </w:r>
      <w:r w:rsidRPr="00575224">
        <w:rPr>
          <w:b/>
          <w:sz w:val="24"/>
          <w:szCs w:val="24"/>
        </w:rPr>
        <w:tab/>
      </w:r>
      <w:r w:rsidRPr="00575224">
        <w:rPr>
          <w:b/>
          <w:sz w:val="24"/>
          <w:szCs w:val="24"/>
        </w:rPr>
        <w:tab/>
      </w:r>
      <w:r w:rsidRPr="00575224">
        <w:rPr>
          <w:b/>
          <w:sz w:val="24"/>
          <w:szCs w:val="24"/>
        </w:rPr>
        <w:tab/>
      </w:r>
      <w:r w:rsidRPr="00575224">
        <w:rPr>
          <w:b/>
          <w:sz w:val="24"/>
          <w:szCs w:val="24"/>
        </w:rPr>
        <w:tab/>
        <w:t>29.4740</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French franc</w:t>
      </w:r>
      <w:r w:rsidRPr="00575224">
        <w:rPr>
          <w:b/>
          <w:sz w:val="24"/>
          <w:szCs w:val="24"/>
        </w:rPr>
        <w:tab/>
      </w:r>
      <w:r w:rsidRPr="00575224">
        <w:rPr>
          <w:b/>
          <w:sz w:val="24"/>
          <w:szCs w:val="24"/>
        </w:rPr>
        <w:tab/>
      </w:r>
      <w:r w:rsidRPr="00575224">
        <w:rPr>
          <w:b/>
          <w:sz w:val="24"/>
          <w:szCs w:val="24"/>
        </w:rPr>
        <w:tab/>
      </w:r>
      <w:r w:rsidRPr="00575224">
        <w:rPr>
          <w:b/>
          <w:sz w:val="24"/>
          <w:szCs w:val="24"/>
        </w:rPr>
        <w:tab/>
        <w:t xml:space="preserve"> 6.8550</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Canadian Dollar</w:t>
      </w:r>
      <w:r w:rsidRPr="00575224">
        <w:rPr>
          <w:b/>
          <w:sz w:val="24"/>
          <w:szCs w:val="24"/>
        </w:rPr>
        <w:tab/>
      </w:r>
      <w:r w:rsidRPr="00575224">
        <w:rPr>
          <w:b/>
          <w:sz w:val="24"/>
          <w:szCs w:val="24"/>
        </w:rPr>
        <w:tab/>
      </w:r>
      <w:r w:rsidRPr="00575224">
        <w:rPr>
          <w:b/>
          <w:sz w:val="24"/>
          <w:szCs w:val="24"/>
        </w:rPr>
        <w:tab/>
        <w:t>32.2747</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Australlan Dollar</w:t>
      </w:r>
      <w:r w:rsidRPr="00575224">
        <w:rPr>
          <w:b/>
          <w:sz w:val="24"/>
          <w:szCs w:val="24"/>
        </w:rPr>
        <w:tab/>
      </w:r>
      <w:r w:rsidRPr="00575224">
        <w:rPr>
          <w:b/>
          <w:sz w:val="24"/>
          <w:szCs w:val="24"/>
        </w:rPr>
        <w:tab/>
      </w:r>
      <w:r w:rsidRPr="00575224">
        <w:rPr>
          <w:b/>
          <w:sz w:val="24"/>
          <w:szCs w:val="24"/>
        </w:rPr>
        <w:tab/>
        <w:t>26.4740</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Singaporean Dollar</w:t>
      </w:r>
      <w:r w:rsidRPr="00575224">
        <w:rPr>
          <w:b/>
          <w:sz w:val="24"/>
          <w:szCs w:val="24"/>
        </w:rPr>
        <w:tab/>
      </w:r>
      <w:r w:rsidRPr="00575224">
        <w:rPr>
          <w:b/>
          <w:sz w:val="24"/>
          <w:szCs w:val="24"/>
        </w:rPr>
        <w:tab/>
      </w:r>
      <w:r w:rsidRPr="00575224">
        <w:rPr>
          <w:b/>
          <w:sz w:val="24"/>
          <w:szCs w:val="24"/>
        </w:rPr>
        <w:tab/>
        <w:t>27.9272</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Italian Lire</w:t>
      </w:r>
      <w:r w:rsidRPr="00575224">
        <w:rPr>
          <w:b/>
          <w:sz w:val="24"/>
          <w:szCs w:val="24"/>
        </w:rPr>
        <w:tab/>
      </w:r>
      <w:r w:rsidRPr="00575224">
        <w:rPr>
          <w:b/>
          <w:sz w:val="24"/>
          <w:szCs w:val="24"/>
        </w:rPr>
        <w:tab/>
      </w:r>
      <w:r w:rsidRPr="00575224">
        <w:rPr>
          <w:b/>
          <w:sz w:val="24"/>
          <w:szCs w:val="24"/>
        </w:rPr>
        <w:tab/>
      </w:r>
      <w:r w:rsidRPr="00575224">
        <w:rPr>
          <w:b/>
          <w:sz w:val="24"/>
          <w:szCs w:val="24"/>
        </w:rPr>
        <w:tab/>
        <w:t>0.0232</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Iraqi Dinar</w:t>
      </w:r>
      <w:r w:rsidRPr="00575224">
        <w:rPr>
          <w:b/>
          <w:sz w:val="24"/>
          <w:szCs w:val="24"/>
        </w:rPr>
        <w:tab/>
      </w:r>
      <w:r w:rsidRPr="00575224">
        <w:rPr>
          <w:b/>
          <w:sz w:val="24"/>
          <w:szCs w:val="24"/>
        </w:rPr>
        <w:tab/>
      </w:r>
      <w:r w:rsidRPr="00575224">
        <w:rPr>
          <w:b/>
          <w:sz w:val="24"/>
          <w:szCs w:val="24"/>
        </w:rPr>
        <w:tab/>
      </w:r>
      <w:r w:rsidRPr="00575224">
        <w:rPr>
          <w:b/>
          <w:sz w:val="24"/>
          <w:szCs w:val="24"/>
        </w:rPr>
        <w:tab/>
        <w:t>0.0000</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Brunei Dollar</w:t>
      </w:r>
      <w:r w:rsidRPr="00575224">
        <w:rPr>
          <w:b/>
          <w:sz w:val="24"/>
          <w:szCs w:val="24"/>
        </w:rPr>
        <w:tab/>
      </w:r>
      <w:r w:rsidRPr="00575224">
        <w:rPr>
          <w:b/>
          <w:sz w:val="24"/>
          <w:szCs w:val="24"/>
        </w:rPr>
        <w:tab/>
      </w:r>
      <w:r w:rsidRPr="00575224">
        <w:rPr>
          <w:b/>
          <w:sz w:val="24"/>
          <w:szCs w:val="24"/>
        </w:rPr>
        <w:tab/>
      </w:r>
      <w:r w:rsidRPr="00575224">
        <w:rPr>
          <w:b/>
          <w:sz w:val="24"/>
          <w:szCs w:val="24"/>
        </w:rPr>
        <w:tab/>
        <w:t>27.8472</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Saudi Rial</w:t>
      </w:r>
      <w:r w:rsidRPr="00575224">
        <w:rPr>
          <w:b/>
          <w:sz w:val="24"/>
          <w:szCs w:val="24"/>
        </w:rPr>
        <w:tab/>
      </w:r>
      <w:r w:rsidRPr="00575224">
        <w:rPr>
          <w:b/>
          <w:sz w:val="24"/>
          <w:szCs w:val="24"/>
        </w:rPr>
        <w:tab/>
      </w:r>
      <w:r w:rsidRPr="00575224">
        <w:rPr>
          <w:b/>
          <w:sz w:val="24"/>
          <w:szCs w:val="24"/>
        </w:rPr>
        <w:tab/>
      </w:r>
      <w:r w:rsidRPr="00575224">
        <w:rPr>
          <w:b/>
          <w:sz w:val="24"/>
          <w:szCs w:val="24"/>
        </w:rPr>
        <w:tab/>
        <w:t>12.9684</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Kuwait Dinar</w:t>
      </w:r>
      <w:r w:rsidRPr="00575224">
        <w:rPr>
          <w:b/>
          <w:sz w:val="24"/>
          <w:szCs w:val="24"/>
        </w:rPr>
        <w:tab/>
      </w:r>
      <w:r w:rsidRPr="00575224">
        <w:rPr>
          <w:b/>
          <w:sz w:val="24"/>
          <w:szCs w:val="24"/>
        </w:rPr>
        <w:tab/>
      </w:r>
      <w:r w:rsidRPr="00575224">
        <w:rPr>
          <w:b/>
          <w:sz w:val="24"/>
          <w:szCs w:val="24"/>
        </w:rPr>
        <w:tab/>
      </w:r>
      <w:r w:rsidRPr="00575224">
        <w:rPr>
          <w:b/>
          <w:sz w:val="24"/>
          <w:szCs w:val="24"/>
        </w:rPr>
        <w:tab/>
        <w:t>0.00000</w:t>
      </w:r>
    </w:p>
    <w:p w:rsidR="0093001C" w:rsidRPr="00575224" w:rsidRDefault="0093001C" w:rsidP="00D4440A">
      <w:pPr>
        <w:pStyle w:val="NoSpacing"/>
        <w:jc w:val="both"/>
        <w:rPr>
          <w:b/>
          <w:sz w:val="24"/>
          <w:szCs w:val="24"/>
        </w:rPr>
      </w:pPr>
      <w:r w:rsidRPr="00575224">
        <w:rPr>
          <w:b/>
          <w:sz w:val="24"/>
          <w:szCs w:val="24"/>
        </w:rPr>
        <w:tab/>
      </w:r>
      <w:r w:rsidRPr="00575224">
        <w:rPr>
          <w:b/>
          <w:sz w:val="24"/>
          <w:szCs w:val="24"/>
        </w:rPr>
        <w:tab/>
      </w:r>
      <w:r w:rsidRPr="00575224">
        <w:rPr>
          <w:b/>
          <w:sz w:val="24"/>
          <w:szCs w:val="24"/>
        </w:rPr>
        <w:tab/>
      </w:r>
      <w:r w:rsidRPr="00575224">
        <w:rPr>
          <w:b/>
          <w:sz w:val="24"/>
          <w:szCs w:val="24"/>
        </w:rPr>
        <w:tab/>
        <w:t>Bahrain Dinar</w:t>
      </w:r>
      <w:r w:rsidRPr="00575224">
        <w:rPr>
          <w:b/>
          <w:sz w:val="24"/>
          <w:szCs w:val="24"/>
        </w:rPr>
        <w:tab/>
      </w:r>
      <w:r w:rsidRPr="00575224">
        <w:rPr>
          <w:b/>
          <w:sz w:val="24"/>
          <w:szCs w:val="24"/>
        </w:rPr>
        <w:tab/>
      </w:r>
      <w:r w:rsidRPr="00575224">
        <w:rPr>
          <w:b/>
          <w:sz w:val="24"/>
          <w:szCs w:val="24"/>
        </w:rPr>
        <w:tab/>
        <w:t xml:space="preserve">              129.0201</w:t>
      </w:r>
    </w:p>
    <w:p w:rsidR="0093001C" w:rsidRPr="00575224" w:rsidRDefault="0093001C" w:rsidP="00D4440A">
      <w:pPr>
        <w:pStyle w:val="NoSpacing"/>
        <w:jc w:val="both"/>
        <w:rPr>
          <w:sz w:val="24"/>
          <w:szCs w:val="24"/>
        </w:rPr>
      </w:pPr>
      <w:r w:rsidRPr="00575224">
        <w:rPr>
          <w:b/>
          <w:sz w:val="24"/>
          <w:szCs w:val="24"/>
        </w:rPr>
        <w:t xml:space="preserve"> </w:t>
      </w:r>
      <w:r w:rsidRPr="00575224">
        <w:rPr>
          <w:b/>
          <w:sz w:val="24"/>
          <w:szCs w:val="24"/>
        </w:rPr>
        <w:tab/>
      </w:r>
      <w:r w:rsidRPr="00575224">
        <w:rPr>
          <w:b/>
          <w:sz w:val="24"/>
          <w:szCs w:val="24"/>
        </w:rPr>
        <w:tab/>
      </w:r>
      <w:r w:rsidRPr="00575224">
        <w:rPr>
          <w:b/>
          <w:sz w:val="24"/>
          <w:szCs w:val="24"/>
        </w:rPr>
        <w:tab/>
      </w:r>
      <w:r w:rsidRPr="00575224">
        <w:rPr>
          <w:sz w:val="24"/>
          <w:szCs w:val="24"/>
        </w:rPr>
        <w:t xml:space="preserve">          ________________________________________________</w:t>
      </w:r>
    </w:p>
    <w:p w:rsidR="0093001C" w:rsidRPr="00575224" w:rsidRDefault="0093001C" w:rsidP="00D4440A">
      <w:pPr>
        <w:pStyle w:val="NoSpacing"/>
        <w:jc w:val="both"/>
        <w:rPr>
          <w:b/>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NoSpacing"/>
        <w:jc w:val="both"/>
        <w:rPr>
          <w:sz w:val="24"/>
          <w:szCs w:val="24"/>
        </w:rPr>
      </w:pPr>
      <w:r w:rsidRPr="00575224">
        <w:rPr>
          <w:b/>
          <w:sz w:val="24"/>
          <w:szCs w:val="24"/>
        </w:rPr>
        <w:tab/>
      </w:r>
      <w:r w:rsidRPr="00575224">
        <w:rPr>
          <w:sz w:val="24"/>
          <w:szCs w:val="24"/>
        </w:rPr>
        <w:t>36. Which foreign currency has no peso equivalent?</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78"/>
        </w:numPr>
        <w:jc w:val="both"/>
        <w:rPr>
          <w:sz w:val="24"/>
          <w:szCs w:val="24"/>
        </w:rPr>
      </w:pPr>
      <w:r w:rsidRPr="00575224">
        <w:rPr>
          <w:sz w:val="24"/>
          <w:szCs w:val="24"/>
        </w:rPr>
        <w:t>Saudi Rial</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Canadian Dollar</w:t>
      </w:r>
    </w:p>
    <w:p w:rsidR="0093001C" w:rsidRPr="00575224" w:rsidRDefault="0093001C" w:rsidP="00D4440A">
      <w:pPr>
        <w:pStyle w:val="NoSpacing"/>
        <w:numPr>
          <w:ilvl w:val="0"/>
          <w:numId w:val="78"/>
        </w:numPr>
        <w:jc w:val="both"/>
        <w:rPr>
          <w:sz w:val="24"/>
          <w:szCs w:val="24"/>
        </w:rPr>
      </w:pPr>
      <w:r w:rsidRPr="00575224">
        <w:rPr>
          <w:sz w:val="24"/>
          <w:szCs w:val="24"/>
        </w:rPr>
        <w:t>Kuwait Dinar</w:t>
      </w:r>
      <w:r w:rsidRPr="00575224">
        <w:rPr>
          <w:sz w:val="24"/>
          <w:szCs w:val="24"/>
        </w:rPr>
        <w:tab/>
      </w:r>
      <w:r w:rsidRPr="00575224">
        <w:rPr>
          <w:sz w:val="24"/>
          <w:szCs w:val="24"/>
        </w:rPr>
        <w:tab/>
      </w:r>
      <w:r w:rsidRPr="00575224">
        <w:rPr>
          <w:sz w:val="24"/>
          <w:szCs w:val="24"/>
        </w:rPr>
        <w:tab/>
      </w:r>
      <w:r w:rsidRPr="00575224">
        <w:rPr>
          <w:sz w:val="24"/>
          <w:szCs w:val="24"/>
        </w:rPr>
        <w:tab/>
        <w:t>(D) Australian Dollar</w:t>
      </w:r>
    </w:p>
    <w:p w:rsidR="0093001C" w:rsidRPr="00575224" w:rsidRDefault="0093001C" w:rsidP="00D4440A">
      <w:pPr>
        <w:pStyle w:val="NoSpacing"/>
        <w:jc w:val="both"/>
        <w:rPr>
          <w:sz w:val="24"/>
          <w:szCs w:val="24"/>
        </w:rPr>
      </w:pPr>
    </w:p>
    <w:p w:rsidR="0093001C" w:rsidRPr="00575224" w:rsidRDefault="0093001C" w:rsidP="004B155F">
      <w:pPr>
        <w:pStyle w:val="NoSpacing"/>
        <w:jc w:val="both"/>
        <w:rPr>
          <w:sz w:val="24"/>
          <w:szCs w:val="24"/>
        </w:rPr>
      </w:pPr>
      <w:r w:rsidRPr="00575224">
        <w:rPr>
          <w:sz w:val="24"/>
          <w:szCs w:val="24"/>
        </w:rPr>
        <w:t>37. How much is the peso equivalent of a yen?</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79"/>
        </w:numPr>
        <w:jc w:val="both"/>
        <w:rPr>
          <w:sz w:val="24"/>
          <w:szCs w:val="24"/>
        </w:rPr>
      </w:pPr>
      <w:r w:rsidRPr="00575224">
        <w:rPr>
          <w:sz w:val="24"/>
          <w:szCs w:val="24"/>
        </w:rPr>
        <w:t>P41.6300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P0.4163</w:t>
      </w:r>
    </w:p>
    <w:p w:rsidR="0093001C" w:rsidRPr="00575224" w:rsidRDefault="0093001C" w:rsidP="00D4440A">
      <w:pPr>
        <w:pStyle w:val="NoSpacing"/>
        <w:numPr>
          <w:ilvl w:val="0"/>
          <w:numId w:val="79"/>
        </w:numPr>
        <w:jc w:val="both"/>
        <w:rPr>
          <w:sz w:val="24"/>
          <w:szCs w:val="24"/>
        </w:rPr>
      </w:pPr>
      <w:r w:rsidRPr="00575224">
        <w:rPr>
          <w:sz w:val="24"/>
          <w:szCs w:val="24"/>
        </w:rPr>
        <w:t>P4.1630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0.0416</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Answer question 38 to 39 based on the following poster:</w:t>
      </w:r>
    </w:p>
    <w:p w:rsidR="0093001C" w:rsidRPr="00575224" w:rsidRDefault="0093001C" w:rsidP="00D4440A">
      <w:pPr>
        <w:pStyle w:val="NoSpacing"/>
        <w:jc w:val="both"/>
        <w:rPr>
          <w:sz w:val="24"/>
          <w:szCs w:val="24"/>
        </w:rPr>
      </w:pPr>
      <w:r>
        <w:rPr>
          <w:noProof/>
        </w:rPr>
        <w:pict>
          <v:rect id="_x0000_s1051" style="position:absolute;left:0;text-align:left;margin-left:33.55pt;margin-top:5.4pt;width:495.1pt;height:195.75pt;z-index:251595776">
            <v:textbox style="mso-next-textbox:#_x0000_s1051">
              <w:txbxContent>
                <w:p w:rsidR="0093001C" w:rsidRPr="009D6975" w:rsidRDefault="0093001C" w:rsidP="00D4440A">
                  <w:pPr>
                    <w:rPr>
                      <w:sz w:val="32"/>
                      <w:szCs w:val="32"/>
                    </w:rPr>
                  </w:pPr>
                  <w:r>
                    <w:tab/>
                  </w:r>
                  <w:r>
                    <w:tab/>
                  </w:r>
                  <w:r>
                    <w:tab/>
                  </w:r>
                  <w:r>
                    <w:tab/>
                  </w:r>
                  <w:r>
                    <w:tab/>
                  </w:r>
                  <w:r w:rsidRPr="009D6975">
                    <w:rPr>
                      <w:sz w:val="32"/>
                      <w:szCs w:val="32"/>
                    </w:rPr>
                    <w:t>ANNOUNCEMENT</w:t>
                  </w:r>
                </w:p>
                <w:p w:rsidR="0093001C" w:rsidRDefault="0093001C" w:rsidP="00D4440A">
                  <w:pPr>
                    <w:pStyle w:val="NoSpacing"/>
                  </w:pPr>
                  <w:r w:rsidRPr="008633F2">
                    <w:rPr>
                      <w:b/>
                    </w:rPr>
                    <w:t>EVENT</w:t>
                  </w:r>
                  <w:r>
                    <w:tab/>
                  </w:r>
                  <w:r>
                    <w:tab/>
                    <w:t>:</w:t>
                  </w:r>
                  <w:r>
                    <w:tab/>
                    <w:t>“</w:t>
                  </w:r>
                  <w:r w:rsidRPr="008633F2">
                    <w:rPr>
                      <w:b/>
                    </w:rPr>
                    <w:t>BARANGAY CLEAN AND GREEN</w:t>
                  </w:r>
                  <w:r w:rsidRPr="009E78BD">
                    <w:t>”</w:t>
                  </w:r>
                </w:p>
                <w:p w:rsidR="0093001C" w:rsidRDefault="0093001C" w:rsidP="00D4440A">
                  <w:pPr>
                    <w:pStyle w:val="NoSpacing"/>
                  </w:pPr>
                  <w:r>
                    <w:tab/>
                  </w:r>
                  <w:r>
                    <w:tab/>
                  </w:r>
                  <w:r>
                    <w:tab/>
                    <w:t xml:space="preserve">  Project Launching</w:t>
                  </w:r>
                </w:p>
                <w:p w:rsidR="0093001C" w:rsidRDefault="0093001C" w:rsidP="00D4440A">
                  <w:pPr>
                    <w:pStyle w:val="NoSpacing"/>
                  </w:pPr>
                  <w:r w:rsidRPr="008633F2">
                    <w:rPr>
                      <w:b/>
                    </w:rPr>
                    <w:t>DATE</w:t>
                  </w:r>
                  <w:r>
                    <w:tab/>
                  </w:r>
                  <w:r>
                    <w:tab/>
                    <w:t>:</w:t>
                  </w:r>
                  <w:r>
                    <w:tab/>
                    <w:t xml:space="preserve">  January 26, 2001</w:t>
                  </w:r>
                </w:p>
                <w:p w:rsidR="0093001C" w:rsidRDefault="0093001C" w:rsidP="00D4440A">
                  <w:pPr>
                    <w:pStyle w:val="NoSpacing"/>
                  </w:pPr>
                  <w:r w:rsidRPr="008633F2">
                    <w:rPr>
                      <w:b/>
                    </w:rPr>
                    <w:t>TIME</w:t>
                  </w:r>
                  <w:r>
                    <w:tab/>
                  </w:r>
                  <w:r>
                    <w:tab/>
                    <w:t>:</w:t>
                  </w:r>
                  <w:r>
                    <w:tab/>
                    <w:t xml:space="preserve"> 4:30 P.A.</w:t>
                  </w:r>
                </w:p>
                <w:p w:rsidR="0093001C" w:rsidRDefault="0093001C" w:rsidP="00D4440A">
                  <w:pPr>
                    <w:pStyle w:val="NoSpacing"/>
                  </w:pPr>
                  <w:r w:rsidRPr="008633F2">
                    <w:rPr>
                      <w:b/>
                    </w:rPr>
                    <w:t>VENUE</w:t>
                  </w:r>
                  <w:r>
                    <w:tab/>
                  </w:r>
                  <w:r>
                    <w:tab/>
                    <w:t>:</w:t>
                  </w:r>
                  <w:r>
                    <w:tab/>
                    <w:t xml:space="preserve"> Barangay  Hall</w:t>
                  </w:r>
                </w:p>
                <w:p w:rsidR="0093001C" w:rsidRDefault="0093001C" w:rsidP="00D4440A">
                  <w:pPr>
                    <w:pStyle w:val="NoSpacing"/>
                  </w:pPr>
                  <w:r w:rsidRPr="008633F2">
                    <w:rPr>
                      <w:b/>
                    </w:rPr>
                    <w:t>CONTRIBUTION</w:t>
                  </w:r>
                  <w:r>
                    <w:t>:</w:t>
                  </w:r>
                  <w:r>
                    <w:tab/>
                    <w:t xml:space="preserve"> P50.00 per person</w:t>
                  </w:r>
                </w:p>
                <w:p w:rsidR="0093001C" w:rsidRDefault="0093001C" w:rsidP="00D4440A">
                  <w:pPr>
                    <w:pStyle w:val="NoSpacing"/>
                  </w:pPr>
                  <w:r w:rsidRPr="008633F2">
                    <w:rPr>
                      <w:b/>
                    </w:rPr>
                    <w:t>CO-SPONSORS</w:t>
                  </w:r>
                  <w:r>
                    <w:tab/>
                    <w:t>:</w:t>
                  </w:r>
                  <w:r>
                    <w:tab/>
                    <w:t xml:space="preserve"> Multi-purpose Cooperative, Barangay</w:t>
                  </w:r>
                </w:p>
                <w:p w:rsidR="0093001C" w:rsidRDefault="0093001C" w:rsidP="00D4440A">
                  <w:pPr>
                    <w:pStyle w:val="NoSpacing"/>
                  </w:pPr>
                  <w:r>
                    <w:tab/>
                  </w:r>
                  <w:r>
                    <w:tab/>
                  </w:r>
                  <w:r>
                    <w:tab/>
                    <w:t xml:space="preserve"> Pastoral Council</w:t>
                  </w:r>
                </w:p>
                <w:p w:rsidR="0093001C" w:rsidRDefault="0093001C" w:rsidP="00D4440A">
                  <w:pPr>
                    <w:pStyle w:val="NoSpacing"/>
                  </w:pPr>
                  <w:r w:rsidRPr="008633F2">
                    <w:rPr>
                      <w:b/>
                    </w:rPr>
                    <w:t>OBJECTIVE</w:t>
                  </w:r>
                  <w:r>
                    <w:tab/>
                    <w:t>:</w:t>
                  </w:r>
                  <w:r>
                    <w:tab/>
                    <w:t>To create awareness of the importance of maintaining a clean and environment-</w:t>
                  </w:r>
                </w:p>
                <w:p w:rsidR="0093001C" w:rsidRDefault="0093001C" w:rsidP="00D4440A">
                  <w:pPr>
                    <w:pStyle w:val="NoSpacing"/>
                  </w:pPr>
                  <w:r>
                    <w:tab/>
                  </w:r>
                  <w:r>
                    <w:tab/>
                  </w:r>
                  <w:r>
                    <w:tab/>
                    <w:t xml:space="preserve"> friendly barangay</w:t>
                  </w:r>
                </w:p>
                <w:p w:rsidR="0093001C" w:rsidRDefault="0093001C" w:rsidP="00D4440A">
                  <w:pPr>
                    <w:pStyle w:val="NoSpacing"/>
                  </w:pPr>
                </w:p>
                <w:p w:rsidR="0093001C" w:rsidRPr="009E78BD" w:rsidRDefault="0093001C" w:rsidP="00D4440A">
                  <w:pPr>
                    <w:rPr>
                      <w:sz w:val="24"/>
                      <w:szCs w:val="24"/>
                    </w:rPr>
                  </w:pPr>
                </w:p>
              </w:txbxContent>
            </v:textbox>
          </v:rect>
        </w:pict>
      </w:r>
    </w:p>
    <w:p w:rsidR="0093001C" w:rsidRPr="00575224" w:rsidRDefault="0093001C" w:rsidP="00D4440A">
      <w:pPr>
        <w:pStyle w:val="NoSpacing"/>
        <w:jc w:val="both"/>
        <w:rPr>
          <w:sz w:val="24"/>
          <w:szCs w:val="24"/>
        </w:rPr>
      </w:pPr>
      <w:r w:rsidRPr="00575224">
        <w:rPr>
          <w:sz w:val="24"/>
          <w:szCs w:val="24"/>
        </w:rPr>
        <w:t xml:space="preserve">  </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b/>
          <w:sz w:val="36"/>
          <w:szCs w:val="36"/>
        </w:rPr>
      </w:pPr>
      <w:r w:rsidRPr="00575224">
        <w:rPr>
          <w:b/>
          <w:sz w:val="36"/>
          <w:szCs w:val="36"/>
        </w:rPr>
        <w:t xml:space="preserve"> </w:t>
      </w:r>
    </w:p>
    <w:p w:rsidR="0093001C" w:rsidRPr="00575224" w:rsidRDefault="0093001C" w:rsidP="00D4440A">
      <w:pPr>
        <w:pStyle w:val="NoSpacing"/>
        <w:jc w:val="both"/>
        <w:rPr>
          <w:b/>
          <w:sz w:val="36"/>
          <w:szCs w:val="36"/>
        </w:rPr>
      </w:pPr>
    </w:p>
    <w:p w:rsidR="0093001C" w:rsidRPr="00575224" w:rsidRDefault="0093001C" w:rsidP="00D4440A">
      <w:pPr>
        <w:pStyle w:val="NoSpacing"/>
        <w:jc w:val="both"/>
        <w:rPr>
          <w:b/>
          <w:sz w:val="36"/>
          <w:szCs w:val="36"/>
        </w:rPr>
      </w:pPr>
    </w:p>
    <w:p w:rsidR="0093001C" w:rsidRPr="00575224" w:rsidRDefault="0093001C" w:rsidP="00D4440A">
      <w:pPr>
        <w:pStyle w:val="NoSpacing"/>
        <w:jc w:val="both"/>
        <w:rPr>
          <w:b/>
          <w:sz w:val="36"/>
          <w:szCs w:val="36"/>
        </w:rPr>
      </w:pPr>
    </w:p>
    <w:p w:rsidR="0093001C" w:rsidRPr="00575224" w:rsidRDefault="0093001C" w:rsidP="00D4440A">
      <w:pPr>
        <w:pStyle w:val="NoSpacing"/>
        <w:jc w:val="both"/>
        <w:rPr>
          <w:b/>
          <w:sz w:val="36"/>
          <w:szCs w:val="36"/>
        </w:rPr>
      </w:pPr>
    </w:p>
    <w:p w:rsidR="0093001C" w:rsidRPr="00575224" w:rsidRDefault="0093001C" w:rsidP="00D4440A">
      <w:pPr>
        <w:pStyle w:val="NoSpacing"/>
        <w:jc w:val="both"/>
        <w:rPr>
          <w:b/>
          <w:sz w:val="36"/>
          <w:szCs w:val="36"/>
        </w:rPr>
      </w:pPr>
    </w:p>
    <w:p w:rsidR="0093001C" w:rsidRPr="00575224" w:rsidRDefault="0093001C" w:rsidP="00D4440A">
      <w:pPr>
        <w:pStyle w:val="NoSpacing"/>
        <w:jc w:val="both"/>
        <w:rPr>
          <w:b/>
          <w:sz w:val="36"/>
          <w:szCs w:val="36"/>
        </w:rPr>
      </w:pPr>
    </w:p>
    <w:p w:rsidR="0093001C" w:rsidRPr="00575224" w:rsidRDefault="0093001C" w:rsidP="00D4440A">
      <w:pPr>
        <w:pStyle w:val="NoSpacing"/>
        <w:jc w:val="both"/>
        <w:rPr>
          <w:b/>
          <w:sz w:val="24"/>
          <w:szCs w:val="24"/>
        </w:rPr>
      </w:pPr>
      <w:r w:rsidRPr="00575224">
        <w:rPr>
          <w:b/>
          <w:sz w:val="24"/>
          <w:szCs w:val="24"/>
        </w:rPr>
        <w:tab/>
      </w:r>
    </w:p>
    <w:p w:rsidR="0093001C" w:rsidRPr="00575224" w:rsidRDefault="0093001C" w:rsidP="00D4440A">
      <w:pPr>
        <w:pStyle w:val="NoSpacing"/>
        <w:jc w:val="both"/>
        <w:rPr>
          <w:sz w:val="24"/>
          <w:szCs w:val="24"/>
        </w:rPr>
      </w:pPr>
      <w:r w:rsidRPr="00575224">
        <w:rPr>
          <w:sz w:val="24"/>
          <w:szCs w:val="24"/>
        </w:rPr>
        <w:t>38. The purpose of the event discussed in the poster is to</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80"/>
        </w:numPr>
        <w:jc w:val="both"/>
        <w:rPr>
          <w:sz w:val="24"/>
          <w:szCs w:val="24"/>
        </w:rPr>
      </w:pPr>
      <w:r w:rsidRPr="00575224">
        <w:rPr>
          <w:sz w:val="24"/>
          <w:szCs w:val="24"/>
        </w:rPr>
        <w:t>Collect contribution to raise funds</w:t>
      </w:r>
    </w:p>
    <w:p w:rsidR="0093001C" w:rsidRPr="00575224" w:rsidRDefault="0093001C" w:rsidP="00D4440A">
      <w:pPr>
        <w:pStyle w:val="NoSpacing"/>
        <w:numPr>
          <w:ilvl w:val="0"/>
          <w:numId w:val="80"/>
        </w:numPr>
        <w:jc w:val="both"/>
        <w:rPr>
          <w:sz w:val="24"/>
          <w:szCs w:val="24"/>
        </w:rPr>
      </w:pPr>
      <w:r w:rsidRPr="00575224">
        <w:rPr>
          <w:sz w:val="24"/>
          <w:szCs w:val="24"/>
        </w:rPr>
        <w:t>Thank co-sponsors for participating in the project</w:t>
      </w:r>
    </w:p>
    <w:p w:rsidR="0093001C" w:rsidRPr="00575224" w:rsidRDefault="0093001C" w:rsidP="00D4440A">
      <w:pPr>
        <w:pStyle w:val="NoSpacing"/>
        <w:numPr>
          <w:ilvl w:val="0"/>
          <w:numId w:val="80"/>
        </w:numPr>
        <w:jc w:val="both"/>
        <w:rPr>
          <w:sz w:val="24"/>
          <w:szCs w:val="24"/>
        </w:rPr>
      </w:pPr>
      <w:r w:rsidRPr="00575224">
        <w:rPr>
          <w:sz w:val="24"/>
          <w:szCs w:val="24"/>
        </w:rPr>
        <w:t>Plant trees to prevent flooding in the barangay</w:t>
      </w:r>
    </w:p>
    <w:p w:rsidR="0093001C" w:rsidRPr="00575224" w:rsidRDefault="0093001C" w:rsidP="00D4440A">
      <w:pPr>
        <w:pStyle w:val="NoSpacing"/>
        <w:numPr>
          <w:ilvl w:val="0"/>
          <w:numId w:val="80"/>
        </w:numPr>
        <w:jc w:val="both"/>
        <w:rPr>
          <w:sz w:val="24"/>
          <w:szCs w:val="24"/>
        </w:rPr>
      </w:pPr>
      <w:r w:rsidRPr="00575224">
        <w:rPr>
          <w:sz w:val="24"/>
          <w:szCs w:val="24"/>
        </w:rPr>
        <w:t>Present the new environment project of the barangay</w:t>
      </w:r>
    </w:p>
    <w:p w:rsidR="0093001C" w:rsidRPr="00575224" w:rsidRDefault="0093001C" w:rsidP="00D4440A">
      <w:pPr>
        <w:pStyle w:val="NoSpacing"/>
        <w:jc w:val="both"/>
        <w:rPr>
          <w:sz w:val="24"/>
          <w:szCs w:val="24"/>
        </w:rPr>
      </w:pPr>
    </w:p>
    <w:p w:rsidR="0093001C" w:rsidRPr="00575224" w:rsidRDefault="0093001C" w:rsidP="004B155F">
      <w:pPr>
        <w:pStyle w:val="NoSpacing"/>
        <w:jc w:val="both"/>
        <w:rPr>
          <w:sz w:val="24"/>
          <w:szCs w:val="24"/>
        </w:rPr>
      </w:pPr>
      <w:r w:rsidRPr="00575224">
        <w:rPr>
          <w:sz w:val="24"/>
          <w:szCs w:val="24"/>
        </w:rPr>
        <w:t>39. An event such as the one described above best illustrates</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81"/>
        </w:numPr>
        <w:jc w:val="both"/>
        <w:rPr>
          <w:sz w:val="24"/>
          <w:szCs w:val="24"/>
        </w:rPr>
      </w:pPr>
      <w:r w:rsidRPr="00575224">
        <w:rPr>
          <w:sz w:val="24"/>
          <w:szCs w:val="24"/>
        </w:rPr>
        <w:t>A fund- raising campaign</w:t>
      </w:r>
    </w:p>
    <w:p w:rsidR="0093001C" w:rsidRPr="00575224" w:rsidRDefault="0093001C" w:rsidP="00D4440A">
      <w:pPr>
        <w:pStyle w:val="NoSpacing"/>
        <w:numPr>
          <w:ilvl w:val="0"/>
          <w:numId w:val="81"/>
        </w:numPr>
        <w:jc w:val="both"/>
        <w:rPr>
          <w:sz w:val="24"/>
          <w:szCs w:val="24"/>
        </w:rPr>
      </w:pPr>
      <w:r w:rsidRPr="00575224">
        <w:rPr>
          <w:sz w:val="24"/>
          <w:szCs w:val="24"/>
        </w:rPr>
        <w:t>An election campaign</w:t>
      </w:r>
    </w:p>
    <w:p w:rsidR="0093001C" w:rsidRPr="00575224" w:rsidRDefault="0093001C" w:rsidP="00D4440A">
      <w:pPr>
        <w:pStyle w:val="NoSpacing"/>
        <w:numPr>
          <w:ilvl w:val="0"/>
          <w:numId w:val="81"/>
        </w:numPr>
        <w:jc w:val="both"/>
        <w:rPr>
          <w:sz w:val="24"/>
          <w:szCs w:val="24"/>
        </w:rPr>
      </w:pPr>
      <w:r w:rsidRPr="00575224">
        <w:rPr>
          <w:sz w:val="24"/>
          <w:szCs w:val="24"/>
        </w:rPr>
        <w:t>A community development effort</w:t>
      </w:r>
    </w:p>
    <w:p w:rsidR="0093001C" w:rsidRPr="00575224" w:rsidRDefault="0093001C" w:rsidP="00D4440A">
      <w:pPr>
        <w:pStyle w:val="NoSpacing"/>
        <w:numPr>
          <w:ilvl w:val="0"/>
          <w:numId w:val="81"/>
        </w:numPr>
        <w:jc w:val="both"/>
        <w:rPr>
          <w:sz w:val="24"/>
          <w:szCs w:val="24"/>
        </w:rPr>
      </w:pPr>
      <w:r w:rsidRPr="00575224">
        <w:rPr>
          <w:sz w:val="24"/>
          <w:szCs w:val="24"/>
        </w:rPr>
        <w:t>A means to achieve good public relations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Answer question 40-45 based on the data given below:</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Line</w:t>
      </w:r>
      <w:r w:rsidRPr="00575224">
        <w:rPr>
          <w:sz w:val="24"/>
          <w:szCs w:val="24"/>
        </w:rPr>
        <w:tab/>
        <w:t>1</w:t>
      </w:r>
      <w:r w:rsidRPr="00575224">
        <w:rPr>
          <w:sz w:val="24"/>
          <w:szCs w:val="24"/>
        </w:rPr>
        <w:tab/>
      </w:r>
      <w:r w:rsidRPr="00575224">
        <w:rPr>
          <w:sz w:val="24"/>
          <w:szCs w:val="24"/>
        </w:rPr>
        <w:tab/>
        <w:t xml:space="preserve">I am Sandra Lisette Sanchez Hermosa. I was born at </w:t>
      </w:r>
    </w:p>
    <w:p w:rsidR="0093001C" w:rsidRPr="00575224" w:rsidRDefault="0093001C" w:rsidP="00D4440A">
      <w:pPr>
        <w:pStyle w:val="NoSpacing"/>
        <w:jc w:val="both"/>
        <w:rPr>
          <w:sz w:val="24"/>
          <w:szCs w:val="24"/>
        </w:rPr>
      </w:pPr>
      <w:r w:rsidRPr="00575224">
        <w:rPr>
          <w:sz w:val="24"/>
          <w:szCs w:val="24"/>
        </w:rPr>
        <w:tab/>
        <w:t>2</w:t>
      </w:r>
      <w:r w:rsidRPr="00575224">
        <w:rPr>
          <w:sz w:val="24"/>
          <w:szCs w:val="24"/>
        </w:rPr>
        <w:tab/>
        <w:t>St. Mary’s Maternity Clinic in Vigan, Ilocos Sur on</w:t>
      </w:r>
    </w:p>
    <w:p w:rsidR="0093001C" w:rsidRPr="00575224" w:rsidRDefault="0093001C" w:rsidP="00D4440A">
      <w:pPr>
        <w:pStyle w:val="NoSpacing"/>
        <w:jc w:val="both"/>
        <w:rPr>
          <w:sz w:val="24"/>
          <w:szCs w:val="24"/>
        </w:rPr>
      </w:pPr>
      <w:r w:rsidRPr="00575224">
        <w:rPr>
          <w:sz w:val="24"/>
          <w:szCs w:val="24"/>
        </w:rPr>
        <w:tab/>
        <w:t>3</w:t>
      </w:r>
      <w:r w:rsidRPr="00575224">
        <w:rPr>
          <w:sz w:val="24"/>
          <w:szCs w:val="24"/>
        </w:rPr>
        <w:tab/>
        <w:t>December 19, 1976. I reside in Pines St., Guisad, Baguio City</w:t>
      </w:r>
    </w:p>
    <w:p w:rsidR="0093001C" w:rsidRPr="00575224" w:rsidRDefault="0093001C" w:rsidP="00D4440A">
      <w:pPr>
        <w:pStyle w:val="NoSpacing"/>
        <w:jc w:val="both"/>
        <w:rPr>
          <w:sz w:val="24"/>
          <w:szCs w:val="24"/>
        </w:rPr>
      </w:pPr>
      <w:r w:rsidRPr="00575224">
        <w:rPr>
          <w:sz w:val="24"/>
          <w:szCs w:val="24"/>
        </w:rPr>
        <w:tab/>
        <w:t>4</w:t>
      </w:r>
      <w:r w:rsidRPr="00575224">
        <w:rPr>
          <w:sz w:val="24"/>
          <w:szCs w:val="24"/>
        </w:rPr>
        <w:tab/>
        <w:t>I am renting an apartment located at 25 Alejos St., Sampaloc,</w:t>
      </w:r>
    </w:p>
    <w:p w:rsidR="0093001C" w:rsidRPr="00575224" w:rsidRDefault="0093001C" w:rsidP="00D4440A">
      <w:pPr>
        <w:pStyle w:val="NoSpacing"/>
        <w:jc w:val="both"/>
        <w:rPr>
          <w:sz w:val="24"/>
          <w:szCs w:val="24"/>
        </w:rPr>
      </w:pPr>
      <w:r w:rsidRPr="00575224">
        <w:rPr>
          <w:sz w:val="24"/>
          <w:szCs w:val="24"/>
        </w:rPr>
        <w:tab/>
        <w:t>5</w:t>
      </w:r>
      <w:r w:rsidRPr="00575224">
        <w:rPr>
          <w:sz w:val="24"/>
          <w:szCs w:val="24"/>
        </w:rPr>
        <w:tab/>
        <w:t>Manila. I work in Ermita, Manila.</w:t>
      </w:r>
    </w:p>
    <w:p w:rsidR="0093001C" w:rsidRPr="00575224" w:rsidRDefault="0093001C" w:rsidP="00D4440A">
      <w:pPr>
        <w:pStyle w:val="NoSpacing"/>
        <w:jc w:val="both"/>
        <w:rPr>
          <w:sz w:val="24"/>
          <w:szCs w:val="24"/>
        </w:rPr>
      </w:pPr>
      <w:r w:rsidRPr="00575224">
        <w:rPr>
          <w:sz w:val="24"/>
          <w:szCs w:val="24"/>
        </w:rPr>
        <w:tab/>
        <w:t>6</w:t>
      </w:r>
      <w:r w:rsidRPr="00575224">
        <w:rPr>
          <w:sz w:val="24"/>
          <w:szCs w:val="24"/>
        </w:rPr>
        <w:tab/>
      </w:r>
      <w:r w:rsidRPr="00575224">
        <w:rPr>
          <w:sz w:val="24"/>
          <w:szCs w:val="24"/>
        </w:rPr>
        <w:tab/>
        <w:t xml:space="preserve">I graduated from high school in 1994 and worked as a </w:t>
      </w:r>
    </w:p>
    <w:p w:rsidR="0093001C" w:rsidRPr="00575224" w:rsidRDefault="0093001C" w:rsidP="00D4440A">
      <w:pPr>
        <w:pStyle w:val="NoSpacing"/>
        <w:jc w:val="both"/>
        <w:rPr>
          <w:sz w:val="24"/>
          <w:szCs w:val="24"/>
        </w:rPr>
      </w:pPr>
      <w:r w:rsidRPr="00575224">
        <w:rPr>
          <w:sz w:val="24"/>
          <w:szCs w:val="24"/>
        </w:rPr>
        <w:tab/>
        <w:t>7</w:t>
      </w:r>
      <w:r w:rsidRPr="00575224">
        <w:rPr>
          <w:sz w:val="24"/>
          <w:szCs w:val="24"/>
        </w:rPr>
        <w:tab/>
        <w:t>salesgirl for four years upon graduation. I finished a two – year</w:t>
      </w:r>
    </w:p>
    <w:p w:rsidR="0093001C" w:rsidRPr="00575224" w:rsidRDefault="0093001C" w:rsidP="00D4440A">
      <w:pPr>
        <w:pStyle w:val="NoSpacing"/>
        <w:jc w:val="both"/>
        <w:rPr>
          <w:sz w:val="24"/>
          <w:szCs w:val="24"/>
        </w:rPr>
      </w:pPr>
      <w:r w:rsidRPr="00575224">
        <w:rPr>
          <w:sz w:val="24"/>
          <w:szCs w:val="24"/>
        </w:rPr>
        <w:tab/>
        <w:t>8</w:t>
      </w:r>
      <w:r w:rsidRPr="00575224">
        <w:rPr>
          <w:sz w:val="24"/>
          <w:szCs w:val="24"/>
        </w:rPr>
        <w:tab/>
        <w:t>secretarial course. I am now working as a cashier with</w:t>
      </w:r>
    </w:p>
    <w:p w:rsidR="0093001C" w:rsidRPr="00575224" w:rsidRDefault="0093001C" w:rsidP="00D4440A">
      <w:pPr>
        <w:pStyle w:val="NoSpacing"/>
        <w:jc w:val="both"/>
        <w:rPr>
          <w:sz w:val="24"/>
          <w:szCs w:val="24"/>
        </w:rPr>
      </w:pPr>
      <w:r w:rsidRPr="00575224">
        <w:rPr>
          <w:sz w:val="24"/>
          <w:szCs w:val="24"/>
        </w:rPr>
        <w:tab/>
        <w:t>9</w:t>
      </w:r>
      <w:r w:rsidRPr="00575224">
        <w:rPr>
          <w:sz w:val="24"/>
          <w:szCs w:val="24"/>
        </w:rPr>
        <w:tab/>
        <w:t>Mercury Drug Store, but I want to experience other kinds of</w:t>
      </w:r>
    </w:p>
    <w:p w:rsidR="0093001C" w:rsidRPr="00575224" w:rsidRDefault="0093001C" w:rsidP="00D4440A">
      <w:pPr>
        <w:pStyle w:val="NoSpacing"/>
        <w:jc w:val="both"/>
        <w:rPr>
          <w:sz w:val="24"/>
          <w:szCs w:val="24"/>
        </w:rPr>
      </w:pPr>
      <w:r w:rsidRPr="00575224">
        <w:rPr>
          <w:sz w:val="24"/>
          <w:szCs w:val="24"/>
        </w:rPr>
        <w:tab/>
        <w:t>10</w:t>
      </w:r>
      <w:r w:rsidRPr="00575224">
        <w:rPr>
          <w:sz w:val="24"/>
          <w:szCs w:val="24"/>
        </w:rPr>
        <w:tab/>
        <w:t>jobs and continue my studies.</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Pr>
          <w:noProof/>
        </w:rPr>
        <w:pict>
          <v:rect id="_x0000_s1052" style="position:absolute;left:0;text-align:left;margin-left:7.7pt;margin-top:.5pt;width:529.05pt;height:351.9pt;z-index:251596800">
            <v:textbox style="mso-next-textbox:#_x0000_s1052">
              <w:txbxContent>
                <w:p w:rsidR="0093001C" w:rsidRPr="00777267" w:rsidRDefault="0093001C" w:rsidP="00D4440A">
                  <w:pPr>
                    <w:ind w:left="2880" w:firstLine="720"/>
                    <w:rPr>
                      <w:sz w:val="24"/>
                      <w:szCs w:val="24"/>
                    </w:rPr>
                  </w:pPr>
                  <w:r w:rsidRPr="00777267">
                    <w:rPr>
                      <w:sz w:val="24"/>
                      <w:szCs w:val="24"/>
                    </w:rPr>
                    <w:t>PERSONAL DATA</w:t>
                  </w:r>
                </w:p>
                <w:p w:rsidR="0093001C" w:rsidRPr="00777267" w:rsidRDefault="0093001C" w:rsidP="00D4440A">
                  <w:pPr>
                    <w:jc w:val="both"/>
                    <w:rPr>
                      <w:sz w:val="24"/>
                      <w:szCs w:val="24"/>
                    </w:rPr>
                  </w:pPr>
                  <w:r w:rsidRPr="00777267">
                    <w:rPr>
                      <w:sz w:val="24"/>
                      <w:szCs w:val="24"/>
                    </w:rPr>
                    <w:tab/>
                    <w:t>NAME:  Surname                     First Name                        Middle Name</w:t>
                  </w:r>
                </w:p>
                <w:p w:rsidR="0093001C" w:rsidRPr="00777267" w:rsidRDefault="0093001C" w:rsidP="00D4440A">
                  <w:pPr>
                    <w:pStyle w:val="ListParagraph"/>
                    <w:numPr>
                      <w:ilvl w:val="0"/>
                      <w:numId w:val="82"/>
                    </w:numPr>
                    <w:jc w:val="both"/>
                    <w:rPr>
                      <w:sz w:val="24"/>
                      <w:szCs w:val="24"/>
                    </w:rPr>
                  </w:pPr>
                  <w:r w:rsidRPr="00777267">
                    <w:rPr>
                      <w:sz w:val="24"/>
                      <w:szCs w:val="24"/>
                    </w:rPr>
                    <w:t xml:space="preserve">_____________________________________________________________ </w:t>
                  </w:r>
                </w:p>
                <w:p w:rsidR="0093001C" w:rsidRPr="00777267" w:rsidRDefault="0093001C" w:rsidP="00D4440A">
                  <w:pPr>
                    <w:ind w:left="360"/>
                    <w:jc w:val="both"/>
                    <w:rPr>
                      <w:sz w:val="24"/>
                      <w:szCs w:val="24"/>
                    </w:rPr>
                  </w:pPr>
                  <w:r w:rsidRPr="00777267">
                    <w:rPr>
                      <w:sz w:val="24"/>
                      <w:szCs w:val="24"/>
                    </w:rPr>
                    <w:t>Date of birth:</w:t>
                  </w:r>
                  <w:r w:rsidRPr="00777267">
                    <w:rPr>
                      <w:sz w:val="24"/>
                      <w:szCs w:val="24"/>
                    </w:rPr>
                    <w:tab/>
                  </w:r>
                  <w:r w:rsidRPr="00777267">
                    <w:rPr>
                      <w:sz w:val="24"/>
                      <w:szCs w:val="24"/>
                    </w:rPr>
                    <w:tab/>
                    <w:t xml:space="preserve">(B) ____________________________________________ </w:t>
                  </w:r>
                </w:p>
                <w:p w:rsidR="0093001C" w:rsidRPr="00777267" w:rsidRDefault="0093001C" w:rsidP="00D4440A">
                  <w:pPr>
                    <w:ind w:left="360"/>
                    <w:jc w:val="both"/>
                    <w:rPr>
                      <w:sz w:val="24"/>
                      <w:szCs w:val="24"/>
                    </w:rPr>
                  </w:pPr>
                  <w:r w:rsidRPr="00777267">
                    <w:rPr>
                      <w:sz w:val="24"/>
                      <w:szCs w:val="24"/>
                    </w:rPr>
                    <w:t>Place of Birth:</w:t>
                  </w:r>
                  <w:r w:rsidRPr="00777267">
                    <w:rPr>
                      <w:sz w:val="24"/>
                      <w:szCs w:val="24"/>
                    </w:rPr>
                    <w:tab/>
                  </w:r>
                  <w:r w:rsidRPr="00777267">
                    <w:rPr>
                      <w:sz w:val="24"/>
                      <w:szCs w:val="24"/>
                    </w:rPr>
                    <w:tab/>
                    <w:t xml:space="preserve">(C) ____________________________________________ </w:t>
                  </w:r>
                </w:p>
                <w:p w:rsidR="0093001C" w:rsidRPr="00777267" w:rsidRDefault="0093001C" w:rsidP="00D4440A">
                  <w:pPr>
                    <w:ind w:left="360"/>
                    <w:jc w:val="both"/>
                    <w:rPr>
                      <w:sz w:val="24"/>
                      <w:szCs w:val="24"/>
                    </w:rPr>
                  </w:pPr>
                  <w:r w:rsidRPr="00777267">
                    <w:rPr>
                      <w:sz w:val="24"/>
                      <w:szCs w:val="24"/>
                    </w:rPr>
                    <w:t>City Address:</w:t>
                  </w:r>
                  <w:r w:rsidRPr="00777267">
                    <w:rPr>
                      <w:sz w:val="24"/>
                      <w:szCs w:val="24"/>
                    </w:rPr>
                    <w:tab/>
                  </w:r>
                  <w:r w:rsidRPr="00777267">
                    <w:rPr>
                      <w:sz w:val="24"/>
                      <w:szCs w:val="24"/>
                    </w:rPr>
                    <w:tab/>
                    <w:t xml:space="preserve">(D) ____________________________________________ </w:t>
                  </w:r>
                </w:p>
                <w:p w:rsidR="0093001C" w:rsidRPr="00777267" w:rsidRDefault="0093001C" w:rsidP="00D4440A">
                  <w:pPr>
                    <w:ind w:left="360"/>
                    <w:jc w:val="both"/>
                    <w:rPr>
                      <w:sz w:val="24"/>
                      <w:szCs w:val="24"/>
                    </w:rPr>
                  </w:pPr>
                  <w:r w:rsidRPr="00777267">
                    <w:rPr>
                      <w:sz w:val="24"/>
                      <w:szCs w:val="24"/>
                    </w:rPr>
                    <w:t>Provincial Address:</w:t>
                  </w:r>
                  <w:r w:rsidRPr="00777267">
                    <w:rPr>
                      <w:sz w:val="24"/>
                      <w:szCs w:val="24"/>
                    </w:rPr>
                    <w:tab/>
                    <w:t xml:space="preserve">(E) ____________________________________________ </w:t>
                  </w:r>
                </w:p>
                <w:p w:rsidR="0093001C" w:rsidRPr="00777267" w:rsidRDefault="0093001C" w:rsidP="00D4440A">
                  <w:pPr>
                    <w:ind w:left="360"/>
                    <w:jc w:val="both"/>
                    <w:rPr>
                      <w:sz w:val="24"/>
                      <w:szCs w:val="24"/>
                    </w:rPr>
                  </w:pPr>
                  <w:r w:rsidRPr="00777267">
                    <w:rPr>
                      <w:sz w:val="24"/>
                      <w:szCs w:val="24"/>
                    </w:rPr>
                    <w:t>SEX:</w:t>
                  </w:r>
                  <w:r w:rsidRPr="00777267">
                    <w:rPr>
                      <w:sz w:val="24"/>
                      <w:szCs w:val="24"/>
                    </w:rPr>
                    <w:tab/>
                  </w:r>
                  <w:r w:rsidRPr="00777267">
                    <w:rPr>
                      <w:sz w:val="24"/>
                      <w:szCs w:val="24"/>
                    </w:rPr>
                    <w:tab/>
                    <w:t>(F)  O Male</w:t>
                  </w:r>
                  <w:r w:rsidRPr="00777267">
                    <w:rPr>
                      <w:sz w:val="24"/>
                      <w:szCs w:val="24"/>
                    </w:rPr>
                    <w:tab/>
                  </w:r>
                  <w:r w:rsidRPr="00777267">
                    <w:rPr>
                      <w:sz w:val="24"/>
                      <w:szCs w:val="24"/>
                    </w:rPr>
                    <w:tab/>
                  </w:r>
                  <w:r w:rsidRPr="00777267">
                    <w:rPr>
                      <w:sz w:val="24"/>
                      <w:szCs w:val="24"/>
                    </w:rPr>
                    <w:tab/>
                  </w:r>
                  <w:r w:rsidRPr="00777267">
                    <w:rPr>
                      <w:sz w:val="24"/>
                      <w:szCs w:val="24"/>
                    </w:rPr>
                    <w:tab/>
                    <w:t>(G)  O Female</w:t>
                  </w:r>
                </w:p>
                <w:p w:rsidR="0093001C" w:rsidRPr="00777267" w:rsidRDefault="0093001C" w:rsidP="00D4440A">
                  <w:pPr>
                    <w:ind w:left="360"/>
                    <w:jc w:val="both"/>
                    <w:rPr>
                      <w:sz w:val="24"/>
                      <w:szCs w:val="24"/>
                    </w:rPr>
                  </w:pPr>
                  <w:r w:rsidRPr="00777267">
                    <w:rPr>
                      <w:sz w:val="24"/>
                      <w:szCs w:val="24"/>
                    </w:rPr>
                    <w:t>Civil Status:</w:t>
                  </w:r>
                  <w:r w:rsidRPr="00777267">
                    <w:rPr>
                      <w:sz w:val="24"/>
                      <w:szCs w:val="24"/>
                    </w:rPr>
                    <w:tab/>
                    <w:t>(H)  O single</w:t>
                  </w:r>
                  <w:r w:rsidRPr="00777267">
                    <w:rPr>
                      <w:sz w:val="24"/>
                      <w:szCs w:val="24"/>
                    </w:rPr>
                    <w:tab/>
                  </w:r>
                  <w:r w:rsidRPr="00777267">
                    <w:rPr>
                      <w:sz w:val="24"/>
                      <w:szCs w:val="24"/>
                    </w:rPr>
                    <w:tab/>
                  </w:r>
                  <w:r w:rsidRPr="00777267">
                    <w:rPr>
                      <w:sz w:val="24"/>
                      <w:szCs w:val="24"/>
                    </w:rPr>
                    <w:tab/>
                  </w:r>
                  <w:r w:rsidRPr="00777267">
                    <w:rPr>
                      <w:sz w:val="24"/>
                      <w:szCs w:val="24"/>
                    </w:rPr>
                    <w:tab/>
                    <w:t>(I)   O Married</w:t>
                  </w:r>
                </w:p>
                <w:p w:rsidR="0093001C" w:rsidRPr="00777267" w:rsidRDefault="0093001C" w:rsidP="00D4440A">
                  <w:pPr>
                    <w:ind w:left="360"/>
                    <w:jc w:val="both"/>
                    <w:rPr>
                      <w:sz w:val="24"/>
                      <w:szCs w:val="24"/>
                    </w:rPr>
                  </w:pPr>
                  <w:r w:rsidRPr="00777267">
                    <w:rPr>
                      <w:sz w:val="24"/>
                      <w:szCs w:val="24"/>
                    </w:rPr>
                    <w:tab/>
                  </w:r>
                  <w:r w:rsidRPr="00777267">
                    <w:rPr>
                      <w:sz w:val="24"/>
                      <w:szCs w:val="24"/>
                    </w:rPr>
                    <w:tab/>
                  </w:r>
                  <w:r w:rsidRPr="00777267">
                    <w:rPr>
                      <w:sz w:val="24"/>
                      <w:szCs w:val="24"/>
                    </w:rPr>
                    <w:tab/>
                    <w:t>(J)   O widower</w:t>
                  </w:r>
                  <w:r w:rsidRPr="00777267">
                    <w:rPr>
                      <w:sz w:val="24"/>
                      <w:szCs w:val="24"/>
                    </w:rPr>
                    <w:tab/>
                  </w:r>
                  <w:r w:rsidRPr="00777267">
                    <w:rPr>
                      <w:sz w:val="24"/>
                      <w:szCs w:val="24"/>
                    </w:rPr>
                    <w:tab/>
                  </w:r>
                  <w:r w:rsidRPr="00777267">
                    <w:rPr>
                      <w:sz w:val="24"/>
                      <w:szCs w:val="24"/>
                    </w:rPr>
                    <w:tab/>
                    <w:t>(K)  O Separated</w:t>
                  </w:r>
                </w:p>
                <w:p w:rsidR="0093001C" w:rsidRPr="00777267" w:rsidRDefault="0093001C" w:rsidP="00D4440A">
                  <w:pPr>
                    <w:ind w:left="360"/>
                    <w:jc w:val="both"/>
                    <w:rPr>
                      <w:sz w:val="24"/>
                      <w:szCs w:val="24"/>
                    </w:rPr>
                  </w:pPr>
                  <w:r w:rsidRPr="00777267">
                    <w:rPr>
                      <w:sz w:val="24"/>
                      <w:szCs w:val="24"/>
                    </w:rPr>
                    <w:t xml:space="preserve">Educational Qualification:  (L) ____________________________________________ </w:t>
                  </w:r>
                </w:p>
                <w:p w:rsidR="0093001C" w:rsidRPr="00777267" w:rsidRDefault="0093001C" w:rsidP="00D4440A">
                  <w:pPr>
                    <w:ind w:left="360"/>
                    <w:jc w:val="both"/>
                    <w:rPr>
                      <w:sz w:val="24"/>
                      <w:szCs w:val="24"/>
                    </w:rPr>
                  </w:pPr>
                  <w:r>
                    <w:rPr>
                      <w:sz w:val="24"/>
                      <w:szCs w:val="24"/>
                    </w:rPr>
                    <w:t xml:space="preserve">Work Experience : </w:t>
                  </w:r>
                  <w:r>
                    <w:rPr>
                      <w:sz w:val="24"/>
                      <w:szCs w:val="24"/>
                    </w:rPr>
                    <w:tab/>
                  </w:r>
                  <w:r w:rsidRPr="00777267">
                    <w:rPr>
                      <w:sz w:val="24"/>
                      <w:szCs w:val="24"/>
                    </w:rPr>
                    <w:t xml:space="preserve"> (M) _____________________________________________ </w:t>
                  </w:r>
                </w:p>
                <w:p w:rsidR="0093001C" w:rsidRPr="00F8037D" w:rsidRDefault="0093001C" w:rsidP="00D4440A">
                  <w:pPr>
                    <w:ind w:left="360"/>
                    <w:jc w:val="both"/>
                    <w:rPr>
                      <w:sz w:val="28"/>
                      <w:szCs w:val="28"/>
                    </w:rPr>
                  </w:pPr>
                  <w:r>
                    <w:rPr>
                      <w:sz w:val="28"/>
                      <w:szCs w:val="28"/>
                    </w:rPr>
                    <w:t xml:space="preserve">   </w:t>
                  </w:r>
                </w:p>
              </w:txbxContent>
            </v:textbox>
          </v:rect>
        </w:pic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NoSpacing"/>
        <w:jc w:val="both"/>
        <w:rPr>
          <w:sz w:val="24"/>
          <w:szCs w:val="24"/>
        </w:rPr>
      </w:pPr>
      <w:r w:rsidRPr="00575224">
        <w:rPr>
          <w:sz w:val="24"/>
          <w:szCs w:val="24"/>
        </w:rPr>
        <w:tab/>
        <w:t xml:space="preserve">40. If you were to fill up Sandra  Lisette Sanchez Hermosa’s personal data sheet, from what line will you </w:t>
      </w:r>
    </w:p>
    <w:p w:rsidR="0093001C" w:rsidRPr="00575224" w:rsidRDefault="0093001C" w:rsidP="00D4440A">
      <w:pPr>
        <w:pStyle w:val="NoSpacing"/>
        <w:jc w:val="both"/>
        <w:rPr>
          <w:sz w:val="24"/>
          <w:szCs w:val="24"/>
        </w:rPr>
      </w:pPr>
      <w:r w:rsidRPr="00575224">
        <w:rPr>
          <w:sz w:val="24"/>
          <w:szCs w:val="24"/>
        </w:rPr>
        <w:t xml:space="preserve">                    set her provincial address?</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83"/>
        </w:numPr>
        <w:jc w:val="both"/>
        <w:rPr>
          <w:sz w:val="24"/>
          <w:szCs w:val="24"/>
        </w:rPr>
      </w:pPr>
      <w:r w:rsidRPr="00575224">
        <w:rPr>
          <w:sz w:val="24"/>
          <w:szCs w:val="24"/>
        </w:rPr>
        <w:t>Line 2</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Line 4</w:t>
      </w:r>
    </w:p>
    <w:p w:rsidR="0093001C" w:rsidRPr="00575224" w:rsidRDefault="0093001C" w:rsidP="00D4440A">
      <w:pPr>
        <w:pStyle w:val="NoSpacing"/>
        <w:numPr>
          <w:ilvl w:val="0"/>
          <w:numId w:val="83"/>
        </w:numPr>
        <w:jc w:val="both"/>
        <w:rPr>
          <w:sz w:val="24"/>
          <w:szCs w:val="24"/>
        </w:rPr>
      </w:pPr>
      <w:r w:rsidRPr="00575224">
        <w:rPr>
          <w:sz w:val="24"/>
          <w:szCs w:val="24"/>
        </w:rPr>
        <w:t>Line 3</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Line 5</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41. which of the following should you be placed in letter C of the Personal data form?</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r>
    </w:p>
    <w:p w:rsidR="0093001C" w:rsidRPr="00575224" w:rsidRDefault="0093001C" w:rsidP="00D4440A">
      <w:pPr>
        <w:pStyle w:val="NoSpacing"/>
        <w:numPr>
          <w:ilvl w:val="0"/>
          <w:numId w:val="84"/>
        </w:numPr>
        <w:jc w:val="both"/>
        <w:rPr>
          <w:sz w:val="24"/>
          <w:szCs w:val="24"/>
        </w:rPr>
      </w:pPr>
      <w:r w:rsidRPr="00575224">
        <w:rPr>
          <w:sz w:val="24"/>
          <w:szCs w:val="24"/>
        </w:rPr>
        <w:t>Pines St., Guisad, Baguio City</w:t>
      </w:r>
    </w:p>
    <w:p w:rsidR="0093001C" w:rsidRPr="00575224" w:rsidRDefault="0093001C" w:rsidP="00D4440A">
      <w:pPr>
        <w:pStyle w:val="NoSpacing"/>
        <w:numPr>
          <w:ilvl w:val="0"/>
          <w:numId w:val="84"/>
        </w:numPr>
        <w:jc w:val="both"/>
        <w:rPr>
          <w:sz w:val="24"/>
          <w:szCs w:val="24"/>
        </w:rPr>
      </w:pPr>
      <w:r w:rsidRPr="00575224">
        <w:rPr>
          <w:sz w:val="24"/>
          <w:szCs w:val="24"/>
        </w:rPr>
        <w:t>25 Alejos St., Sampaloc, Manila</w:t>
      </w:r>
    </w:p>
    <w:p w:rsidR="0093001C" w:rsidRPr="00575224" w:rsidRDefault="0093001C" w:rsidP="00D4440A">
      <w:pPr>
        <w:pStyle w:val="NoSpacing"/>
        <w:numPr>
          <w:ilvl w:val="0"/>
          <w:numId w:val="84"/>
        </w:numPr>
        <w:jc w:val="both"/>
        <w:rPr>
          <w:sz w:val="24"/>
          <w:szCs w:val="24"/>
        </w:rPr>
      </w:pPr>
      <w:r w:rsidRPr="00575224">
        <w:rPr>
          <w:sz w:val="24"/>
          <w:szCs w:val="24"/>
        </w:rPr>
        <w:t>Ermita, Manila</w:t>
      </w:r>
    </w:p>
    <w:p w:rsidR="0093001C" w:rsidRPr="00575224" w:rsidRDefault="0093001C" w:rsidP="00D4440A">
      <w:pPr>
        <w:pStyle w:val="NoSpacing"/>
        <w:numPr>
          <w:ilvl w:val="0"/>
          <w:numId w:val="84"/>
        </w:numPr>
        <w:jc w:val="both"/>
        <w:rPr>
          <w:sz w:val="24"/>
          <w:szCs w:val="24"/>
        </w:rPr>
      </w:pPr>
      <w:r w:rsidRPr="00575224">
        <w:rPr>
          <w:sz w:val="24"/>
          <w:szCs w:val="24"/>
        </w:rPr>
        <w:t>St. Mary’s Maternity Clinic, Vigan, Ilocos, Sur</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42. Which should be marked with a check (/) for the Sex?</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85"/>
        </w:numPr>
        <w:jc w:val="both"/>
        <w:rPr>
          <w:sz w:val="24"/>
          <w:szCs w:val="24"/>
        </w:rPr>
      </w:pPr>
      <w:r w:rsidRPr="00575224">
        <w:rPr>
          <w:sz w:val="24"/>
          <w:szCs w:val="24"/>
        </w:rPr>
        <w:t>F</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H</w:t>
      </w:r>
    </w:p>
    <w:p w:rsidR="0093001C" w:rsidRPr="00575224" w:rsidRDefault="0093001C" w:rsidP="00D4440A">
      <w:pPr>
        <w:pStyle w:val="NoSpacing"/>
        <w:numPr>
          <w:ilvl w:val="0"/>
          <w:numId w:val="85"/>
        </w:numPr>
        <w:jc w:val="both"/>
        <w:rPr>
          <w:sz w:val="24"/>
          <w:szCs w:val="24"/>
        </w:rPr>
      </w:pPr>
      <w:r w:rsidRPr="00575224">
        <w:rPr>
          <w:sz w:val="24"/>
          <w:szCs w:val="24"/>
        </w:rPr>
        <w:t>G</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I</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43. Which of the following  should be placed in letter A?</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86"/>
        </w:numPr>
        <w:jc w:val="both"/>
        <w:rPr>
          <w:sz w:val="24"/>
          <w:szCs w:val="24"/>
        </w:rPr>
      </w:pPr>
      <w:r w:rsidRPr="00575224">
        <w:rPr>
          <w:sz w:val="24"/>
          <w:szCs w:val="24"/>
        </w:rPr>
        <w:t>Hermosa, Sanchez, Sandra Lisette</w:t>
      </w:r>
    </w:p>
    <w:p w:rsidR="0093001C" w:rsidRPr="00575224" w:rsidRDefault="0093001C" w:rsidP="00D4440A">
      <w:pPr>
        <w:pStyle w:val="NoSpacing"/>
        <w:numPr>
          <w:ilvl w:val="0"/>
          <w:numId w:val="86"/>
        </w:numPr>
        <w:jc w:val="both"/>
        <w:rPr>
          <w:sz w:val="24"/>
          <w:szCs w:val="24"/>
        </w:rPr>
      </w:pPr>
      <w:r w:rsidRPr="00575224">
        <w:rPr>
          <w:sz w:val="24"/>
          <w:szCs w:val="24"/>
        </w:rPr>
        <w:t>Sanchez, Sandra Lisette, Hermosa</w:t>
      </w:r>
    </w:p>
    <w:p w:rsidR="0093001C" w:rsidRPr="00575224" w:rsidRDefault="0093001C" w:rsidP="00D4440A">
      <w:pPr>
        <w:pStyle w:val="NoSpacing"/>
        <w:numPr>
          <w:ilvl w:val="0"/>
          <w:numId w:val="86"/>
        </w:numPr>
        <w:jc w:val="both"/>
        <w:rPr>
          <w:sz w:val="24"/>
          <w:szCs w:val="24"/>
        </w:rPr>
      </w:pPr>
      <w:r w:rsidRPr="00575224">
        <w:rPr>
          <w:sz w:val="24"/>
          <w:szCs w:val="24"/>
        </w:rPr>
        <w:t>Hermosa, Sandra Lisette, Sanchez</w:t>
      </w:r>
    </w:p>
    <w:p w:rsidR="0093001C" w:rsidRPr="00575224" w:rsidRDefault="0093001C" w:rsidP="00D4440A">
      <w:pPr>
        <w:pStyle w:val="NoSpacing"/>
        <w:numPr>
          <w:ilvl w:val="0"/>
          <w:numId w:val="86"/>
        </w:numPr>
        <w:jc w:val="both"/>
        <w:rPr>
          <w:sz w:val="24"/>
          <w:szCs w:val="24"/>
        </w:rPr>
      </w:pPr>
      <w:r w:rsidRPr="00575224">
        <w:rPr>
          <w:sz w:val="24"/>
          <w:szCs w:val="24"/>
        </w:rPr>
        <w:t>Sanchez, Hermosa, Sandra Lisette</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44. In what letter should 25 Alejos St., Sampaloc, Manila be placed?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C</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E</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D</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B</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45. Which formation should be written in letter L?</w:t>
      </w:r>
    </w:p>
    <w:p w:rsidR="0093001C" w:rsidRPr="00575224" w:rsidRDefault="0093001C" w:rsidP="00D4440A">
      <w:pPr>
        <w:pStyle w:val="NoSpacing"/>
        <w:numPr>
          <w:ilvl w:val="0"/>
          <w:numId w:val="87"/>
        </w:numPr>
        <w:jc w:val="both"/>
        <w:rPr>
          <w:sz w:val="24"/>
          <w:szCs w:val="24"/>
        </w:rPr>
      </w:pPr>
      <w:r w:rsidRPr="00575224">
        <w:rPr>
          <w:sz w:val="24"/>
          <w:szCs w:val="24"/>
        </w:rPr>
        <w:t>High School Graduate</w:t>
      </w:r>
    </w:p>
    <w:p w:rsidR="0093001C" w:rsidRPr="00575224" w:rsidRDefault="0093001C" w:rsidP="00D4440A">
      <w:pPr>
        <w:pStyle w:val="NoSpacing"/>
        <w:numPr>
          <w:ilvl w:val="0"/>
          <w:numId w:val="87"/>
        </w:numPr>
        <w:jc w:val="both"/>
        <w:rPr>
          <w:sz w:val="24"/>
          <w:szCs w:val="24"/>
        </w:rPr>
      </w:pPr>
      <w:r w:rsidRPr="00575224">
        <w:rPr>
          <w:sz w:val="24"/>
          <w:szCs w:val="24"/>
        </w:rPr>
        <w:t>Two-year Secretarial Course</w:t>
      </w:r>
    </w:p>
    <w:p w:rsidR="0093001C" w:rsidRPr="00575224" w:rsidRDefault="0093001C" w:rsidP="00D4440A">
      <w:pPr>
        <w:pStyle w:val="NoSpacing"/>
        <w:numPr>
          <w:ilvl w:val="0"/>
          <w:numId w:val="87"/>
        </w:numPr>
        <w:jc w:val="both"/>
        <w:rPr>
          <w:sz w:val="24"/>
          <w:szCs w:val="24"/>
        </w:rPr>
      </w:pPr>
      <w:r w:rsidRPr="00575224">
        <w:rPr>
          <w:sz w:val="24"/>
          <w:szCs w:val="24"/>
        </w:rPr>
        <w:t>Cashier</w:t>
      </w:r>
    </w:p>
    <w:p w:rsidR="0093001C" w:rsidRPr="00575224" w:rsidRDefault="0093001C" w:rsidP="00D4440A">
      <w:pPr>
        <w:pStyle w:val="NoSpacing"/>
        <w:numPr>
          <w:ilvl w:val="0"/>
          <w:numId w:val="87"/>
        </w:numPr>
        <w:jc w:val="both"/>
        <w:rPr>
          <w:sz w:val="24"/>
          <w:szCs w:val="24"/>
        </w:rPr>
      </w:pPr>
      <w:r w:rsidRPr="00575224">
        <w:rPr>
          <w:sz w:val="24"/>
          <w:szCs w:val="24"/>
        </w:rPr>
        <w:t>Sales lady</w:t>
      </w:r>
    </w:p>
    <w:p w:rsidR="0093001C" w:rsidRPr="00575224" w:rsidRDefault="0093001C" w:rsidP="00D4440A">
      <w:pPr>
        <w:pStyle w:val="NoSpacing"/>
        <w:jc w:val="both"/>
        <w:rPr>
          <w:sz w:val="24"/>
          <w:szCs w:val="24"/>
        </w:rPr>
      </w:pPr>
      <w:r w:rsidRPr="00575224">
        <w:rPr>
          <w:sz w:val="24"/>
          <w:szCs w:val="24"/>
        </w:rPr>
        <w:t xml:space="preserve">          Answer question 46 to 50 based on the data about Sandra Lisette and the following format of a letter:</w:t>
      </w:r>
    </w:p>
    <w:p w:rsidR="0093001C" w:rsidRPr="00575224" w:rsidRDefault="0093001C" w:rsidP="00D4440A">
      <w:pPr>
        <w:pStyle w:val="NoSpacing"/>
        <w:jc w:val="both"/>
        <w:rPr>
          <w:sz w:val="24"/>
          <w:szCs w:val="24"/>
        </w:rPr>
      </w:pPr>
      <w:r>
        <w:rPr>
          <w:noProof/>
        </w:rPr>
        <w:pict>
          <v:rect id="_x0000_s1053" style="position:absolute;left:0;text-align:left;margin-left:23.05pt;margin-top:12.1pt;width:511.3pt;height:295.85pt;z-index:251597824">
            <v:textbox style="mso-next-textbox:#_x0000_s1053">
              <w:txbxContent>
                <w:p w:rsidR="0093001C" w:rsidRDefault="0093001C" w:rsidP="00D4440A">
                  <w:pPr>
                    <w:pStyle w:val="NoSpacing"/>
                  </w:pPr>
                  <w:r>
                    <w:tab/>
                  </w:r>
                  <w:r>
                    <w:tab/>
                  </w:r>
                  <w:r>
                    <w:tab/>
                  </w:r>
                  <w:r>
                    <w:tab/>
                  </w:r>
                  <w:r>
                    <w:tab/>
                  </w:r>
                  <w:r>
                    <w:tab/>
                  </w:r>
                  <w:r>
                    <w:tab/>
                  </w:r>
                  <w:r>
                    <w:tab/>
                  </w:r>
                  <w:r>
                    <w:tab/>
                    <w:t xml:space="preserve">A _________________________ </w:t>
                  </w:r>
                </w:p>
                <w:p w:rsidR="0093001C" w:rsidRDefault="0093001C" w:rsidP="00D4440A">
                  <w:pPr>
                    <w:pStyle w:val="NoSpacing"/>
                  </w:pPr>
                  <w:r>
                    <w:tab/>
                  </w:r>
                  <w:r>
                    <w:tab/>
                  </w:r>
                  <w:r>
                    <w:tab/>
                  </w:r>
                  <w:r>
                    <w:tab/>
                  </w:r>
                  <w:r>
                    <w:tab/>
                  </w:r>
                  <w:r>
                    <w:tab/>
                  </w:r>
                  <w:r>
                    <w:tab/>
                  </w:r>
                  <w:r>
                    <w:tab/>
                  </w:r>
                  <w:r>
                    <w:tab/>
                    <w:t xml:space="preserve">   _________________________ </w:t>
                  </w:r>
                </w:p>
                <w:p w:rsidR="0093001C" w:rsidRDefault="0093001C" w:rsidP="00D4440A">
                  <w:pPr>
                    <w:pStyle w:val="NoSpacing"/>
                  </w:pPr>
                  <w:r>
                    <w:tab/>
                  </w:r>
                  <w:r>
                    <w:tab/>
                  </w:r>
                  <w:r>
                    <w:tab/>
                  </w:r>
                  <w:r>
                    <w:tab/>
                  </w:r>
                  <w:r>
                    <w:tab/>
                  </w:r>
                  <w:r>
                    <w:tab/>
                  </w:r>
                  <w:r>
                    <w:tab/>
                  </w:r>
                  <w:r>
                    <w:tab/>
                  </w:r>
                  <w:r>
                    <w:tab/>
                    <w:t xml:space="preserve">   _________________________ </w:t>
                  </w:r>
                </w:p>
                <w:p w:rsidR="0093001C" w:rsidRDefault="0093001C" w:rsidP="00D4440A">
                  <w:pPr>
                    <w:pStyle w:val="NoSpacing"/>
                  </w:pPr>
                </w:p>
                <w:p w:rsidR="0093001C" w:rsidRDefault="0093001C" w:rsidP="00D4440A">
                  <w:pPr>
                    <w:pStyle w:val="NoSpacing"/>
                  </w:pPr>
                  <w:r>
                    <w:tab/>
                    <w:t xml:space="preserve">B______________________ </w:t>
                  </w:r>
                </w:p>
                <w:p w:rsidR="0093001C" w:rsidRDefault="0093001C" w:rsidP="00D4440A">
                  <w:pPr>
                    <w:pStyle w:val="NoSpacing"/>
                  </w:pPr>
                  <w:r>
                    <w:tab/>
                    <w:t xml:space="preserve">   ______________________</w:t>
                  </w:r>
                </w:p>
                <w:p w:rsidR="0093001C" w:rsidRDefault="0093001C" w:rsidP="00D4440A">
                  <w:pPr>
                    <w:pStyle w:val="NoSpacing"/>
                  </w:pPr>
                  <w:r>
                    <w:tab/>
                    <w:t xml:space="preserve">   ______________________ </w:t>
                  </w:r>
                </w:p>
                <w:p w:rsidR="0093001C" w:rsidRDefault="0093001C" w:rsidP="00D4440A">
                  <w:pPr>
                    <w:pStyle w:val="NoSpacing"/>
                  </w:pPr>
                </w:p>
                <w:p w:rsidR="0093001C" w:rsidRDefault="0093001C" w:rsidP="00D4440A">
                  <w:pPr>
                    <w:pStyle w:val="NoSpacing"/>
                  </w:pPr>
                </w:p>
                <w:p w:rsidR="0093001C" w:rsidRDefault="0093001C" w:rsidP="00D4440A">
                  <w:pPr>
                    <w:pStyle w:val="NoSpacing"/>
                  </w:pPr>
                  <w:r>
                    <w:tab/>
                    <w:t xml:space="preserve">C ______________________, </w:t>
                  </w:r>
                </w:p>
                <w:p w:rsidR="0093001C" w:rsidRDefault="0093001C" w:rsidP="00D4440A">
                  <w:pPr>
                    <w:pStyle w:val="NoSpacing"/>
                  </w:pPr>
                </w:p>
                <w:p w:rsidR="0093001C" w:rsidRDefault="0093001C" w:rsidP="00D4440A">
                  <w:pPr>
                    <w:pStyle w:val="NoSpacing"/>
                  </w:pPr>
                </w:p>
                <w:p w:rsidR="0093001C" w:rsidRDefault="0093001C" w:rsidP="00D4440A">
                  <w:pPr>
                    <w:pStyle w:val="NoSpacing"/>
                  </w:pPr>
                  <w:r>
                    <w:tab/>
                    <w:t xml:space="preserve">D ______________________________________________________________________________ </w:t>
                  </w:r>
                </w:p>
                <w:p w:rsidR="0093001C" w:rsidRDefault="0093001C" w:rsidP="00D4440A">
                  <w:pPr>
                    <w:pStyle w:val="NoSpacing"/>
                  </w:pPr>
                  <w:r>
                    <w:tab/>
                    <w:t xml:space="preserve">    ______________________________________________________________________________ </w:t>
                  </w:r>
                </w:p>
                <w:p w:rsidR="0093001C" w:rsidRDefault="0093001C" w:rsidP="00D4440A">
                  <w:pPr>
                    <w:pStyle w:val="NoSpacing"/>
                  </w:pPr>
                  <w:r>
                    <w:tab/>
                    <w:t xml:space="preserve">    __________________________________________________.____________________________ </w:t>
                  </w:r>
                </w:p>
                <w:p w:rsidR="0093001C" w:rsidRDefault="0093001C" w:rsidP="00D4440A">
                  <w:pPr>
                    <w:pStyle w:val="NoSpacing"/>
                  </w:pPr>
                  <w:r>
                    <w:tab/>
                    <w:t xml:space="preserve">    ______________________________________________________________________________.</w:t>
                  </w:r>
                </w:p>
                <w:p w:rsidR="0093001C" w:rsidRDefault="0093001C" w:rsidP="00D4440A">
                  <w:pPr>
                    <w:pStyle w:val="NoSpacing"/>
                  </w:pPr>
                </w:p>
                <w:p w:rsidR="0093001C" w:rsidRDefault="0093001C" w:rsidP="00D4440A">
                  <w:pPr>
                    <w:pStyle w:val="NoSpacing"/>
                  </w:pPr>
                  <w:r>
                    <w:tab/>
                  </w:r>
                  <w:r>
                    <w:tab/>
                  </w:r>
                  <w:r>
                    <w:tab/>
                  </w:r>
                  <w:r>
                    <w:tab/>
                  </w:r>
                  <w:r>
                    <w:tab/>
                  </w:r>
                  <w:r>
                    <w:tab/>
                  </w:r>
                  <w:r>
                    <w:tab/>
                  </w:r>
                  <w:r>
                    <w:tab/>
                  </w:r>
                  <w:r>
                    <w:tab/>
                  </w:r>
                </w:p>
                <w:p w:rsidR="0093001C" w:rsidRDefault="0093001C" w:rsidP="00D4440A">
                  <w:pPr>
                    <w:pStyle w:val="NoSpacing"/>
                  </w:pPr>
                  <w:r>
                    <w:tab/>
                  </w:r>
                  <w:r>
                    <w:tab/>
                  </w:r>
                  <w:r>
                    <w:tab/>
                  </w:r>
                  <w:r>
                    <w:tab/>
                  </w:r>
                  <w:r>
                    <w:tab/>
                  </w:r>
                  <w:r>
                    <w:tab/>
                  </w:r>
                  <w:r>
                    <w:tab/>
                  </w:r>
                  <w:r>
                    <w:tab/>
                  </w:r>
                  <w:r>
                    <w:tab/>
                    <w:t xml:space="preserve"> E _________________________,</w:t>
                  </w:r>
                </w:p>
                <w:p w:rsidR="0093001C" w:rsidRDefault="0093001C" w:rsidP="00D4440A">
                  <w:pPr>
                    <w:pStyle w:val="NoSpacing"/>
                  </w:pPr>
                </w:p>
                <w:p w:rsidR="0093001C" w:rsidRPr="001037B7" w:rsidRDefault="0093001C" w:rsidP="00D4440A">
                  <w:pPr>
                    <w:pStyle w:val="NoSpacing"/>
                  </w:pPr>
                  <w:r>
                    <w:tab/>
                  </w:r>
                  <w:r>
                    <w:tab/>
                  </w:r>
                  <w:r>
                    <w:tab/>
                  </w:r>
                  <w:r>
                    <w:tab/>
                  </w:r>
                  <w:r>
                    <w:tab/>
                  </w:r>
                  <w:r>
                    <w:tab/>
                  </w:r>
                  <w:r>
                    <w:tab/>
                  </w:r>
                  <w:r>
                    <w:tab/>
                  </w:r>
                  <w:r>
                    <w:tab/>
                    <w:t xml:space="preserve"> F _________________________</w:t>
                  </w:r>
                </w:p>
              </w:txbxContent>
            </v:textbox>
          </v:rect>
        </w:pic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 </w:t>
      </w:r>
    </w:p>
    <w:p w:rsidR="0093001C" w:rsidRPr="00575224" w:rsidRDefault="0093001C" w:rsidP="00D4440A">
      <w:pPr>
        <w:pStyle w:val="NoSpacing"/>
        <w:numPr>
          <w:ilvl w:val="0"/>
          <w:numId w:val="1"/>
        </w:numPr>
        <w:jc w:val="both"/>
        <w:rPr>
          <w:sz w:val="24"/>
          <w:szCs w:val="24"/>
        </w:rPr>
      </w:pPr>
      <w:r w:rsidRPr="00575224">
        <w:rPr>
          <w:sz w:val="24"/>
          <w:szCs w:val="24"/>
        </w:rPr>
        <w:t xml:space="preserve"> If Sandra Lisette is interested in a new job, which of the following types of letter will she write?</w:t>
      </w:r>
    </w:p>
    <w:p w:rsidR="0093001C" w:rsidRPr="00575224" w:rsidRDefault="0093001C" w:rsidP="00D4440A">
      <w:pPr>
        <w:pStyle w:val="NoSpacing"/>
        <w:numPr>
          <w:ilvl w:val="0"/>
          <w:numId w:val="88"/>
        </w:numPr>
        <w:jc w:val="both"/>
        <w:rPr>
          <w:sz w:val="24"/>
          <w:szCs w:val="24"/>
        </w:rPr>
      </w:pPr>
      <w:r w:rsidRPr="00575224">
        <w:rPr>
          <w:sz w:val="24"/>
          <w:szCs w:val="24"/>
        </w:rPr>
        <w:t>Sale letter</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Application letter</w:t>
      </w:r>
    </w:p>
    <w:p w:rsidR="0093001C" w:rsidRPr="00575224" w:rsidRDefault="0093001C" w:rsidP="00D4440A">
      <w:pPr>
        <w:pStyle w:val="NoSpacing"/>
        <w:numPr>
          <w:ilvl w:val="0"/>
          <w:numId w:val="88"/>
        </w:numPr>
        <w:jc w:val="both"/>
        <w:rPr>
          <w:sz w:val="24"/>
          <w:szCs w:val="24"/>
        </w:rPr>
      </w:pPr>
      <w:r w:rsidRPr="00575224">
        <w:rPr>
          <w:sz w:val="24"/>
          <w:szCs w:val="24"/>
        </w:rPr>
        <w:t>Interview letter</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Letter of inquiry</w:t>
      </w:r>
    </w:p>
    <w:p w:rsidR="0093001C" w:rsidRPr="00575224" w:rsidRDefault="0093001C" w:rsidP="00D4440A">
      <w:pPr>
        <w:pStyle w:val="NoSpacing"/>
        <w:ind w:left="1800"/>
        <w:jc w:val="both"/>
        <w:rPr>
          <w:sz w:val="24"/>
          <w:szCs w:val="24"/>
        </w:rPr>
      </w:pPr>
    </w:p>
    <w:p w:rsidR="0093001C" w:rsidRPr="00575224" w:rsidRDefault="0093001C" w:rsidP="00D4440A">
      <w:pPr>
        <w:pStyle w:val="NoSpacing"/>
        <w:numPr>
          <w:ilvl w:val="0"/>
          <w:numId w:val="1"/>
        </w:numPr>
        <w:jc w:val="both"/>
        <w:rPr>
          <w:sz w:val="24"/>
          <w:szCs w:val="24"/>
        </w:rPr>
      </w:pPr>
      <w:r w:rsidRPr="00575224">
        <w:rPr>
          <w:sz w:val="24"/>
          <w:szCs w:val="24"/>
        </w:rPr>
        <w:t>Which part of the letter is called heading?</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89"/>
        </w:numPr>
        <w:jc w:val="both"/>
        <w:rPr>
          <w:sz w:val="24"/>
          <w:szCs w:val="24"/>
        </w:rPr>
      </w:pPr>
      <w:r w:rsidRPr="00575224">
        <w:rPr>
          <w:sz w:val="24"/>
          <w:szCs w:val="24"/>
        </w:rPr>
        <w:t>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C</w:t>
      </w:r>
    </w:p>
    <w:p w:rsidR="0093001C" w:rsidRPr="00575224" w:rsidRDefault="0093001C" w:rsidP="00D4440A">
      <w:pPr>
        <w:pStyle w:val="NoSpacing"/>
        <w:numPr>
          <w:ilvl w:val="0"/>
          <w:numId w:val="89"/>
        </w:numPr>
        <w:jc w:val="both"/>
        <w:rPr>
          <w:sz w:val="24"/>
          <w:szCs w:val="24"/>
        </w:rPr>
      </w:pPr>
      <w:r w:rsidRPr="00575224">
        <w:rPr>
          <w:sz w:val="24"/>
          <w:szCs w:val="24"/>
        </w:rPr>
        <w:t>B</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D</w:t>
      </w:r>
    </w:p>
    <w:p w:rsidR="0093001C" w:rsidRPr="00575224" w:rsidRDefault="0093001C" w:rsidP="00D4440A">
      <w:pPr>
        <w:pStyle w:val="NoSpacing"/>
        <w:jc w:val="both"/>
        <w:rPr>
          <w:sz w:val="24"/>
          <w:szCs w:val="24"/>
        </w:rPr>
      </w:pPr>
      <w:r w:rsidRPr="00575224">
        <w:rPr>
          <w:sz w:val="24"/>
          <w:szCs w:val="24"/>
        </w:rPr>
        <w:t xml:space="preserve"> </w:t>
      </w:r>
    </w:p>
    <w:p w:rsidR="0093001C" w:rsidRPr="00575224" w:rsidRDefault="0093001C" w:rsidP="00D4440A">
      <w:pPr>
        <w:pStyle w:val="NoSpacing"/>
        <w:numPr>
          <w:ilvl w:val="0"/>
          <w:numId w:val="1"/>
        </w:numPr>
        <w:jc w:val="both"/>
        <w:rPr>
          <w:sz w:val="24"/>
          <w:szCs w:val="24"/>
        </w:rPr>
      </w:pPr>
      <w:r w:rsidRPr="00575224">
        <w:rPr>
          <w:sz w:val="24"/>
          <w:szCs w:val="24"/>
        </w:rPr>
        <w:t>In writing  the letter, which lines in the information given about Sandra Lisette  follow one another in a sequence?</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90"/>
        </w:numPr>
        <w:jc w:val="both"/>
        <w:rPr>
          <w:sz w:val="24"/>
          <w:szCs w:val="24"/>
        </w:rPr>
      </w:pPr>
      <w:r w:rsidRPr="00575224">
        <w:rPr>
          <w:sz w:val="24"/>
          <w:szCs w:val="24"/>
        </w:rPr>
        <w:t>2,3,4,1</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4,2,1,3</w:t>
      </w:r>
    </w:p>
    <w:p w:rsidR="0093001C" w:rsidRPr="00575224" w:rsidRDefault="0093001C" w:rsidP="00D4440A">
      <w:pPr>
        <w:pStyle w:val="NoSpacing"/>
        <w:numPr>
          <w:ilvl w:val="0"/>
          <w:numId w:val="90"/>
        </w:numPr>
        <w:jc w:val="both"/>
        <w:rPr>
          <w:sz w:val="24"/>
          <w:szCs w:val="24"/>
        </w:rPr>
      </w:pPr>
      <w:r w:rsidRPr="00575224">
        <w:rPr>
          <w:sz w:val="24"/>
          <w:szCs w:val="24"/>
        </w:rPr>
        <w:t>3,1,2,4</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1,2,3,4</w:t>
      </w:r>
    </w:p>
    <w:p w:rsidR="0093001C" w:rsidRPr="00575224" w:rsidRDefault="0093001C" w:rsidP="00D4440A">
      <w:pPr>
        <w:pStyle w:val="NoSpacing"/>
        <w:ind w:left="1800"/>
        <w:jc w:val="both"/>
        <w:rPr>
          <w:sz w:val="24"/>
          <w:szCs w:val="24"/>
        </w:rPr>
      </w:pPr>
    </w:p>
    <w:p w:rsidR="0093001C" w:rsidRPr="00575224" w:rsidRDefault="0093001C" w:rsidP="00D4440A">
      <w:pPr>
        <w:pStyle w:val="NoSpacing"/>
        <w:numPr>
          <w:ilvl w:val="0"/>
          <w:numId w:val="1"/>
        </w:numPr>
        <w:jc w:val="both"/>
        <w:rPr>
          <w:sz w:val="24"/>
          <w:szCs w:val="24"/>
        </w:rPr>
      </w:pPr>
      <w:r w:rsidRPr="00575224">
        <w:rPr>
          <w:sz w:val="24"/>
          <w:szCs w:val="24"/>
        </w:rPr>
        <w:t>The first statement  in the body of the letter should be on which of the following?</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91"/>
        </w:numPr>
        <w:jc w:val="both"/>
        <w:rPr>
          <w:sz w:val="24"/>
          <w:szCs w:val="24"/>
        </w:rPr>
      </w:pPr>
      <w:r w:rsidRPr="00575224">
        <w:rPr>
          <w:sz w:val="24"/>
          <w:szCs w:val="24"/>
        </w:rPr>
        <w:t>Age and place of birth</w:t>
      </w:r>
    </w:p>
    <w:p w:rsidR="0093001C" w:rsidRPr="00575224" w:rsidRDefault="0093001C" w:rsidP="00D4440A">
      <w:pPr>
        <w:pStyle w:val="NoSpacing"/>
        <w:numPr>
          <w:ilvl w:val="0"/>
          <w:numId w:val="91"/>
        </w:numPr>
        <w:jc w:val="both"/>
        <w:rPr>
          <w:sz w:val="24"/>
          <w:szCs w:val="24"/>
        </w:rPr>
      </w:pPr>
      <w:r w:rsidRPr="00575224">
        <w:rPr>
          <w:sz w:val="24"/>
          <w:szCs w:val="24"/>
        </w:rPr>
        <w:t>Educational qualification</w:t>
      </w:r>
    </w:p>
    <w:p w:rsidR="0093001C" w:rsidRPr="00575224" w:rsidRDefault="0093001C" w:rsidP="00D4440A">
      <w:pPr>
        <w:pStyle w:val="NoSpacing"/>
        <w:numPr>
          <w:ilvl w:val="0"/>
          <w:numId w:val="91"/>
        </w:numPr>
        <w:jc w:val="both"/>
        <w:rPr>
          <w:sz w:val="24"/>
          <w:szCs w:val="24"/>
        </w:rPr>
      </w:pPr>
      <w:r w:rsidRPr="00575224">
        <w:rPr>
          <w:sz w:val="24"/>
          <w:szCs w:val="24"/>
        </w:rPr>
        <w:t>Intention of the letter</w:t>
      </w:r>
    </w:p>
    <w:p w:rsidR="0093001C" w:rsidRPr="00575224" w:rsidRDefault="0093001C" w:rsidP="00D4440A">
      <w:pPr>
        <w:pStyle w:val="NoSpacing"/>
        <w:numPr>
          <w:ilvl w:val="0"/>
          <w:numId w:val="91"/>
        </w:numPr>
        <w:jc w:val="both"/>
        <w:rPr>
          <w:sz w:val="24"/>
          <w:szCs w:val="24"/>
        </w:rPr>
      </w:pPr>
      <w:r w:rsidRPr="00575224">
        <w:rPr>
          <w:sz w:val="24"/>
          <w:szCs w:val="24"/>
        </w:rPr>
        <w:t>Work experience</w:t>
      </w:r>
    </w:p>
    <w:p w:rsidR="0093001C" w:rsidRPr="00575224" w:rsidRDefault="0093001C" w:rsidP="00D4440A">
      <w:pPr>
        <w:pStyle w:val="NoSpacing"/>
        <w:ind w:left="1800"/>
        <w:jc w:val="both"/>
        <w:rPr>
          <w:sz w:val="24"/>
          <w:szCs w:val="24"/>
        </w:rPr>
      </w:pPr>
    </w:p>
    <w:p w:rsidR="0093001C" w:rsidRPr="00575224" w:rsidRDefault="0093001C" w:rsidP="00D4440A">
      <w:pPr>
        <w:pStyle w:val="NoSpacing"/>
        <w:numPr>
          <w:ilvl w:val="0"/>
          <w:numId w:val="1"/>
        </w:numPr>
        <w:jc w:val="both"/>
        <w:rPr>
          <w:sz w:val="24"/>
          <w:szCs w:val="24"/>
        </w:rPr>
      </w:pPr>
      <w:r w:rsidRPr="00575224">
        <w:rPr>
          <w:sz w:val="24"/>
          <w:szCs w:val="24"/>
        </w:rPr>
        <w:t>Why was Sandra Lisette looking for another job?</w:t>
      </w: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92"/>
        </w:numPr>
        <w:jc w:val="both"/>
        <w:rPr>
          <w:sz w:val="24"/>
          <w:szCs w:val="24"/>
        </w:rPr>
      </w:pPr>
      <w:r w:rsidRPr="00575224">
        <w:rPr>
          <w:sz w:val="24"/>
          <w:szCs w:val="24"/>
        </w:rPr>
        <w:t xml:space="preserve"> She does not like her boss.</w:t>
      </w:r>
    </w:p>
    <w:p w:rsidR="0093001C" w:rsidRPr="00575224" w:rsidRDefault="0093001C" w:rsidP="00D4440A">
      <w:pPr>
        <w:pStyle w:val="NoSpacing"/>
        <w:numPr>
          <w:ilvl w:val="0"/>
          <w:numId w:val="92"/>
        </w:numPr>
        <w:jc w:val="both"/>
        <w:rPr>
          <w:sz w:val="24"/>
          <w:szCs w:val="24"/>
        </w:rPr>
      </w:pPr>
      <w:r w:rsidRPr="00575224">
        <w:rPr>
          <w:sz w:val="24"/>
          <w:szCs w:val="24"/>
        </w:rPr>
        <w:t>She wants a broader job exposure.</w:t>
      </w:r>
    </w:p>
    <w:p w:rsidR="0093001C" w:rsidRPr="00575224" w:rsidRDefault="0093001C" w:rsidP="00D4440A">
      <w:pPr>
        <w:pStyle w:val="NoSpacing"/>
        <w:numPr>
          <w:ilvl w:val="0"/>
          <w:numId w:val="92"/>
        </w:numPr>
        <w:jc w:val="both"/>
        <w:rPr>
          <w:sz w:val="24"/>
          <w:szCs w:val="24"/>
        </w:rPr>
      </w:pPr>
      <w:r w:rsidRPr="00575224">
        <w:rPr>
          <w:sz w:val="24"/>
          <w:szCs w:val="24"/>
        </w:rPr>
        <w:t>She wants to be nearer her   workplace.</w:t>
      </w:r>
    </w:p>
    <w:p w:rsidR="0093001C" w:rsidRPr="00575224" w:rsidRDefault="0093001C" w:rsidP="004B155F">
      <w:pPr>
        <w:pStyle w:val="NoSpacing"/>
        <w:numPr>
          <w:ilvl w:val="0"/>
          <w:numId w:val="92"/>
        </w:numPr>
        <w:jc w:val="both"/>
        <w:rPr>
          <w:sz w:val="24"/>
          <w:szCs w:val="24"/>
        </w:rPr>
      </w:pPr>
      <w:r w:rsidRPr="00575224">
        <w:rPr>
          <w:sz w:val="24"/>
          <w:szCs w:val="24"/>
        </w:rPr>
        <w:t>She does not like her job as cashier</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center"/>
        <w:rPr>
          <w:b/>
          <w:sz w:val="28"/>
          <w:szCs w:val="28"/>
        </w:rPr>
      </w:pPr>
      <w:r w:rsidRPr="00575224">
        <w:rPr>
          <w:b/>
          <w:sz w:val="28"/>
          <w:szCs w:val="28"/>
        </w:rPr>
        <w:t>BAHAGI III – MATEMATIKA AT AGHAM</w:t>
      </w:r>
    </w:p>
    <w:p w:rsidR="0093001C" w:rsidRPr="00575224" w:rsidRDefault="0093001C" w:rsidP="00D4440A">
      <w:pPr>
        <w:pStyle w:val="NoSpacing"/>
        <w:ind w:left="720"/>
        <w:jc w:val="center"/>
        <w:rPr>
          <w:sz w:val="32"/>
          <w:szCs w:val="32"/>
        </w:rPr>
      </w:pPr>
    </w:p>
    <w:p w:rsidR="0093001C" w:rsidRPr="00575224" w:rsidRDefault="0093001C" w:rsidP="00D4440A">
      <w:pPr>
        <w:pStyle w:val="NoSpacing"/>
        <w:ind w:left="720"/>
        <w:rPr>
          <w:sz w:val="24"/>
          <w:szCs w:val="24"/>
        </w:rPr>
      </w:pPr>
      <w:r>
        <w:rPr>
          <w:noProof/>
        </w:rPr>
        <w:pict>
          <v:shape id="_x0000_s1054" type="#_x0000_t32" style="position:absolute;left:0;text-align:left;margin-left:386.3pt;margin-top:12.3pt;width:0;height:42.9pt;z-index:251603968" o:connectortype="straight"/>
        </w:pict>
      </w:r>
      <w:r>
        <w:rPr>
          <w:noProof/>
        </w:rPr>
        <w:pict>
          <v:shape id="_x0000_s1055" type="#_x0000_t32" style="position:absolute;left:0;text-align:left;margin-left:272.2pt;margin-top:55.2pt;width:114.1pt;height:0;z-index:251602944" o:connectortype="straight"/>
        </w:pict>
      </w:r>
      <w:r>
        <w:rPr>
          <w:noProof/>
        </w:rPr>
        <w:pict>
          <v:shape id="_x0000_s1056" type="#_x0000_t32" style="position:absolute;left:0;text-align:left;margin-left:272.2pt;margin-top:55.2pt;width:0;height:45.3pt;z-index:251601920" o:connectortype="straight"/>
        </w:pict>
      </w:r>
      <w:r>
        <w:rPr>
          <w:noProof/>
        </w:rPr>
        <w:pict>
          <v:shape id="_x0000_s1057" type="#_x0000_t32" style="position:absolute;left:0;text-align:left;margin-left:164.65pt;margin-top:100.5pt;width:107.55pt;height:0;z-index:251600896" o:connectortype="straight"/>
        </w:pict>
      </w:r>
      <w:r>
        <w:rPr>
          <w:noProof/>
        </w:rPr>
        <w:pict>
          <v:shape id="_x0000_s1058" type="#_x0000_t32" style="position:absolute;left:0;text-align:left;margin-left:164.65pt;margin-top:14.75pt;width:0;height:85.75pt;z-index:251599872" o:connectortype="straight"/>
        </w:pict>
      </w:r>
      <w:r>
        <w:rPr>
          <w:noProof/>
        </w:rPr>
        <w:pict>
          <v:shape id="_x0000_s1059" type="#_x0000_t32" style="position:absolute;left:0;text-align:left;margin-left:164.65pt;margin-top:12.3pt;width:221.65pt;height:2.45pt;flip:y;z-index:251598848" o:connectortype="straight"/>
        </w:pic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15m</w:t>
      </w:r>
    </w:p>
    <w:p w:rsidR="0093001C" w:rsidRPr="00575224" w:rsidRDefault="0093001C" w:rsidP="00D4440A">
      <w:pPr>
        <w:pStyle w:val="NoSpacing"/>
        <w:ind w:left="720"/>
        <w:rPr>
          <w:sz w:val="24"/>
          <w:szCs w:val="24"/>
        </w:rPr>
      </w:pPr>
    </w:p>
    <w:p w:rsidR="0093001C" w:rsidRPr="00575224" w:rsidRDefault="0093001C" w:rsidP="00D4440A">
      <w:pPr>
        <w:pStyle w:val="NoSpacing"/>
        <w:ind w:left="720"/>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5m</w:t>
      </w:r>
    </w:p>
    <w:p w:rsidR="0093001C" w:rsidRPr="00575224" w:rsidRDefault="0093001C" w:rsidP="00D4440A">
      <w:pPr>
        <w:pStyle w:val="NoSpacing"/>
        <w:ind w:left="720"/>
        <w:rPr>
          <w:sz w:val="24"/>
          <w:szCs w:val="24"/>
        </w:rPr>
      </w:pPr>
    </w:p>
    <w:p w:rsidR="0093001C" w:rsidRPr="00575224" w:rsidRDefault="0093001C" w:rsidP="00D4440A">
      <w:pPr>
        <w:pStyle w:val="NoSpacing"/>
        <w:ind w:left="720"/>
        <w:rPr>
          <w:sz w:val="24"/>
          <w:szCs w:val="24"/>
        </w:rPr>
      </w:pPr>
      <w:r w:rsidRPr="00575224">
        <w:rPr>
          <w:sz w:val="24"/>
          <w:szCs w:val="24"/>
        </w:rPr>
        <w:tab/>
      </w:r>
      <w:r w:rsidRPr="00575224">
        <w:rPr>
          <w:sz w:val="24"/>
          <w:szCs w:val="24"/>
        </w:rPr>
        <w:tab/>
      </w:r>
      <w:r w:rsidRPr="00575224">
        <w:rPr>
          <w:sz w:val="24"/>
          <w:szCs w:val="24"/>
        </w:rPr>
        <w:tab/>
        <w:t>10m</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7m</w:t>
      </w:r>
    </w:p>
    <w:p w:rsidR="0093001C" w:rsidRPr="00575224" w:rsidRDefault="0093001C" w:rsidP="00D4440A">
      <w:pPr>
        <w:pStyle w:val="NoSpacing"/>
        <w:ind w:left="720"/>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          5m</w:t>
      </w:r>
    </w:p>
    <w:p w:rsidR="0093001C" w:rsidRPr="00575224" w:rsidRDefault="0093001C" w:rsidP="00D4440A">
      <w:pPr>
        <w:pStyle w:val="NoSpacing"/>
        <w:ind w:left="720"/>
        <w:rPr>
          <w:sz w:val="24"/>
          <w:szCs w:val="24"/>
        </w:rPr>
      </w:pPr>
    </w:p>
    <w:p w:rsidR="0093001C" w:rsidRPr="00575224" w:rsidRDefault="0093001C" w:rsidP="00D4440A">
      <w:pPr>
        <w:pStyle w:val="NoSpacing"/>
        <w:ind w:left="720"/>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8m</w:t>
      </w:r>
    </w:p>
    <w:p w:rsidR="0093001C" w:rsidRPr="00575224" w:rsidRDefault="0093001C" w:rsidP="00D4440A">
      <w:pPr>
        <w:pStyle w:val="NoSpacing"/>
        <w:numPr>
          <w:ilvl w:val="0"/>
          <w:numId w:val="93"/>
        </w:numPr>
        <w:rPr>
          <w:sz w:val="24"/>
          <w:szCs w:val="24"/>
        </w:rPr>
      </w:pPr>
      <w:r w:rsidRPr="00575224">
        <w:rPr>
          <w:sz w:val="24"/>
          <w:szCs w:val="24"/>
        </w:rPr>
        <w:t>Ang hardin ni Mang Sidro ay may sukat na nasasaad sa drawing. Kung ito ay kanyang babakuran, gaano kahabang chicken wire ang kakailanganin niya?</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94"/>
        </w:numPr>
        <w:rPr>
          <w:sz w:val="24"/>
          <w:szCs w:val="24"/>
        </w:rPr>
      </w:pPr>
      <w:r w:rsidRPr="00575224">
        <w:rPr>
          <w:sz w:val="24"/>
          <w:szCs w:val="24"/>
        </w:rPr>
        <w:t>150 metro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50 metro</w:t>
      </w:r>
    </w:p>
    <w:p w:rsidR="0093001C" w:rsidRPr="00575224" w:rsidRDefault="0093001C" w:rsidP="00D4440A">
      <w:pPr>
        <w:pStyle w:val="NoSpacing"/>
        <w:numPr>
          <w:ilvl w:val="0"/>
          <w:numId w:val="94"/>
        </w:numPr>
        <w:rPr>
          <w:sz w:val="24"/>
          <w:szCs w:val="24"/>
        </w:rPr>
      </w:pPr>
      <w:r w:rsidRPr="00575224">
        <w:rPr>
          <w:sz w:val="24"/>
          <w:szCs w:val="24"/>
        </w:rPr>
        <w:t>55 metro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45 metro</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Ang isang bote ng gamot ay karaniwang may lamang 60 mililitro. Kung ang isang kutsarita ay may katumbas na limang mililitro, ilang kutsarita ang laman ng isang bote?</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95"/>
        </w:numPr>
        <w:rPr>
          <w:sz w:val="24"/>
          <w:szCs w:val="24"/>
        </w:rPr>
      </w:pPr>
      <w:r w:rsidRPr="00575224">
        <w:rPr>
          <w:sz w:val="24"/>
          <w:szCs w:val="24"/>
        </w:rPr>
        <w:t>10 kutsarita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12 kutsarita</w:t>
      </w:r>
    </w:p>
    <w:p w:rsidR="0093001C" w:rsidRPr="00575224" w:rsidRDefault="0093001C" w:rsidP="00D4440A">
      <w:pPr>
        <w:pStyle w:val="NoSpacing"/>
        <w:numPr>
          <w:ilvl w:val="0"/>
          <w:numId w:val="95"/>
        </w:numPr>
        <w:rPr>
          <w:sz w:val="24"/>
          <w:szCs w:val="24"/>
        </w:rPr>
      </w:pPr>
      <w:r w:rsidRPr="00575224">
        <w:rPr>
          <w:sz w:val="24"/>
          <w:szCs w:val="24"/>
        </w:rPr>
        <w:t>11 kutsarita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13 kutsarita</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Ang badget na inilaan ng gobyerno ( Internal Revenue Allotment) para sa Barangay Sta. Cruz ay P500,000.00 para sa isang taon. Sa pagbabadget, ang konseho ng barangay ay sumusunod sa ganitong patakaran:</w:t>
      </w:r>
    </w:p>
    <w:p w:rsidR="0093001C" w:rsidRPr="00575224" w:rsidRDefault="0093001C" w:rsidP="00D4440A">
      <w:pPr>
        <w:pStyle w:val="NoSpacing"/>
        <w:ind w:left="1080"/>
        <w:rPr>
          <w:sz w:val="24"/>
          <w:szCs w:val="24"/>
        </w:rPr>
      </w:pPr>
    </w:p>
    <w:p w:rsidR="0093001C" w:rsidRPr="00575224" w:rsidRDefault="0093001C" w:rsidP="00D4440A">
      <w:pPr>
        <w:pStyle w:val="NoSpacing"/>
        <w:ind w:left="1440"/>
        <w:rPr>
          <w:sz w:val="24"/>
          <w:szCs w:val="24"/>
        </w:rPr>
      </w:pPr>
      <w:r w:rsidRPr="00575224">
        <w:rPr>
          <w:sz w:val="24"/>
          <w:szCs w:val="24"/>
        </w:rPr>
        <w:t>60% - para sa mga sahod (S)</w:t>
      </w:r>
    </w:p>
    <w:p w:rsidR="0093001C" w:rsidRPr="00575224" w:rsidRDefault="0093001C" w:rsidP="00D4440A">
      <w:pPr>
        <w:pStyle w:val="NoSpacing"/>
        <w:ind w:left="1440"/>
        <w:rPr>
          <w:sz w:val="24"/>
          <w:szCs w:val="24"/>
        </w:rPr>
      </w:pPr>
      <w:r w:rsidRPr="00575224">
        <w:rPr>
          <w:sz w:val="24"/>
          <w:szCs w:val="24"/>
        </w:rPr>
        <w:t>25% - para sa mga  proyekto (P)</w:t>
      </w:r>
    </w:p>
    <w:p w:rsidR="0093001C" w:rsidRPr="00575224" w:rsidRDefault="0093001C" w:rsidP="00D4440A">
      <w:pPr>
        <w:pStyle w:val="NoSpacing"/>
        <w:ind w:left="1440"/>
        <w:rPr>
          <w:sz w:val="24"/>
          <w:szCs w:val="24"/>
        </w:rPr>
      </w:pPr>
      <w:r w:rsidRPr="00575224">
        <w:rPr>
          <w:sz w:val="24"/>
          <w:szCs w:val="24"/>
        </w:rPr>
        <w:t>10% - para sa mga gastos sa barangay (G)</w:t>
      </w:r>
    </w:p>
    <w:p w:rsidR="0093001C" w:rsidRPr="00575224" w:rsidRDefault="0093001C" w:rsidP="00D4440A">
      <w:pPr>
        <w:pStyle w:val="NoSpacing"/>
        <w:ind w:left="1440"/>
        <w:rPr>
          <w:sz w:val="24"/>
          <w:szCs w:val="24"/>
        </w:rPr>
      </w:pPr>
      <w:r w:rsidRPr="00575224">
        <w:rPr>
          <w:sz w:val="24"/>
          <w:szCs w:val="24"/>
        </w:rPr>
        <w:t xml:space="preserve"> 5%  - pondong pangkalamidad (K)</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ab/>
        <w:t xml:space="preserve">      Alin sa mga sumusunod na pie graph ang naglalarawan ng badget ng Barangay Sta. Cruz?</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Pr>
          <w:noProof/>
        </w:rPr>
        <w:pict>
          <v:shape id="_x0000_s1060" type="#_x0000_t32" style="position:absolute;margin-left:203.45pt;margin-top:24.2pt;width:17pt;height:29.1pt;flip:x y;z-index:251619328" o:connectortype="straight"/>
        </w:pict>
      </w:r>
      <w:r>
        <w:rPr>
          <w:noProof/>
        </w:rPr>
        <w:pict>
          <v:shape id="_x0000_s1061" type="#_x0000_t32" style="position:absolute;margin-left:84.55pt;margin-top:18.6pt;width:1.65pt;height:1in;z-index:251608064" o:connectortype="straight"/>
        </w:pict>
      </w:r>
      <w:r>
        <w:rPr>
          <w:noProof/>
        </w:rPr>
        <w:pict>
          <v:shape id="_x0000_s1062" type="#_x0000_t32" style="position:absolute;margin-left:436.45pt;margin-top:36.35pt;width:31.55pt;height:16.95pt;flip:x y;z-index:251613184" o:connectortype="straight"/>
        </w:pict>
      </w:r>
      <w:r>
        <w:rPr>
          <w:noProof/>
        </w:rPr>
        <w:pict>
          <v:shape id="_x0000_s1063" type="#_x0000_t32" style="position:absolute;margin-left:468pt;margin-top:53.3pt;width:0;height:37.3pt;z-index:251610112" o:connectortype="straight"/>
        </w:pict>
      </w:r>
      <w:r>
        <w:rPr>
          <w:noProof/>
        </w:rPr>
        <w:pict>
          <v:oval id="_x0000_s1064" style="position:absolute;margin-left:432.4pt;margin-top:18.6pt;width:1in;height:1in;z-index:251607040">
            <v:textbox style="mso-next-textbox:#_x0000_s1064">
              <w:txbxContent>
                <w:p w:rsidR="0093001C" w:rsidRDefault="0093001C" w:rsidP="00D4440A">
                  <w:pPr>
                    <w:pStyle w:val="NoSpacing"/>
                  </w:pPr>
                  <w:r>
                    <w:t>K</w:t>
                  </w:r>
                </w:p>
                <w:p w:rsidR="0093001C" w:rsidRDefault="0093001C" w:rsidP="00D4440A">
                  <w:pPr>
                    <w:pStyle w:val="NoSpacing"/>
                  </w:pPr>
                  <w:r>
                    <w:t>G        S</w:t>
                  </w:r>
                </w:p>
                <w:p w:rsidR="0093001C" w:rsidRDefault="0093001C" w:rsidP="00D4440A">
                  <w:pPr>
                    <w:pStyle w:val="NoSpacing"/>
                  </w:pPr>
                  <w:r>
                    <w:t xml:space="preserve">P       </w:t>
                  </w:r>
                </w:p>
                <w:p w:rsidR="0093001C" w:rsidRDefault="0093001C" w:rsidP="00D4440A">
                  <w:pPr>
                    <w:pStyle w:val="NoSpacing"/>
                  </w:pPr>
                </w:p>
              </w:txbxContent>
            </v:textbox>
          </v:oval>
        </w:pict>
      </w:r>
      <w:r w:rsidRPr="00575224">
        <w:rPr>
          <w:sz w:val="24"/>
          <w:szCs w:val="24"/>
        </w:rPr>
        <w:tab/>
      </w:r>
      <w:r w:rsidRPr="00575224">
        <w:rPr>
          <w:sz w:val="24"/>
          <w:szCs w:val="24"/>
        </w:rPr>
        <w:tab/>
      </w:r>
    </w:p>
    <w:p w:rsidR="0093001C" w:rsidRPr="00575224" w:rsidRDefault="0093001C" w:rsidP="00D4440A">
      <w:pPr>
        <w:pStyle w:val="NoSpacing"/>
        <w:rPr>
          <w:sz w:val="24"/>
          <w:szCs w:val="24"/>
        </w:rPr>
      </w:pPr>
      <w:r>
        <w:rPr>
          <w:noProof/>
        </w:rPr>
        <w:pict>
          <v:shape id="_x0000_s1065" type="#_x0000_t32" style="position:absolute;margin-left:453.45pt;margin-top:9.55pt;width:14.55pt;height:29.1pt;flip:x y;z-index:251612160" o:connectortype="straight"/>
        </w:pict>
      </w:r>
      <w:r>
        <w:rPr>
          <w:noProof/>
        </w:rPr>
        <w:pict>
          <v:oval id="_x0000_s1066" style="position:absolute;margin-left:37.6pt;margin-top:3.95pt;width:88.2pt;height:1in;z-index:251604992">
            <v:textbox style="mso-next-textbox:#_x0000_s1066">
              <w:txbxContent>
                <w:p w:rsidR="0093001C" w:rsidRDefault="0093001C" w:rsidP="00D4440A">
                  <w:pPr>
                    <w:pStyle w:val="NoSpacing"/>
                  </w:pPr>
                  <w:r>
                    <w:t xml:space="preserve">       K</w:t>
                  </w:r>
                </w:p>
                <w:p w:rsidR="0093001C" w:rsidRDefault="0093001C" w:rsidP="00D4440A">
                  <w:pPr>
                    <w:pStyle w:val="NoSpacing"/>
                  </w:pPr>
                  <w:r>
                    <w:t>G              S</w:t>
                  </w:r>
                </w:p>
                <w:p w:rsidR="0093001C" w:rsidRDefault="0093001C" w:rsidP="00D4440A">
                  <w:r>
                    <w:t xml:space="preserve">      P      </w:t>
                  </w:r>
                </w:p>
              </w:txbxContent>
            </v:textbox>
          </v:oval>
        </w:pict>
      </w:r>
      <w:r>
        <w:rPr>
          <w:noProof/>
        </w:rPr>
        <w:pict>
          <v:oval id="_x0000_s1067" style="position:absolute;margin-left:301.35pt;margin-top:3.95pt;width:84.95pt;height:81.65pt;z-index:251618304">
            <v:textbox style="mso-next-textbox:#_x0000_s1067">
              <w:txbxContent>
                <w:p w:rsidR="0093001C" w:rsidRDefault="0093001C" w:rsidP="00D4440A">
                  <w:pPr>
                    <w:pStyle w:val="NoSpacing"/>
                  </w:pPr>
                  <w:r>
                    <w:t xml:space="preserve">  G       </w:t>
                  </w:r>
                </w:p>
                <w:p w:rsidR="0093001C" w:rsidRDefault="0093001C" w:rsidP="00D4440A">
                  <w:pPr>
                    <w:pStyle w:val="NoSpacing"/>
                  </w:pPr>
                  <w:r>
                    <w:t>P             S</w:t>
                  </w:r>
                </w:p>
                <w:p w:rsidR="0093001C" w:rsidRDefault="0093001C" w:rsidP="00D4440A">
                  <w:pPr>
                    <w:pStyle w:val="NoSpacing"/>
                  </w:pPr>
                </w:p>
                <w:p w:rsidR="0093001C" w:rsidRDefault="0093001C" w:rsidP="00D4440A">
                  <w:r>
                    <w:t xml:space="preserve">     K</w:t>
                  </w:r>
                </w:p>
                <w:p w:rsidR="0093001C" w:rsidRDefault="0093001C" w:rsidP="00D4440A"/>
              </w:txbxContent>
            </v:textbox>
          </v:oval>
        </w:pict>
      </w:r>
      <w:r>
        <w:rPr>
          <w:noProof/>
        </w:rPr>
        <w:pict>
          <v:oval id="_x0000_s1068" style="position:absolute;margin-left:180pt;margin-top:3.95pt;width:80.1pt;height:81.65pt;z-index:251606016">
            <v:textbox style="mso-next-textbox:#_x0000_s1068">
              <w:txbxContent>
                <w:p w:rsidR="0093001C" w:rsidRDefault="0093001C" w:rsidP="00D4440A">
                  <w:pPr>
                    <w:pStyle w:val="NoSpacing"/>
                  </w:pPr>
                  <w:r>
                    <w:t>P</w:t>
                  </w:r>
                </w:p>
                <w:p w:rsidR="0093001C" w:rsidRDefault="0093001C" w:rsidP="00D4440A">
                  <w:pPr>
                    <w:pStyle w:val="NoSpacing"/>
                  </w:pPr>
                  <w:r>
                    <w:t>K           S</w:t>
                  </w:r>
                </w:p>
                <w:p w:rsidR="0093001C" w:rsidRDefault="0093001C" w:rsidP="00D4440A">
                  <w:pPr>
                    <w:pStyle w:val="NoSpacing"/>
                  </w:pPr>
                </w:p>
                <w:p w:rsidR="0093001C" w:rsidRDefault="0093001C" w:rsidP="00D4440A">
                  <w:r>
                    <w:t xml:space="preserve">      G   </w:t>
                  </w:r>
                </w:p>
              </w:txbxContent>
            </v:textbox>
          </v:oval>
        </w:pict>
      </w:r>
      <w:r>
        <w:rPr>
          <w:noProof/>
        </w:rPr>
        <w:pict>
          <v:shape id="_x0000_s1069" type="#_x0000_t32" style="position:absolute;margin-left:344.2pt;margin-top:3.95pt;width:.85pt;height:81.65pt;z-index:251620352" o:connectortype="straight"/>
        </w:pict>
      </w:r>
    </w:p>
    <w:p w:rsidR="0093001C" w:rsidRPr="00575224" w:rsidRDefault="0093001C" w:rsidP="00D4440A">
      <w:pPr>
        <w:pStyle w:val="NoSpacing"/>
        <w:rPr>
          <w:sz w:val="24"/>
          <w:szCs w:val="24"/>
        </w:rPr>
      </w:pPr>
      <w:r>
        <w:rPr>
          <w:noProof/>
        </w:rPr>
        <w:pict>
          <v:shape id="_x0000_s1070" type="#_x0000_t32" style="position:absolute;margin-left:309.45pt;margin-top:7.05pt;width:34.75pt;height:21.85pt;flip:x y;z-index:251621376" o:connectortype="straight"/>
        </w:pict>
      </w:r>
      <w:r>
        <w:rPr>
          <w:noProof/>
        </w:rPr>
        <w:pict>
          <v:shape id="_x0000_s1071" type="#_x0000_t32" style="position:absolute;margin-left:45.7pt;margin-top:3pt;width:38.85pt;height:21pt;flip:x y;z-index:251616256" o:connectortype="straight"/>
        </w:pict>
      </w:r>
      <w:r>
        <w:rPr>
          <w:noProof/>
        </w:rPr>
        <w:pict>
          <v:shape id="_x0000_s1072" type="#_x0000_t32" style="position:absolute;margin-left:184.05pt;margin-top:11.9pt;width:36.4pt;height:12.1pt;flip:x y;z-index:251614208" o:connectortype="straight"/>
        </w:pict>
      </w:r>
      <w:r w:rsidRPr="00575224">
        <w:rPr>
          <w:sz w:val="24"/>
          <w:szCs w:val="24"/>
        </w:rPr>
        <w:tab/>
      </w:r>
      <w:r w:rsidRPr="00575224">
        <w:rPr>
          <w:sz w:val="24"/>
          <w:szCs w:val="24"/>
        </w:rPr>
        <w:tab/>
        <w:t>K</w:t>
      </w:r>
    </w:p>
    <w:p w:rsidR="0093001C" w:rsidRPr="00575224" w:rsidRDefault="0093001C" w:rsidP="00D4440A">
      <w:pPr>
        <w:pStyle w:val="NoSpacing"/>
        <w:rPr>
          <w:sz w:val="24"/>
          <w:szCs w:val="24"/>
        </w:rPr>
      </w:pPr>
      <w:r>
        <w:rPr>
          <w:noProof/>
        </w:rPr>
        <w:pict>
          <v:shape id="_x0000_s1073" type="#_x0000_t32" style="position:absolute;margin-left:432.4pt;margin-top:9.35pt;width:35.6pt;height:.1pt;z-index:251611136" o:connectortype="straight"/>
        </w:pict>
      </w:r>
      <w:r>
        <w:rPr>
          <w:noProof/>
        </w:rPr>
        <w:pict>
          <v:shape id="_x0000_s1074" type="#_x0000_t32" style="position:absolute;margin-left:309.45pt;margin-top:14.25pt;width:35.6pt;height:20.2pt;flip:x;z-index:251622400" o:connectortype="straight"/>
        </w:pict>
      </w:r>
      <w:r>
        <w:rPr>
          <w:noProof/>
        </w:rPr>
        <w:pict>
          <v:shape id="_x0000_s1075" type="#_x0000_t32" style="position:absolute;margin-left:41.65pt;margin-top:9.35pt;width:44.55pt;height:17.8pt;flip:x;z-index:251617280" o:connectortype="straight"/>
        </w:pict>
      </w:r>
      <w:r>
        <w:rPr>
          <w:noProof/>
        </w:rPr>
        <w:pict>
          <v:shape id="_x0000_s1076" type="#_x0000_t32" style="position:absolute;margin-left:220.45pt;margin-top:9.35pt;width:.05pt;height:42.9pt;flip:x;z-index:251609088" o:connectortype="straight"/>
        </w:pict>
      </w:r>
      <w:r>
        <w:rPr>
          <w:noProof/>
        </w:rPr>
        <w:pict>
          <v:shape id="_x0000_s1077" type="#_x0000_t32" style="position:absolute;margin-left:188.15pt;margin-top:9.35pt;width:32.3pt;height:25.1pt;flip:x;z-index:251615232" o:connectortype="straight"/>
        </w:pic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numPr>
          <w:ilvl w:val="0"/>
          <w:numId w:val="96"/>
        </w:numPr>
        <w:rPr>
          <w:sz w:val="24"/>
          <w:szCs w:val="24"/>
        </w:rPr>
      </w:pPr>
      <w:r w:rsidRPr="00575224">
        <w:rPr>
          <w:sz w:val="24"/>
          <w:szCs w:val="24"/>
        </w:rPr>
        <w:t xml:space="preserve">        </w:t>
      </w:r>
      <w:r w:rsidRPr="00575224">
        <w:rPr>
          <w:sz w:val="24"/>
          <w:szCs w:val="24"/>
        </w:rPr>
        <w:tab/>
      </w:r>
      <w:r w:rsidRPr="00575224">
        <w:rPr>
          <w:sz w:val="24"/>
          <w:szCs w:val="24"/>
        </w:rPr>
        <w:tab/>
      </w:r>
      <w:r w:rsidRPr="00575224">
        <w:rPr>
          <w:sz w:val="24"/>
          <w:szCs w:val="24"/>
        </w:rPr>
        <w:tab/>
        <w:t xml:space="preserve">(B) </w:t>
      </w:r>
      <w:r w:rsidRPr="00575224">
        <w:rPr>
          <w:sz w:val="24"/>
          <w:szCs w:val="24"/>
        </w:rPr>
        <w:tab/>
      </w:r>
      <w:r w:rsidRPr="00575224">
        <w:rPr>
          <w:sz w:val="24"/>
          <w:szCs w:val="24"/>
        </w:rPr>
        <w:tab/>
      </w:r>
      <w:r w:rsidRPr="00575224">
        <w:rPr>
          <w:sz w:val="24"/>
          <w:szCs w:val="24"/>
        </w:rPr>
        <w:tab/>
        <w:t xml:space="preserve">    (C)   </w:t>
      </w:r>
      <w:r w:rsidRPr="00575224">
        <w:rPr>
          <w:sz w:val="24"/>
          <w:szCs w:val="24"/>
        </w:rPr>
        <w:tab/>
      </w:r>
      <w:r w:rsidRPr="00575224">
        <w:rPr>
          <w:sz w:val="24"/>
          <w:szCs w:val="24"/>
        </w:rPr>
        <w:tab/>
      </w:r>
      <w:r w:rsidRPr="00575224">
        <w:rPr>
          <w:sz w:val="24"/>
          <w:szCs w:val="24"/>
        </w:rPr>
        <w:tab/>
      </w:r>
      <w:r w:rsidRPr="00575224">
        <w:rPr>
          <w:sz w:val="24"/>
          <w:szCs w:val="24"/>
        </w:rPr>
        <w:tab/>
        <w:t>(D)</w:t>
      </w:r>
    </w:p>
    <w:p w:rsidR="0093001C" w:rsidRPr="00575224" w:rsidRDefault="0093001C" w:rsidP="00D4440A">
      <w:pPr>
        <w:pStyle w:val="NoSpacing"/>
        <w:ind w:left="10800"/>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noProof/>
          <w:sz w:val="24"/>
          <w:szCs w:val="24"/>
        </w:rPr>
        <w:object w:dxaOrig="10590" w:dyaOrig="3552">
          <v:shape id="Chart 1" o:spid="_x0000_i1025" type="#_x0000_t75" style="width:529.5pt;height:177.75pt;visibility:visible" o:ole="">
            <v:imagedata r:id="rId9" o:title=""/>
            <o:lock v:ext="edit" aspectratio="f"/>
          </v:shape>
          <o:OLEObject Type="Embed" ProgID="Excel.Chart.8" ShapeID="Chart 1" DrawAspect="Content" ObjectID="_1379284500" r:id="rId10"/>
        </w:object>
      </w:r>
    </w:p>
    <w:p w:rsidR="0093001C" w:rsidRPr="00575224" w:rsidRDefault="0093001C" w:rsidP="00D4440A">
      <w:pPr>
        <w:pStyle w:val="NoSpacing"/>
        <w:rPr>
          <w:sz w:val="24"/>
          <w:szCs w:val="24"/>
        </w:rPr>
      </w:pP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93"/>
        </w:numPr>
        <w:rPr>
          <w:sz w:val="24"/>
          <w:szCs w:val="24"/>
        </w:rPr>
      </w:pPr>
      <w:r w:rsidRPr="00575224">
        <w:rPr>
          <w:sz w:val="24"/>
          <w:szCs w:val="24"/>
        </w:rPr>
        <w:t>Ipinapakita ng graph ang halaga ng bawat kilo ng iba’t-ibang  uri ng karne kapag binili ng direkta mula sa katayan. Aling karne ang may pinakamataas na halaga?</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97"/>
        </w:numPr>
        <w:rPr>
          <w:sz w:val="24"/>
          <w:szCs w:val="24"/>
        </w:rPr>
      </w:pPr>
      <w:r w:rsidRPr="00575224">
        <w:rPr>
          <w:sz w:val="24"/>
          <w:szCs w:val="24"/>
        </w:rPr>
        <w:t>Karne ng baboy</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Karne ng baka</w:t>
      </w:r>
    </w:p>
    <w:p w:rsidR="0093001C" w:rsidRPr="00575224" w:rsidRDefault="0093001C" w:rsidP="00D4440A">
      <w:pPr>
        <w:pStyle w:val="NoSpacing"/>
        <w:numPr>
          <w:ilvl w:val="0"/>
          <w:numId w:val="97"/>
        </w:numPr>
        <w:rPr>
          <w:sz w:val="24"/>
          <w:szCs w:val="24"/>
        </w:rPr>
      </w:pPr>
      <w:r w:rsidRPr="00575224">
        <w:rPr>
          <w:sz w:val="24"/>
          <w:szCs w:val="24"/>
        </w:rPr>
        <w:t>Karne ng manok</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karne ng kalabaw</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Ang buwanang sahod ni Nardo ay P6,000.00. Buwan-buwan ay binabawasan siya ng P300.00 para sa buwis at SSS. Sa bawat araw na hindi siya  pumapasok ay binabawasan siya ng P200.00 . Noong Oktubre ay hindi siya pumasok ng dalawang araw. Magkano ang tinanggap niyang sahod sa buwang ito?</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98"/>
        </w:numPr>
        <w:rPr>
          <w:sz w:val="24"/>
          <w:szCs w:val="24"/>
        </w:rPr>
      </w:pPr>
      <w:r w:rsidRPr="00575224">
        <w:rPr>
          <w:sz w:val="24"/>
          <w:szCs w:val="24"/>
        </w:rPr>
        <w:t>P5,700.00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(C)P 5,300.00</w:t>
      </w:r>
    </w:p>
    <w:p w:rsidR="0093001C" w:rsidRPr="00575224" w:rsidRDefault="0093001C" w:rsidP="00D4440A">
      <w:pPr>
        <w:pStyle w:val="NoSpacing"/>
        <w:numPr>
          <w:ilvl w:val="0"/>
          <w:numId w:val="98"/>
        </w:numPr>
        <w:rPr>
          <w:sz w:val="24"/>
          <w:szCs w:val="24"/>
        </w:rPr>
      </w:pPr>
      <w:r w:rsidRPr="00575224">
        <w:rPr>
          <w:sz w:val="24"/>
          <w:szCs w:val="24"/>
        </w:rPr>
        <w:t>P 5,500.00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(D)P 5,000.00</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Si Mang Juan ay magpipintura ng bubungan upang ito ay hindi kalawangin. Sa bawat galong pintura,makapagpipintura siya ng 40 metro parisukat. Ang lapad ng bubungan na kanyang pipinturahan ay 60 metro parisukat. Ilang galon ang kanyang kakailanganin kung dalawang patong ng pintura ang kanyang gagawin?</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99"/>
        </w:numPr>
        <w:rPr>
          <w:sz w:val="24"/>
          <w:szCs w:val="24"/>
        </w:rPr>
      </w:pPr>
      <w:r w:rsidRPr="00575224">
        <w:rPr>
          <w:sz w:val="24"/>
          <w:szCs w:val="24"/>
        </w:rPr>
        <w:t>2 galon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4 galon</w:t>
      </w:r>
    </w:p>
    <w:p w:rsidR="0093001C" w:rsidRPr="00575224" w:rsidRDefault="0093001C" w:rsidP="00D4440A">
      <w:pPr>
        <w:pStyle w:val="NoSpacing"/>
        <w:numPr>
          <w:ilvl w:val="0"/>
          <w:numId w:val="99"/>
        </w:numPr>
        <w:rPr>
          <w:sz w:val="24"/>
          <w:szCs w:val="24"/>
        </w:rPr>
      </w:pPr>
      <w:r w:rsidRPr="00575224">
        <w:rPr>
          <w:sz w:val="24"/>
          <w:szCs w:val="24"/>
        </w:rPr>
        <w:t>3 galon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5 galon</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Kung pinapunta si Allan ng kanilang Barangay Chairman sa isang  pagtitipon sa oras na 18:00 anong oras siya dapat pumunta?</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00"/>
        </w:numPr>
        <w:rPr>
          <w:sz w:val="24"/>
          <w:szCs w:val="24"/>
        </w:rPr>
      </w:pPr>
      <w:r w:rsidRPr="00575224">
        <w:rPr>
          <w:sz w:val="24"/>
          <w:szCs w:val="24"/>
        </w:rPr>
        <w:t>6:00 ng umaga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8:00 ng umaga</w:t>
      </w:r>
    </w:p>
    <w:p w:rsidR="0093001C" w:rsidRPr="00575224" w:rsidRDefault="0093001C" w:rsidP="00D4440A">
      <w:pPr>
        <w:pStyle w:val="NoSpacing"/>
        <w:numPr>
          <w:ilvl w:val="0"/>
          <w:numId w:val="100"/>
        </w:numPr>
        <w:rPr>
          <w:sz w:val="24"/>
          <w:szCs w:val="24"/>
        </w:rPr>
      </w:pPr>
      <w:r w:rsidRPr="00575224">
        <w:rPr>
          <w:sz w:val="24"/>
          <w:szCs w:val="24"/>
        </w:rPr>
        <w:t>6:00 ng gabi</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8:00 ng gabi</w:t>
      </w: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__________________________________________________________________________________________ </w:t>
      </w:r>
    </w:p>
    <w:p w:rsidR="0093001C" w:rsidRPr="00575224" w:rsidRDefault="0093001C" w:rsidP="00D4440A">
      <w:pPr>
        <w:pStyle w:val="NoSpacing"/>
        <w:rPr>
          <w:sz w:val="24"/>
          <w:szCs w:val="24"/>
        </w:rPr>
      </w:pPr>
      <w:r w:rsidRPr="00575224">
        <w:rPr>
          <w:sz w:val="24"/>
          <w:szCs w:val="24"/>
        </w:rPr>
        <w:t xml:space="preserve"> </w:t>
      </w:r>
    </w:p>
    <w:p w:rsidR="0093001C" w:rsidRPr="00575224" w:rsidRDefault="0093001C" w:rsidP="00D4440A">
      <w:pPr>
        <w:pStyle w:val="NoSpacing"/>
        <w:rPr>
          <w:sz w:val="24"/>
          <w:szCs w:val="24"/>
        </w:rPr>
      </w:pPr>
      <w:r w:rsidRPr="00575224">
        <w:rPr>
          <w:sz w:val="24"/>
          <w:szCs w:val="24"/>
        </w:rPr>
        <w:tab/>
      </w:r>
      <w:r w:rsidRPr="00575224">
        <w:rPr>
          <w:sz w:val="24"/>
          <w:szCs w:val="24"/>
        </w:rPr>
        <w:tab/>
        <w:t>Siklista                                                     Oras ng Pagdating  sa Finish Line</w:t>
      </w: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__________________________________________________________________________________________ </w:t>
      </w:r>
    </w:p>
    <w:p w:rsidR="0093001C" w:rsidRPr="00575224" w:rsidRDefault="0093001C" w:rsidP="00D4440A">
      <w:pPr>
        <w:pStyle w:val="NoSpacing"/>
        <w:rPr>
          <w:sz w:val="24"/>
          <w:szCs w:val="24"/>
        </w:rPr>
      </w:pPr>
      <w:r w:rsidRPr="00575224">
        <w:rPr>
          <w:sz w:val="24"/>
          <w:szCs w:val="24"/>
        </w:rPr>
        <w:t xml:space="preserve"> </w:t>
      </w:r>
    </w:p>
    <w:p w:rsidR="0093001C" w:rsidRPr="00575224" w:rsidRDefault="0093001C" w:rsidP="00D4440A">
      <w:pPr>
        <w:pStyle w:val="NoSpacing"/>
        <w:rPr>
          <w:sz w:val="24"/>
          <w:szCs w:val="24"/>
        </w:rPr>
      </w:pPr>
      <w:r w:rsidRPr="00575224">
        <w:rPr>
          <w:sz w:val="24"/>
          <w:szCs w:val="24"/>
        </w:rPr>
        <w:tab/>
      </w:r>
      <w:r w:rsidRPr="00575224">
        <w:rPr>
          <w:sz w:val="24"/>
          <w:szCs w:val="24"/>
        </w:rPr>
        <w:tab/>
        <w:t>Jose</w:t>
      </w:r>
      <w:r w:rsidRPr="00575224">
        <w:rPr>
          <w:sz w:val="24"/>
          <w:szCs w:val="24"/>
        </w:rPr>
        <w:tab/>
      </w:r>
      <w:r w:rsidRPr="00575224">
        <w:rPr>
          <w:sz w:val="24"/>
          <w:szCs w:val="24"/>
        </w:rPr>
        <w:tab/>
      </w:r>
      <w:r w:rsidRPr="00575224">
        <w:rPr>
          <w:sz w:val="24"/>
          <w:szCs w:val="24"/>
        </w:rPr>
        <w:tab/>
      </w:r>
      <w:r w:rsidRPr="00575224">
        <w:rPr>
          <w:sz w:val="24"/>
          <w:szCs w:val="24"/>
        </w:rPr>
        <w:tab/>
        <w:t xml:space="preserve">5 oras        </w:t>
      </w:r>
      <w:r w:rsidRPr="00575224">
        <w:rPr>
          <w:sz w:val="24"/>
          <w:szCs w:val="24"/>
        </w:rPr>
        <w:tab/>
        <w:t xml:space="preserve"> 6 –  min</w:t>
      </w:r>
      <w:r w:rsidRPr="00575224">
        <w:rPr>
          <w:sz w:val="24"/>
          <w:szCs w:val="24"/>
        </w:rPr>
        <w:tab/>
      </w:r>
      <w:r w:rsidRPr="00575224">
        <w:rPr>
          <w:sz w:val="24"/>
          <w:szCs w:val="24"/>
        </w:rPr>
        <w:tab/>
        <w:t>7    segundo</w:t>
      </w:r>
    </w:p>
    <w:p w:rsidR="0093001C" w:rsidRPr="00575224" w:rsidRDefault="0093001C" w:rsidP="00D4440A">
      <w:pPr>
        <w:pStyle w:val="NoSpacing"/>
        <w:rPr>
          <w:sz w:val="24"/>
          <w:szCs w:val="24"/>
        </w:rPr>
      </w:pPr>
      <w:r w:rsidRPr="00575224">
        <w:rPr>
          <w:sz w:val="24"/>
          <w:szCs w:val="24"/>
        </w:rPr>
        <w:tab/>
      </w:r>
      <w:r w:rsidRPr="00575224">
        <w:rPr>
          <w:sz w:val="24"/>
          <w:szCs w:val="24"/>
        </w:rPr>
        <w:tab/>
        <w:t>Lito</w:t>
      </w:r>
      <w:r w:rsidRPr="00575224">
        <w:rPr>
          <w:sz w:val="24"/>
          <w:szCs w:val="24"/>
        </w:rPr>
        <w:tab/>
      </w:r>
      <w:r w:rsidRPr="00575224">
        <w:rPr>
          <w:sz w:val="24"/>
          <w:szCs w:val="24"/>
        </w:rPr>
        <w:tab/>
      </w:r>
      <w:r w:rsidRPr="00575224">
        <w:rPr>
          <w:sz w:val="24"/>
          <w:szCs w:val="24"/>
        </w:rPr>
        <w:tab/>
      </w:r>
      <w:r w:rsidRPr="00575224">
        <w:rPr>
          <w:sz w:val="24"/>
          <w:szCs w:val="24"/>
        </w:rPr>
        <w:tab/>
        <w:t>6 oras</w:t>
      </w:r>
      <w:r w:rsidRPr="00575224">
        <w:rPr>
          <w:sz w:val="24"/>
          <w:szCs w:val="24"/>
        </w:rPr>
        <w:tab/>
      </w:r>
      <w:r w:rsidRPr="00575224">
        <w:rPr>
          <w:sz w:val="24"/>
          <w:szCs w:val="24"/>
        </w:rPr>
        <w:tab/>
        <w:t xml:space="preserve"> 5   - min</w:t>
      </w:r>
      <w:r w:rsidRPr="00575224">
        <w:rPr>
          <w:sz w:val="24"/>
          <w:szCs w:val="24"/>
        </w:rPr>
        <w:tab/>
      </w:r>
      <w:r w:rsidRPr="00575224">
        <w:rPr>
          <w:sz w:val="24"/>
          <w:szCs w:val="24"/>
        </w:rPr>
        <w:tab/>
        <w:t>3    segundo</w:t>
      </w:r>
    </w:p>
    <w:p w:rsidR="0093001C" w:rsidRPr="00575224" w:rsidRDefault="0093001C" w:rsidP="00D4440A">
      <w:pPr>
        <w:pStyle w:val="NoSpacing"/>
        <w:rPr>
          <w:sz w:val="24"/>
          <w:szCs w:val="24"/>
        </w:rPr>
      </w:pPr>
      <w:r w:rsidRPr="00575224">
        <w:rPr>
          <w:sz w:val="24"/>
          <w:szCs w:val="24"/>
        </w:rPr>
        <w:tab/>
      </w:r>
      <w:r w:rsidRPr="00575224">
        <w:rPr>
          <w:sz w:val="24"/>
          <w:szCs w:val="24"/>
        </w:rPr>
        <w:tab/>
        <w:t>Dan</w:t>
      </w:r>
      <w:r w:rsidRPr="00575224">
        <w:rPr>
          <w:sz w:val="24"/>
          <w:szCs w:val="24"/>
        </w:rPr>
        <w:tab/>
      </w:r>
      <w:r w:rsidRPr="00575224">
        <w:rPr>
          <w:sz w:val="24"/>
          <w:szCs w:val="24"/>
        </w:rPr>
        <w:tab/>
      </w:r>
      <w:r w:rsidRPr="00575224">
        <w:rPr>
          <w:sz w:val="24"/>
          <w:szCs w:val="24"/>
        </w:rPr>
        <w:tab/>
      </w:r>
      <w:r w:rsidRPr="00575224">
        <w:rPr>
          <w:sz w:val="24"/>
          <w:szCs w:val="24"/>
        </w:rPr>
        <w:tab/>
        <w:t>4 oras</w:t>
      </w:r>
      <w:r w:rsidRPr="00575224">
        <w:rPr>
          <w:sz w:val="24"/>
          <w:szCs w:val="24"/>
        </w:rPr>
        <w:tab/>
      </w:r>
      <w:r w:rsidRPr="00575224">
        <w:rPr>
          <w:sz w:val="24"/>
          <w:szCs w:val="24"/>
        </w:rPr>
        <w:tab/>
        <w:t>45 -  min</w:t>
      </w:r>
      <w:r w:rsidRPr="00575224">
        <w:rPr>
          <w:sz w:val="24"/>
          <w:szCs w:val="24"/>
        </w:rPr>
        <w:tab/>
      </w:r>
      <w:r w:rsidRPr="00575224">
        <w:rPr>
          <w:sz w:val="24"/>
          <w:szCs w:val="24"/>
        </w:rPr>
        <w:tab/>
        <w:t>9    segundo</w:t>
      </w:r>
    </w:p>
    <w:p w:rsidR="0093001C" w:rsidRPr="00575224" w:rsidRDefault="0093001C" w:rsidP="00D4440A">
      <w:pPr>
        <w:pStyle w:val="NoSpacing"/>
        <w:rPr>
          <w:sz w:val="24"/>
          <w:szCs w:val="24"/>
        </w:rPr>
      </w:pPr>
      <w:r w:rsidRPr="00575224">
        <w:rPr>
          <w:sz w:val="24"/>
          <w:szCs w:val="24"/>
        </w:rPr>
        <w:tab/>
      </w:r>
      <w:r w:rsidRPr="00575224">
        <w:rPr>
          <w:sz w:val="24"/>
          <w:szCs w:val="24"/>
        </w:rPr>
        <w:tab/>
        <w:t>Mar</w:t>
      </w:r>
      <w:r w:rsidRPr="00575224">
        <w:rPr>
          <w:sz w:val="24"/>
          <w:szCs w:val="24"/>
        </w:rPr>
        <w:tab/>
      </w:r>
      <w:r w:rsidRPr="00575224">
        <w:rPr>
          <w:sz w:val="24"/>
          <w:szCs w:val="24"/>
        </w:rPr>
        <w:tab/>
      </w:r>
      <w:r w:rsidRPr="00575224">
        <w:rPr>
          <w:sz w:val="24"/>
          <w:szCs w:val="24"/>
        </w:rPr>
        <w:tab/>
      </w:r>
      <w:r w:rsidRPr="00575224">
        <w:rPr>
          <w:sz w:val="24"/>
          <w:szCs w:val="24"/>
        </w:rPr>
        <w:tab/>
        <w:t>5 oras</w:t>
      </w:r>
      <w:r w:rsidRPr="00575224">
        <w:rPr>
          <w:sz w:val="24"/>
          <w:szCs w:val="24"/>
        </w:rPr>
        <w:tab/>
      </w:r>
      <w:r w:rsidRPr="00575224">
        <w:rPr>
          <w:sz w:val="24"/>
          <w:szCs w:val="24"/>
        </w:rPr>
        <w:tab/>
        <w:t>35 – min</w:t>
      </w:r>
      <w:r w:rsidRPr="00575224">
        <w:rPr>
          <w:sz w:val="24"/>
          <w:szCs w:val="24"/>
        </w:rPr>
        <w:tab/>
      </w:r>
      <w:r w:rsidRPr="00575224">
        <w:rPr>
          <w:sz w:val="24"/>
          <w:szCs w:val="24"/>
        </w:rPr>
        <w:tab/>
        <w:t>2    segundo</w:t>
      </w:r>
    </w:p>
    <w:p w:rsidR="0093001C" w:rsidRPr="00575224" w:rsidRDefault="0093001C" w:rsidP="00D4440A">
      <w:pPr>
        <w:pStyle w:val="NoSpacing"/>
        <w:rPr>
          <w:sz w:val="24"/>
          <w:szCs w:val="24"/>
        </w:rPr>
      </w:pPr>
      <w:r w:rsidRPr="00575224">
        <w:rPr>
          <w:sz w:val="24"/>
          <w:szCs w:val="24"/>
        </w:rPr>
        <w:tab/>
      </w:r>
      <w:r w:rsidRPr="00575224">
        <w:rPr>
          <w:sz w:val="24"/>
          <w:szCs w:val="24"/>
        </w:rPr>
        <w:tab/>
        <w:t>Ferdie</w:t>
      </w:r>
      <w:r w:rsidRPr="00575224">
        <w:rPr>
          <w:sz w:val="24"/>
          <w:szCs w:val="24"/>
        </w:rPr>
        <w:tab/>
      </w:r>
      <w:r w:rsidRPr="00575224">
        <w:rPr>
          <w:sz w:val="24"/>
          <w:szCs w:val="24"/>
        </w:rPr>
        <w:tab/>
      </w:r>
      <w:r w:rsidRPr="00575224">
        <w:rPr>
          <w:sz w:val="24"/>
          <w:szCs w:val="24"/>
        </w:rPr>
        <w:tab/>
      </w:r>
      <w:r w:rsidRPr="00575224">
        <w:rPr>
          <w:sz w:val="24"/>
          <w:szCs w:val="24"/>
        </w:rPr>
        <w:tab/>
        <w:t>4 oras</w:t>
      </w:r>
      <w:r w:rsidRPr="00575224">
        <w:rPr>
          <w:sz w:val="24"/>
          <w:szCs w:val="24"/>
        </w:rPr>
        <w:tab/>
      </w:r>
      <w:r w:rsidRPr="00575224">
        <w:rPr>
          <w:sz w:val="24"/>
          <w:szCs w:val="24"/>
        </w:rPr>
        <w:tab/>
        <w:t>53 – min</w:t>
      </w:r>
      <w:r w:rsidRPr="00575224">
        <w:rPr>
          <w:sz w:val="24"/>
          <w:szCs w:val="24"/>
        </w:rPr>
        <w:tab/>
      </w:r>
      <w:r w:rsidRPr="00575224">
        <w:rPr>
          <w:sz w:val="24"/>
          <w:szCs w:val="24"/>
        </w:rPr>
        <w:tab/>
        <w:t>4    segundo</w:t>
      </w:r>
    </w:p>
    <w:p w:rsidR="0093001C" w:rsidRPr="00575224" w:rsidRDefault="0093001C" w:rsidP="00D4440A">
      <w:pPr>
        <w:pStyle w:val="NoSpacing"/>
        <w:rPr>
          <w:sz w:val="24"/>
          <w:szCs w:val="24"/>
        </w:rPr>
      </w:pPr>
      <w:r w:rsidRPr="00575224">
        <w:rPr>
          <w:sz w:val="24"/>
          <w:szCs w:val="24"/>
        </w:rPr>
        <w:tab/>
      </w:r>
      <w:r w:rsidRPr="00575224">
        <w:rPr>
          <w:sz w:val="24"/>
          <w:szCs w:val="24"/>
        </w:rPr>
        <w:tab/>
        <w:t xml:space="preserve">Ric </w:t>
      </w:r>
      <w:r w:rsidRPr="00575224">
        <w:rPr>
          <w:sz w:val="24"/>
          <w:szCs w:val="24"/>
        </w:rPr>
        <w:tab/>
      </w:r>
      <w:r w:rsidRPr="00575224">
        <w:rPr>
          <w:sz w:val="24"/>
          <w:szCs w:val="24"/>
        </w:rPr>
        <w:tab/>
      </w:r>
      <w:r w:rsidRPr="00575224">
        <w:rPr>
          <w:sz w:val="24"/>
          <w:szCs w:val="24"/>
        </w:rPr>
        <w:tab/>
      </w:r>
      <w:r w:rsidRPr="00575224">
        <w:rPr>
          <w:sz w:val="24"/>
          <w:szCs w:val="24"/>
        </w:rPr>
        <w:tab/>
        <w:t>6 oras</w:t>
      </w:r>
      <w:r w:rsidRPr="00575224">
        <w:rPr>
          <w:sz w:val="24"/>
          <w:szCs w:val="24"/>
        </w:rPr>
        <w:tab/>
      </w:r>
      <w:r w:rsidRPr="00575224">
        <w:rPr>
          <w:sz w:val="24"/>
          <w:szCs w:val="24"/>
        </w:rPr>
        <w:tab/>
        <w:t>15 – min</w:t>
      </w:r>
      <w:r w:rsidRPr="00575224">
        <w:rPr>
          <w:sz w:val="24"/>
          <w:szCs w:val="24"/>
        </w:rPr>
        <w:tab/>
      </w:r>
      <w:r w:rsidRPr="00575224">
        <w:rPr>
          <w:sz w:val="24"/>
          <w:szCs w:val="24"/>
        </w:rPr>
        <w:tab/>
        <w:t>5    segundo</w:t>
      </w:r>
    </w:p>
    <w:p w:rsidR="0093001C" w:rsidRPr="00575224" w:rsidRDefault="0093001C" w:rsidP="00D4440A">
      <w:pPr>
        <w:pStyle w:val="NoSpacing"/>
        <w:rPr>
          <w:sz w:val="24"/>
          <w:szCs w:val="24"/>
        </w:rPr>
      </w:pPr>
      <w:r w:rsidRPr="00575224">
        <w:rPr>
          <w:sz w:val="24"/>
          <w:szCs w:val="24"/>
        </w:rPr>
        <w:tab/>
      </w:r>
      <w:r w:rsidRPr="00575224">
        <w:rPr>
          <w:sz w:val="24"/>
          <w:szCs w:val="24"/>
        </w:rPr>
        <w:tab/>
        <w:t>Felife</w:t>
      </w:r>
      <w:r w:rsidRPr="00575224">
        <w:rPr>
          <w:sz w:val="24"/>
          <w:szCs w:val="24"/>
        </w:rPr>
        <w:tab/>
      </w:r>
      <w:r w:rsidRPr="00575224">
        <w:rPr>
          <w:sz w:val="24"/>
          <w:szCs w:val="24"/>
        </w:rPr>
        <w:tab/>
      </w:r>
      <w:r w:rsidRPr="00575224">
        <w:rPr>
          <w:sz w:val="24"/>
          <w:szCs w:val="24"/>
        </w:rPr>
        <w:tab/>
      </w:r>
      <w:r w:rsidRPr="00575224">
        <w:rPr>
          <w:sz w:val="24"/>
          <w:szCs w:val="24"/>
        </w:rPr>
        <w:tab/>
        <w:t xml:space="preserve">5 oras </w:t>
      </w:r>
      <w:r w:rsidRPr="00575224">
        <w:rPr>
          <w:sz w:val="24"/>
          <w:szCs w:val="24"/>
        </w:rPr>
        <w:tab/>
      </w:r>
      <w:r w:rsidRPr="00575224">
        <w:rPr>
          <w:sz w:val="24"/>
          <w:szCs w:val="24"/>
        </w:rPr>
        <w:tab/>
        <w:t>47 – min</w:t>
      </w:r>
      <w:r w:rsidRPr="00575224">
        <w:rPr>
          <w:sz w:val="24"/>
          <w:szCs w:val="24"/>
        </w:rPr>
        <w:tab/>
        <w:t xml:space="preserve">            25  segundo</w:t>
      </w:r>
    </w:p>
    <w:p w:rsidR="0093001C" w:rsidRPr="00575224" w:rsidRDefault="0093001C" w:rsidP="00D4440A">
      <w:pPr>
        <w:pStyle w:val="NoSpacing"/>
        <w:rPr>
          <w:sz w:val="24"/>
          <w:szCs w:val="24"/>
        </w:rPr>
      </w:pPr>
      <w:r w:rsidRPr="00575224">
        <w:rPr>
          <w:sz w:val="24"/>
          <w:szCs w:val="24"/>
        </w:rPr>
        <w:tab/>
      </w:r>
      <w:r w:rsidRPr="00575224">
        <w:rPr>
          <w:sz w:val="24"/>
          <w:szCs w:val="24"/>
        </w:rPr>
        <w:tab/>
        <w:t>Pol</w:t>
      </w:r>
      <w:r w:rsidRPr="00575224">
        <w:rPr>
          <w:sz w:val="24"/>
          <w:szCs w:val="24"/>
        </w:rPr>
        <w:tab/>
      </w:r>
      <w:r w:rsidRPr="00575224">
        <w:rPr>
          <w:sz w:val="24"/>
          <w:szCs w:val="24"/>
        </w:rPr>
        <w:tab/>
      </w:r>
      <w:r w:rsidRPr="00575224">
        <w:rPr>
          <w:sz w:val="24"/>
          <w:szCs w:val="24"/>
        </w:rPr>
        <w:tab/>
      </w:r>
      <w:r w:rsidRPr="00575224">
        <w:rPr>
          <w:sz w:val="24"/>
          <w:szCs w:val="24"/>
        </w:rPr>
        <w:tab/>
        <w:t>5 0ras</w:t>
      </w:r>
      <w:r w:rsidRPr="00575224">
        <w:rPr>
          <w:sz w:val="24"/>
          <w:szCs w:val="24"/>
        </w:rPr>
        <w:tab/>
      </w:r>
      <w:r w:rsidRPr="00575224">
        <w:rPr>
          <w:sz w:val="24"/>
          <w:szCs w:val="24"/>
        </w:rPr>
        <w:tab/>
        <w:t>25 – min</w:t>
      </w:r>
      <w:r w:rsidRPr="00575224">
        <w:rPr>
          <w:sz w:val="24"/>
          <w:szCs w:val="24"/>
        </w:rPr>
        <w:tab/>
      </w:r>
      <w:r w:rsidRPr="00575224">
        <w:rPr>
          <w:sz w:val="24"/>
          <w:szCs w:val="24"/>
        </w:rPr>
        <w:tab/>
        <w:t xml:space="preserve"> 8   segundo</w:t>
      </w:r>
    </w:p>
    <w:p w:rsidR="0093001C" w:rsidRPr="00575224" w:rsidRDefault="0093001C" w:rsidP="00D4440A">
      <w:pPr>
        <w:pStyle w:val="NoSpacing"/>
        <w:rPr>
          <w:sz w:val="24"/>
          <w:szCs w:val="24"/>
        </w:rPr>
      </w:pPr>
      <w:r w:rsidRPr="00575224">
        <w:rPr>
          <w:sz w:val="24"/>
          <w:szCs w:val="24"/>
        </w:rPr>
        <w:tab/>
      </w:r>
      <w:r w:rsidRPr="00575224">
        <w:rPr>
          <w:sz w:val="24"/>
          <w:szCs w:val="24"/>
        </w:rPr>
        <w:tab/>
        <w:t>Jun</w:t>
      </w:r>
      <w:r w:rsidRPr="00575224">
        <w:rPr>
          <w:sz w:val="24"/>
          <w:szCs w:val="24"/>
        </w:rPr>
        <w:tab/>
      </w:r>
      <w:r w:rsidRPr="00575224">
        <w:rPr>
          <w:sz w:val="24"/>
          <w:szCs w:val="24"/>
        </w:rPr>
        <w:tab/>
      </w:r>
      <w:r w:rsidRPr="00575224">
        <w:rPr>
          <w:sz w:val="24"/>
          <w:szCs w:val="24"/>
        </w:rPr>
        <w:tab/>
      </w:r>
      <w:r w:rsidRPr="00575224">
        <w:rPr>
          <w:sz w:val="24"/>
          <w:szCs w:val="24"/>
        </w:rPr>
        <w:tab/>
        <w:t xml:space="preserve">6 oras </w:t>
      </w:r>
      <w:r w:rsidRPr="00575224">
        <w:rPr>
          <w:sz w:val="24"/>
          <w:szCs w:val="24"/>
        </w:rPr>
        <w:tab/>
      </w:r>
      <w:r w:rsidRPr="00575224">
        <w:rPr>
          <w:sz w:val="24"/>
          <w:szCs w:val="24"/>
        </w:rPr>
        <w:tab/>
        <w:t>10 – min</w:t>
      </w:r>
      <w:r w:rsidRPr="00575224">
        <w:rPr>
          <w:sz w:val="24"/>
          <w:szCs w:val="24"/>
        </w:rPr>
        <w:tab/>
      </w:r>
      <w:r w:rsidRPr="00575224">
        <w:rPr>
          <w:sz w:val="24"/>
          <w:szCs w:val="24"/>
        </w:rPr>
        <w:tab/>
        <w:t xml:space="preserve"> 5    segundo</w:t>
      </w: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__________________________________________________________________________________________ </w:t>
      </w:r>
    </w:p>
    <w:p w:rsidR="0093001C" w:rsidRPr="00575224" w:rsidRDefault="0093001C" w:rsidP="00D4440A">
      <w:pPr>
        <w:pStyle w:val="NoSpacing"/>
        <w:numPr>
          <w:ilvl w:val="0"/>
          <w:numId w:val="93"/>
        </w:numPr>
        <w:rPr>
          <w:sz w:val="24"/>
          <w:szCs w:val="24"/>
        </w:rPr>
      </w:pPr>
      <w:r w:rsidRPr="00575224">
        <w:rPr>
          <w:sz w:val="24"/>
          <w:szCs w:val="24"/>
        </w:rPr>
        <w:t xml:space="preserve">Ang tabulasyon sa itaas ay resulta ng karera ng tour of Luzon sa isang lap. Base sa tabulasyon, sino ang nasa </w:t>
      </w:r>
      <w:r w:rsidRPr="00575224">
        <w:rPr>
          <w:sz w:val="24"/>
          <w:szCs w:val="24"/>
          <w:u w:val="single"/>
        </w:rPr>
        <w:t>ikalimang puwesto</w:t>
      </w:r>
      <w:r w:rsidRPr="00575224">
        <w:rPr>
          <w:sz w:val="24"/>
          <w:szCs w:val="24"/>
        </w:rPr>
        <w:t>?</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01"/>
        </w:numPr>
        <w:rPr>
          <w:sz w:val="24"/>
          <w:szCs w:val="24"/>
        </w:rPr>
      </w:pPr>
      <w:r w:rsidRPr="00575224">
        <w:rPr>
          <w:sz w:val="24"/>
          <w:szCs w:val="24"/>
        </w:rPr>
        <w:t>Felipe</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Jose</w:t>
      </w:r>
    </w:p>
    <w:p w:rsidR="0093001C" w:rsidRPr="00575224" w:rsidRDefault="0093001C" w:rsidP="00D4440A">
      <w:pPr>
        <w:pStyle w:val="NoSpacing"/>
        <w:numPr>
          <w:ilvl w:val="0"/>
          <w:numId w:val="101"/>
        </w:numPr>
        <w:rPr>
          <w:sz w:val="24"/>
          <w:szCs w:val="24"/>
        </w:rPr>
      </w:pPr>
      <w:r w:rsidRPr="00575224">
        <w:rPr>
          <w:sz w:val="24"/>
          <w:szCs w:val="24"/>
        </w:rPr>
        <w:t>Pol</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Mar</w:t>
      </w: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__________________________________________________________________________________________ </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ab/>
      </w:r>
      <w:r w:rsidRPr="00575224">
        <w:rPr>
          <w:sz w:val="24"/>
          <w:szCs w:val="24"/>
        </w:rPr>
        <w:tab/>
        <w:t>Kemikal</w:t>
      </w:r>
      <w:r w:rsidRPr="00575224">
        <w:rPr>
          <w:sz w:val="24"/>
          <w:szCs w:val="24"/>
        </w:rPr>
        <w:tab/>
        <w:t xml:space="preserve"> A</w:t>
      </w:r>
      <w:r w:rsidRPr="00575224">
        <w:rPr>
          <w:sz w:val="24"/>
          <w:szCs w:val="24"/>
        </w:rPr>
        <w:tab/>
        <w:t xml:space="preserve">  1/2 ng kabuuan</w:t>
      </w:r>
    </w:p>
    <w:p w:rsidR="0093001C" w:rsidRPr="00575224" w:rsidRDefault="0093001C" w:rsidP="00D4440A">
      <w:pPr>
        <w:pStyle w:val="NoSpacing"/>
        <w:rPr>
          <w:sz w:val="24"/>
          <w:szCs w:val="24"/>
        </w:rPr>
      </w:pPr>
      <w:r w:rsidRPr="00575224">
        <w:rPr>
          <w:sz w:val="24"/>
          <w:szCs w:val="24"/>
        </w:rPr>
        <w:tab/>
      </w:r>
      <w:r w:rsidRPr="00575224">
        <w:rPr>
          <w:sz w:val="24"/>
          <w:szCs w:val="24"/>
        </w:rPr>
        <w:tab/>
        <w:t>Kemikal</w:t>
      </w:r>
      <w:r w:rsidRPr="00575224">
        <w:rPr>
          <w:sz w:val="24"/>
          <w:szCs w:val="24"/>
        </w:rPr>
        <w:tab/>
        <w:t>B</w:t>
      </w:r>
      <w:r w:rsidRPr="00575224">
        <w:rPr>
          <w:sz w:val="24"/>
          <w:szCs w:val="24"/>
        </w:rPr>
        <w:tab/>
        <w:t xml:space="preserve">  1/3  ng kabuuan</w:t>
      </w:r>
    </w:p>
    <w:p w:rsidR="0093001C" w:rsidRPr="00575224" w:rsidRDefault="0093001C" w:rsidP="00D4440A">
      <w:pPr>
        <w:pStyle w:val="NoSpacing"/>
        <w:rPr>
          <w:sz w:val="24"/>
          <w:szCs w:val="24"/>
        </w:rPr>
      </w:pPr>
      <w:r w:rsidRPr="00575224">
        <w:rPr>
          <w:sz w:val="24"/>
          <w:szCs w:val="24"/>
        </w:rPr>
        <w:tab/>
      </w:r>
      <w:r w:rsidRPr="00575224">
        <w:rPr>
          <w:sz w:val="24"/>
          <w:szCs w:val="24"/>
        </w:rPr>
        <w:tab/>
        <w:t xml:space="preserve">Kemikal </w:t>
      </w:r>
      <w:r w:rsidRPr="00575224">
        <w:rPr>
          <w:sz w:val="24"/>
          <w:szCs w:val="24"/>
        </w:rPr>
        <w:tab/>
        <w:t>C</w:t>
      </w:r>
      <w:r w:rsidRPr="00575224">
        <w:rPr>
          <w:sz w:val="24"/>
          <w:szCs w:val="24"/>
        </w:rPr>
        <w:tab/>
        <w:t xml:space="preserve">     natitirang bahagi</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Nakalista sa itaas ang kailangang dami ng mga sangkap ng pormula para sa pataba na naimbento ni George. Kung  ang titimplahan niyang pataba ay isang litro, gaano karaming kemikal C ang kailangan niya?</w:t>
      </w:r>
    </w:p>
    <w:p w:rsidR="0093001C" w:rsidRPr="00575224" w:rsidRDefault="0093001C" w:rsidP="00D4440A">
      <w:pPr>
        <w:pStyle w:val="NoSpacing"/>
        <w:numPr>
          <w:ilvl w:val="0"/>
          <w:numId w:val="102"/>
        </w:numPr>
        <w:rPr>
          <w:sz w:val="24"/>
          <w:szCs w:val="24"/>
        </w:rPr>
      </w:pPr>
      <w:r w:rsidRPr="00575224">
        <w:rPr>
          <w:sz w:val="24"/>
          <w:szCs w:val="24"/>
        </w:rPr>
        <w:t>1/2litro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2/3 litro</w:t>
      </w:r>
    </w:p>
    <w:p w:rsidR="0093001C" w:rsidRPr="00575224" w:rsidRDefault="0093001C" w:rsidP="00D4440A">
      <w:pPr>
        <w:pStyle w:val="NoSpacing"/>
        <w:numPr>
          <w:ilvl w:val="0"/>
          <w:numId w:val="102"/>
        </w:numPr>
        <w:rPr>
          <w:sz w:val="24"/>
          <w:szCs w:val="24"/>
        </w:rPr>
      </w:pPr>
      <w:r w:rsidRPr="00575224">
        <w:rPr>
          <w:sz w:val="24"/>
          <w:szCs w:val="24"/>
        </w:rPr>
        <w:t>1/3 litro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1/6 litro</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 xml:space="preserve">Si Caloy ay isang mensahero sa isang kumpanya. Inutusan siyang magdala ng sulat sa iba’t-ibang bangko sa Metro Manila. Binigyan siya ng P100.00 para pamasahe. Nadala niya ang lahat ng sulat sa loob  ng isang araw. Ibinawas niya sa natanggap niyang pera ang halaga ng pamasahe na nagamit niya. Ang naging resulta ay P35.00. Ang ibig sabihin nito ay </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03"/>
        </w:numPr>
        <w:rPr>
          <w:sz w:val="24"/>
          <w:szCs w:val="24"/>
        </w:rPr>
      </w:pPr>
      <w:r w:rsidRPr="00575224">
        <w:rPr>
          <w:sz w:val="24"/>
          <w:szCs w:val="24"/>
        </w:rPr>
        <w:t>Kulang ng  P35.00 ang ibibigay sa kanya para sa pamasahe.</w:t>
      </w:r>
    </w:p>
    <w:p w:rsidR="0093001C" w:rsidRPr="00575224" w:rsidRDefault="0093001C" w:rsidP="00D4440A">
      <w:pPr>
        <w:pStyle w:val="NoSpacing"/>
        <w:numPr>
          <w:ilvl w:val="0"/>
          <w:numId w:val="103"/>
        </w:numPr>
        <w:rPr>
          <w:sz w:val="24"/>
          <w:szCs w:val="24"/>
        </w:rPr>
      </w:pPr>
      <w:r w:rsidRPr="00575224">
        <w:rPr>
          <w:sz w:val="24"/>
          <w:szCs w:val="24"/>
        </w:rPr>
        <w:t>Dapat siyang magsauli ng P35.00 sa kumpanya.</w:t>
      </w:r>
    </w:p>
    <w:p w:rsidR="0093001C" w:rsidRPr="00575224" w:rsidRDefault="0093001C" w:rsidP="00D4440A">
      <w:pPr>
        <w:pStyle w:val="NoSpacing"/>
        <w:numPr>
          <w:ilvl w:val="0"/>
          <w:numId w:val="103"/>
        </w:numPr>
        <w:rPr>
          <w:sz w:val="24"/>
          <w:szCs w:val="24"/>
        </w:rPr>
      </w:pPr>
      <w:r w:rsidRPr="00575224">
        <w:rPr>
          <w:sz w:val="24"/>
          <w:szCs w:val="24"/>
        </w:rPr>
        <w:t>Gumasta siya ng P35.00 para sa pagkain.</w:t>
      </w:r>
    </w:p>
    <w:p w:rsidR="0093001C" w:rsidRPr="00575224" w:rsidRDefault="0093001C" w:rsidP="00D4440A">
      <w:pPr>
        <w:pStyle w:val="NoSpacing"/>
        <w:numPr>
          <w:ilvl w:val="0"/>
          <w:numId w:val="103"/>
        </w:numPr>
        <w:rPr>
          <w:sz w:val="24"/>
          <w:szCs w:val="24"/>
        </w:rPr>
      </w:pPr>
      <w:r w:rsidRPr="00575224">
        <w:rPr>
          <w:sz w:val="24"/>
          <w:szCs w:val="24"/>
        </w:rPr>
        <w:t>Nawalan siya ng P35.00.</w:t>
      </w:r>
    </w:p>
    <w:p w:rsidR="0093001C" w:rsidRPr="00575224" w:rsidRDefault="0093001C" w:rsidP="00D4440A">
      <w:pPr>
        <w:pStyle w:val="NoSpacing"/>
        <w:rPr>
          <w:sz w:val="24"/>
          <w:szCs w:val="24"/>
        </w:rPr>
      </w:pPr>
      <w:r>
        <w:rPr>
          <w:noProof/>
        </w:rPr>
        <w:pict>
          <v:group id="_x0000_s1078" style="position:absolute;margin-left:63.65pt;margin-top:11.55pt;width:451.75pt;height:108.85pt;z-index:251736064" coordorigin="1993,7982" coordsize="9035,2177">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79" type="#_x0000_t23" style="position:absolute;left:1993;top:7992;width:2160;height:2160" adj="102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left:2997;top:8055;width:134;height:187" fillcolor="black" stroked="f">
              <v:shadow color="#868686"/>
              <v:textpath style="font-family:&quot;Arial&quot;;v-text-kern:t" trim="t" fitpath="t" string="0"/>
            </v:shape>
            <v:shape id="_x0000_s1081" type="#_x0000_t136" style="position:absolute;left:3543;top:8244;width:130;height:187" fillcolor="black" stroked="f">
              <v:shadow color="#868686"/>
              <v:textpath style="font-family:&quot;Arial&quot;;v-text-kern:t" trim="t" fitpath="t" string="9"/>
            </v:shape>
            <v:shape id="_x0000_s1082" type="#_x0000_t136" style="position:absolute;left:3885;top:8671;width:130;height:187" fillcolor="black" stroked="f">
              <v:shadow color="#868686"/>
              <v:textpath style="font-family:&quot;Arial&quot;;v-text-kern:t" trim="t" fitpath="t" string="8"/>
            </v:shape>
            <v:shape id="_x0000_s1083" type="#_x0000_t136" style="position:absolute;left:3887;top:9268;width:130;height:187" fillcolor="black" stroked="f">
              <v:shadow color="#868686"/>
              <v:textpath style="font-family:&quot;Arial&quot;;v-text-kern:t" trim="t" fitpath="t" string="7"/>
            </v:shape>
            <v:shape id="_x0000_s1084" type="#_x0000_t136" style="position:absolute;left:3562;top:9708;width:130;height:187" fillcolor="black" stroked="f">
              <v:shadow color="#868686"/>
              <v:textpath style="font-family:&quot;Arial&quot;;v-text-kern:t" trim="t" fitpath="t" string="6"/>
            </v:shape>
            <v:shape id="_x0000_s1085" type="#_x0000_t136" style="position:absolute;left:3018;top:9895;width:130;height:187" fillcolor="black" stroked="f">
              <v:shadow color="#868686"/>
              <v:textpath style="font-family:&quot;Arial&quot;;v-text-kern:t" trim="t" fitpath="t" string="5"/>
            </v:shape>
            <v:shape id="_x0000_s1086" type="#_x0000_t136" style="position:absolute;left:2117;top:8671;width:130;height:187" fillcolor="black" stroked="f">
              <v:shadow color="#868686"/>
              <v:textpath style="font-family:&quot;Arial&quot;;v-text-kern:t" trim="t" fitpath="t" string="2"/>
            </v:shape>
            <v:shape id="_x0000_s1087" type="#_x0000_t136" style="position:absolute;left:2457;top:8263;width:86;height:187" fillcolor="black" stroked="f">
              <v:shadow color="#868686"/>
              <v:textpath style="font-family:&quot;Arial&quot;;v-text-kern:t" trim="t" fitpath="t" string="1"/>
            </v:shape>
            <v:shape id="_x0000_s1088" type="#_x0000_t136" style="position:absolute;left:2100;top:9266;width:130;height:187" fillcolor="black" stroked="f">
              <v:shadow color="#868686"/>
              <v:textpath style="font-family:&quot;Arial&quot;;v-text-kern:t" trim="t" fitpath="t" string="3"/>
            </v:shape>
            <v:shape id="_x0000_s1089" type="#_x0000_t136" style="position:absolute;left:2406;top:9708;width:130;height:187" fillcolor="black" stroked="f">
              <v:shadow color="#868686"/>
              <v:textpath style="font-family:&quot;Arial&quot;;v-text-kern:t" trim="t" fitpath="t" string="4"/>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0" type="#_x0000_t67" style="position:absolute;left:2697;top:9094;width:163;height:711;rotation:2649595fd">
              <v:textbox style="layout-flow:vertical-ideographic"/>
            </v:shape>
            <v:shape id="_x0000_s1091" type="#_x0000_t23" style="position:absolute;left:6572;top:7982;width:2160;height:2160" adj="10250"/>
            <v:shape id="_x0000_s1092" type="#_x0000_t136" style="position:absolute;left:7576;top:8050;width:134;height:187" fillcolor="black" stroked="f">
              <v:shadow color="#868686"/>
              <v:textpath style="font-family:&quot;Arial&quot;;v-text-kern:t" trim="t" fitpath="t" string="0"/>
            </v:shape>
            <v:shape id="_x0000_s1093" type="#_x0000_t136" style="position:absolute;left:8122;top:8239;width:130;height:187" fillcolor="black" stroked="f">
              <v:shadow color="#868686"/>
              <v:textpath style="font-family:&quot;Arial&quot;;v-text-kern:t" trim="t" fitpath="t" string="9"/>
            </v:shape>
            <v:shape id="_x0000_s1094" type="#_x0000_t136" style="position:absolute;left:8464;top:8666;width:130;height:187" fillcolor="black" stroked="f">
              <v:shadow color="#868686"/>
              <v:textpath style="font-family:&quot;Arial&quot;;v-text-kern:t" trim="t" fitpath="t" string="8"/>
            </v:shape>
            <v:shape id="_x0000_s1095" type="#_x0000_t136" style="position:absolute;left:8466;top:9263;width:130;height:187" fillcolor="black" stroked="f">
              <v:shadow color="#868686"/>
              <v:textpath style="font-family:&quot;Arial&quot;;v-text-kern:t" trim="t" fitpath="t" string="7"/>
            </v:shape>
            <v:shape id="_x0000_s1096" type="#_x0000_t136" style="position:absolute;left:8141;top:9703;width:130;height:187" fillcolor="black" stroked="f">
              <v:shadow color="#868686"/>
              <v:textpath style="font-family:&quot;Arial&quot;;v-text-kern:t" trim="t" fitpath="t" string="6"/>
            </v:shape>
            <v:shape id="_x0000_s1097" type="#_x0000_t136" style="position:absolute;left:7597;top:9890;width:130;height:187" fillcolor="black" stroked="f">
              <v:shadow color="#868686"/>
              <v:textpath style="font-family:&quot;Arial&quot;;v-text-kern:t" trim="t" fitpath="t" string="5"/>
            </v:shape>
            <v:shape id="_x0000_s1098" type="#_x0000_t136" style="position:absolute;left:6696;top:8666;width:130;height:187" fillcolor="black" stroked="f">
              <v:shadow color="#868686"/>
              <v:textpath style="font-family:&quot;Arial&quot;;v-text-kern:t" trim="t" fitpath="t" string="2"/>
            </v:shape>
            <v:shape id="_x0000_s1099" type="#_x0000_t136" style="position:absolute;left:7036;top:8258;width:86;height:187" fillcolor="black" stroked="f">
              <v:shadow color="#868686"/>
              <v:textpath style="font-family:&quot;Arial&quot;;v-text-kern:t" trim="t" fitpath="t" string="1"/>
            </v:shape>
            <v:shape id="_x0000_s1100" type="#_x0000_t136" style="position:absolute;left:6679;top:9261;width:130;height:187" fillcolor="black" stroked="f">
              <v:shadow color="#868686"/>
              <v:textpath style="font-family:&quot;Arial&quot;;v-text-kern:t" trim="t" fitpath="t" string="3"/>
            </v:shape>
            <v:shape id="_x0000_s1101" type="#_x0000_t136" style="position:absolute;left:6985;top:9703;width:130;height:187" fillcolor="black" stroked="f">
              <v:shadow color="#868686"/>
              <v:textpath style="font-family:&quot;Arial&quot;;v-text-kern:t" trim="t" fitpath="t" string="4"/>
            </v:shape>
            <v:shape id="_x0000_s1102" type="#_x0000_t67" style="position:absolute;left:7288;top:8369;width:158;height:706;rotation:9366474fd">
              <v:textbox style="layout-flow:vertical-ideographic"/>
            </v:shape>
            <v:shape id="_x0000_s1103" type="#_x0000_t23" style="position:absolute;left:4277;top:7999;width:2160;height:2160" adj="10250"/>
            <v:shape id="_x0000_s1104" type="#_x0000_t136" style="position:absolute;left:5281;top:8060;width:134;height:187" fillcolor="black" stroked="f">
              <v:shadow color="#868686"/>
              <v:textpath style="font-family:&quot;Arial&quot;;v-text-kern:t" trim="t" fitpath="t" string="0"/>
            </v:shape>
            <v:shape id="_x0000_s1105" type="#_x0000_t136" style="position:absolute;left:5827;top:8249;width:86;height:187" fillcolor="black" stroked="f">
              <v:shadow color="#868686"/>
              <v:textpath style="font-family:&quot;Arial&quot;;v-text-kern:t" trim="t" fitpath="t" string="1"/>
            </v:shape>
            <v:shape id="_x0000_s1106" type="#_x0000_t136" style="position:absolute;left:6169;top:8676;width:130;height:187" fillcolor="black" stroked="f">
              <v:shadow color="#868686"/>
              <v:textpath style="font-family:&quot;Arial&quot;;v-text-kern:t" trim="t" fitpath="t" string="2"/>
            </v:shape>
            <v:shape id="_x0000_s1107" type="#_x0000_t136" style="position:absolute;left:6171;top:9273;width:130;height:187" fillcolor="black" stroked="f">
              <v:shadow color="#868686"/>
              <v:textpath style="font-family:&quot;Arial&quot;;v-text-kern:t" trim="t" fitpath="t" string="3"/>
            </v:shape>
            <v:shape id="_x0000_s1108" type="#_x0000_t136" style="position:absolute;left:5846;top:9713;width:130;height:187" fillcolor="black" stroked="f">
              <v:shadow color="#868686"/>
              <v:textpath style="font-family:&quot;Arial&quot;;v-text-kern:t" trim="t" fitpath="t" string="4"/>
            </v:shape>
            <v:shape id="_x0000_s1109" type="#_x0000_t136" style="position:absolute;left:5302;top:9900;width:130;height:187" fillcolor="black" stroked="f">
              <v:shadow color="#868686"/>
              <v:textpath style="font-family:&quot;Arial&quot;;v-text-kern:t" trim="t" fitpath="t" string="5"/>
            </v:shape>
            <v:shape id="_x0000_s1110" type="#_x0000_t136" style="position:absolute;left:4401;top:8676;width:130;height:187" fillcolor="black" stroked="f">
              <v:shadow color="#868686"/>
              <v:textpath style="font-family:&quot;Arial&quot;;v-text-kern:t" trim="t" fitpath="t" string="8"/>
            </v:shape>
            <v:shape id="_x0000_s1111" type="#_x0000_t136" style="position:absolute;left:4741;top:8268;width:130;height:187" fillcolor="black" stroked="f">
              <v:shadow color="#868686"/>
              <v:textpath style="font-family:&quot;Arial&quot;;v-text-kern:t" trim="t" fitpath="t" string="9"/>
            </v:shape>
            <v:shape id="_x0000_s1112" type="#_x0000_t136" style="position:absolute;left:4384;top:9271;width:130;height:187" fillcolor="black" stroked="f">
              <v:shadow color="#868686"/>
              <v:textpath style="font-family:&quot;Arial&quot;;v-text-kern:t" trim="t" fitpath="t" string="7"/>
            </v:shape>
            <v:shape id="_x0000_s1113" type="#_x0000_t136" style="position:absolute;left:4690;top:9713;width:130;height:187" fillcolor="black" stroked="f">
              <v:shadow color="#868686"/>
              <v:textpath style="font-family:&quot;Arial&quot;;v-text-kern:t" trim="t" fitpath="t" string="6"/>
            </v:shape>
            <v:shape id="_x0000_s1114" type="#_x0000_t67" style="position:absolute;left:5272;top:8279;width:158;height:706;rotation:180">
              <v:textbox style="layout-flow:vertical-ideographic"/>
            </v:shape>
            <v:shape id="_x0000_s1115" type="#_x0000_t23" style="position:absolute;left:8868;top:7999;width:2160;height:2160" adj="10250"/>
            <v:shape id="_x0000_s1116" type="#_x0000_t136" style="position:absolute;left:9872;top:8060;width:134;height:187" fillcolor="black" stroked="f">
              <v:shadow color="#868686"/>
              <v:textpath style="font-family:&quot;Arial&quot;;v-text-kern:t" trim="t" fitpath="t" string="0"/>
            </v:shape>
            <v:shape id="_x0000_s1117" type="#_x0000_t136" style="position:absolute;left:10418;top:8249;width:86;height:187" fillcolor="black" stroked="f">
              <v:shadow color="#868686"/>
              <v:textpath style="font-family:&quot;Arial&quot;;v-text-kern:t" trim="t" fitpath="t" string="1"/>
            </v:shape>
            <v:shape id="_x0000_s1118" type="#_x0000_t136" style="position:absolute;left:10760;top:8676;width:130;height:187" fillcolor="black" stroked="f">
              <v:shadow color="#868686"/>
              <v:textpath style="font-family:&quot;Arial&quot;;v-text-kern:t" trim="t" fitpath="t" string="2"/>
            </v:shape>
            <v:shape id="_x0000_s1119" type="#_x0000_t136" style="position:absolute;left:10762;top:9273;width:130;height:187" fillcolor="black" stroked="f">
              <v:shadow color="#868686"/>
              <v:textpath style="font-family:&quot;Arial&quot;;v-text-kern:t" trim="t" fitpath="t" string="3"/>
            </v:shape>
            <v:shape id="_x0000_s1120" type="#_x0000_t136" style="position:absolute;left:10437;top:9713;width:130;height:187" fillcolor="black" stroked="f">
              <v:shadow color="#868686"/>
              <v:textpath style="font-family:&quot;Arial&quot;;v-text-kern:t" trim="t" fitpath="t" string="4"/>
            </v:shape>
            <v:shape id="_x0000_s1121" type="#_x0000_t136" style="position:absolute;left:9893;top:9900;width:130;height:187" fillcolor="black" stroked="f">
              <v:shadow color="#868686"/>
              <v:textpath style="font-family:&quot;Arial&quot;;v-text-kern:t" trim="t" fitpath="t" string="5"/>
            </v:shape>
            <v:shape id="_x0000_s1122" type="#_x0000_t136" style="position:absolute;left:8992;top:8676;width:130;height:187" fillcolor="black" stroked="f">
              <v:shadow color="#868686"/>
              <v:textpath style="font-family:&quot;Arial&quot;;v-text-kern:t" trim="t" fitpath="t" string="8"/>
            </v:shape>
            <v:shape id="_x0000_s1123" type="#_x0000_t136" style="position:absolute;left:9315;top:8251;width:130;height:187" fillcolor="black" stroked="f">
              <v:shadow color="#868686"/>
              <v:textpath style="font-family:&quot;Arial&quot;;v-text-kern:t" trim="t" fitpath="t" string="9"/>
            </v:shape>
            <v:shape id="_x0000_s1124" type="#_x0000_t136" style="position:absolute;left:8975;top:9271;width:130;height:187" fillcolor="black" stroked="f">
              <v:shadow color="#868686"/>
              <v:textpath style="font-family:&quot;Arial&quot;;v-text-kern:t" trim="t" fitpath="t" string="7"/>
            </v:shape>
            <v:shape id="_x0000_s1125" type="#_x0000_t136" style="position:absolute;left:9281;top:9713;width:130;height:187" fillcolor="black" stroked="f">
              <v:shadow color="#868686"/>
              <v:textpath style="font-family:&quot;Arial&quot;;v-text-kern:t" trim="t" fitpath="t" string="6"/>
            </v:shape>
            <v:shape id="_x0000_s1126" type="#_x0000_t67" style="position:absolute;left:9597;top:8369;width:158;height:706;rotation:9366474fd">
              <v:textbox style="layout-flow:vertical-ideographic"/>
            </v:shape>
          </v:group>
        </w:pic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Ang reading ng metro ng kuryente ng pamilya San Jose sa buwan ng Agosto ay 3756. Ang para naman sa buwan ng Septembre ay makikita  sa itaas. Ilang kilowatt ang nakonsumo nila sa buwan ng Septyembre?</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04"/>
        </w:numPr>
        <w:rPr>
          <w:sz w:val="24"/>
          <w:szCs w:val="24"/>
        </w:rPr>
      </w:pPr>
      <w:r w:rsidRPr="00575224">
        <w:rPr>
          <w:sz w:val="24"/>
          <w:szCs w:val="24"/>
        </w:rPr>
        <w:t>163 kilowatts                                                  (C) 264 kilowatts</w:t>
      </w:r>
    </w:p>
    <w:p w:rsidR="0093001C" w:rsidRPr="00575224" w:rsidRDefault="0093001C" w:rsidP="00D4440A">
      <w:pPr>
        <w:pStyle w:val="NoSpacing"/>
        <w:numPr>
          <w:ilvl w:val="0"/>
          <w:numId w:val="104"/>
        </w:numPr>
        <w:rPr>
          <w:sz w:val="24"/>
          <w:szCs w:val="24"/>
        </w:rPr>
      </w:pPr>
      <w:r w:rsidRPr="00575224">
        <w:rPr>
          <w:sz w:val="24"/>
          <w:szCs w:val="24"/>
        </w:rPr>
        <w:t>263 kilowatts</w:t>
      </w:r>
      <w:r w:rsidRPr="00575224">
        <w:rPr>
          <w:sz w:val="24"/>
          <w:szCs w:val="24"/>
        </w:rPr>
        <w:tab/>
      </w:r>
      <w:r w:rsidRPr="00575224">
        <w:rPr>
          <w:sz w:val="24"/>
          <w:szCs w:val="24"/>
        </w:rPr>
        <w:tab/>
      </w:r>
      <w:r w:rsidRPr="00575224">
        <w:rPr>
          <w:sz w:val="24"/>
          <w:szCs w:val="24"/>
        </w:rPr>
        <w:tab/>
      </w:r>
      <w:r w:rsidRPr="00575224">
        <w:rPr>
          <w:sz w:val="24"/>
          <w:szCs w:val="24"/>
        </w:rPr>
        <w:tab/>
        <w:t xml:space="preserve"> (D) 273 kilowatts</w:t>
      </w:r>
    </w:p>
    <w:p w:rsidR="0093001C" w:rsidRPr="00575224" w:rsidRDefault="0093001C" w:rsidP="00D4440A">
      <w:pPr>
        <w:pStyle w:val="NoSpacing"/>
        <w:rPr>
          <w:sz w:val="24"/>
          <w:szCs w:val="24"/>
        </w:rPr>
      </w:pPr>
      <w:r w:rsidRPr="00575224">
        <w:rPr>
          <w:sz w:val="24"/>
          <w:szCs w:val="24"/>
        </w:rPr>
        <w:t xml:space="preserve">_________________________________________________________________________________________ </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 xml:space="preserve">Isda </w:t>
      </w:r>
      <w:r w:rsidRPr="00575224">
        <w:rPr>
          <w:sz w:val="24"/>
          <w:szCs w:val="24"/>
        </w:rPr>
        <w:tab/>
      </w:r>
      <w:r w:rsidRPr="00575224">
        <w:rPr>
          <w:sz w:val="24"/>
          <w:szCs w:val="24"/>
        </w:rPr>
        <w:tab/>
      </w:r>
      <w:r w:rsidRPr="00575224">
        <w:rPr>
          <w:sz w:val="24"/>
          <w:szCs w:val="24"/>
        </w:rPr>
        <w:tab/>
        <w:t xml:space="preserve">   I  kilo</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Baboy</w:t>
      </w:r>
      <w:r w:rsidRPr="00575224">
        <w:rPr>
          <w:sz w:val="24"/>
          <w:szCs w:val="24"/>
        </w:rPr>
        <w:tab/>
      </w:r>
      <w:r w:rsidRPr="00575224">
        <w:rPr>
          <w:sz w:val="24"/>
          <w:szCs w:val="24"/>
        </w:rPr>
        <w:tab/>
      </w:r>
      <w:r w:rsidRPr="00575224">
        <w:rPr>
          <w:sz w:val="24"/>
          <w:szCs w:val="24"/>
        </w:rPr>
        <w:tab/>
        <w:t xml:space="preserve"> ½ kilo</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Baka</w:t>
      </w:r>
      <w:r w:rsidRPr="00575224">
        <w:rPr>
          <w:sz w:val="24"/>
          <w:szCs w:val="24"/>
        </w:rPr>
        <w:tab/>
      </w:r>
      <w:r w:rsidRPr="00575224">
        <w:rPr>
          <w:sz w:val="24"/>
          <w:szCs w:val="24"/>
        </w:rPr>
        <w:tab/>
      </w:r>
      <w:r w:rsidRPr="00575224">
        <w:rPr>
          <w:sz w:val="24"/>
          <w:szCs w:val="24"/>
        </w:rPr>
        <w:tab/>
        <w:t xml:space="preserve">  ½ kilo</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Sibuyas</w:t>
      </w:r>
      <w:r w:rsidRPr="00575224">
        <w:rPr>
          <w:sz w:val="24"/>
          <w:szCs w:val="24"/>
        </w:rPr>
        <w:tab/>
      </w:r>
      <w:r w:rsidRPr="00575224">
        <w:rPr>
          <w:sz w:val="24"/>
          <w:szCs w:val="24"/>
        </w:rPr>
        <w:tab/>
        <w:t>¼ kilo</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Manok</w:t>
      </w:r>
      <w:r w:rsidRPr="00575224">
        <w:rPr>
          <w:sz w:val="24"/>
          <w:szCs w:val="24"/>
        </w:rPr>
        <w:tab/>
      </w:r>
      <w:r w:rsidRPr="00575224">
        <w:rPr>
          <w:sz w:val="24"/>
          <w:szCs w:val="24"/>
        </w:rPr>
        <w:tab/>
      </w:r>
      <w:r w:rsidRPr="00575224">
        <w:rPr>
          <w:sz w:val="24"/>
          <w:szCs w:val="24"/>
        </w:rPr>
        <w:tab/>
        <w:t>500 gramo</w:t>
      </w:r>
    </w:p>
    <w:p w:rsidR="0093001C" w:rsidRPr="00575224" w:rsidRDefault="0093001C" w:rsidP="00D4440A">
      <w:pPr>
        <w:pStyle w:val="NoSpacing"/>
        <w:rPr>
          <w:sz w:val="24"/>
          <w:szCs w:val="24"/>
        </w:rPr>
      </w:pPr>
      <w:r w:rsidRPr="00575224">
        <w:rPr>
          <w:sz w:val="24"/>
          <w:szCs w:val="24"/>
        </w:rPr>
        <w:tab/>
      </w:r>
      <w:r w:rsidRPr="00575224">
        <w:rPr>
          <w:sz w:val="24"/>
          <w:szCs w:val="24"/>
        </w:rPr>
        <w:tab/>
      </w:r>
      <w:r w:rsidRPr="00575224">
        <w:rPr>
          <w:sz w:val="24"/>
          <w:szCs w:val="24"/>
        </w:rPr>
        <w:tab/>
      </w:r>
      <w:r w:rsidRPr="00575224">
        <w:rPr>
          <w:sz w:val="24"/>
          <w:szCs w:val="24"/>
        </w:rPr>
        <w:tab/>
        <w:t>Atay</w:t>
      </w:r>
      <w:r w:rsidRPr="00575224">
        <w:rPr>
          <w:sz w:val="24"/>
          <w:szCs w:val="24"/>
        </w:rPr>
        <w:tab/>
      </w:r>
      <w:r w:rsidRPr="00575224">
        <w:rPr>
          <w:sz w:val="24"/>
          <w:szCs w:val="24"/>
        </w:rPr>
        <w:tab/>
      </w:r>
      <w:r w:rsidRPr="00575224">
        <w:rPr>
          <w:sz w:val="24"/>
          <w:szCs w:val="24"/>
        </w:rPr>
        <w:tab/>
        <w:t>250 gramo</w:t>
      </w:r>
    </w:p>
    <w:p w:rsidR="0093001C" w:rsidRPr="00575224" w:rsidRDefault="0093001C" w:rsidP="00D4440A">
      <w:pPr>
        <w:pStyle w:val="NoSpacing"/>
        <w:numPr>
          <w:ilvl w:val="0"/>
          <w:numId w:val="93"/>
        </w:numPr>
        <w:rPr>
          <w:sz w:val="24"/>
          <w:szCs w:val="24"/>
        </w:rPr>
      </w:pPr>
      <w:r w:rsidRPr="00575224">
        <w:rPr>
          <w:sz w:val="24"/>
          <w:szCs w:val="24"/>
        </w:rPr>
        <w:t>Nakalista sa itaas ang mga napamili ni Merlyn sa palengke. Gaano kabigat ang lahat ng kanyang napamili?</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05"/>
        </w:numPr>
        <w:rPr>
          <w:sz w:val="24"/>
          <w:szCs w:val="24"/>
        </w:rPr>
      </w:pPr>
      <w:r w:rsidRPr="00575224">
        <w:rPr>
          <w:sz w:val="24"/>
          <w:szCs w:val="24"/>
        </w:rPr>
        <w:t>2.75 kilo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3.25 kilo</w:t>
      </w:r>
    </w:p>
    <w:p w:rsidR="0093001C" w:rsidRPr="00575224" w:rsidRDefault="0093001C" w:rsidP="00D4440A">
      <w:pPr>
        <w:pStyle w:val="NoSpacing"/>
        <w:numPr>
          <w:ilvl w:val="0"/>
          <w:numId w:val="105"/>
        </w:numPr>
        <w:rPr>
          <w:sz w:val="24"/>
          <w:szCs w:val="24"/>
        </w:rPr>
      </w:pPr>
      <w:r w:rsidRPr="00575224">
        <w:rPr>
          <w:sz w:val="24"/>
          <w:szCs w:val="24"/>
        </w:rPr>
        <w:t>3 kilo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3.5 kilo</w:t>
      </w:r>
      <w:r w:rsidRPr="00575224">
        <w:rPr>
          <w:sz w:val="24"/>
          <w:szCs w:val="24"/>
        </w:rPr>
        <w:tab/>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Si Mang Eddie ay bibili ng isang colored T.V. na nagkakahalaga ng P 18,000.00. Ito ay kanyang huhulugan sa loob ng isang taon</w:t>
      </w:r>
      <w:r w:rsidRPr="00575224">
        <w:rPr>
          <w:sz w:val="24"/>
          <w:szCs w:val="24"/>
        </w:rPr>
        <w:tab/>
        <w:t>. Kung may interest itong 15% Magkano ang  kanyang  ihuhulog kada buwan?</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06"/>
        </w:numPr>
        <w:rPr>
          <w:sz w:val="24"/>
          <w:szCs w:val="24"/>
        </w:rPr>
      </w:pPr>
      <w:r w:rsidRPr="00575224">
        <w:rPr>
          <w:sz w:val="24"/>
          <w:szCs w:val="24"/>
        </w:rPr>
        <w:t xml:space="preserve">P 1,500                                      </w:t>
      </w:r>
      <w:r w:rsidRPr="00575224">
        <w:rPr>
          <w:sz w:val="24"/>
          <w:szCs w:val="24"/>
        </w:rPr>
        <w:tab/>
      </w:r>
      <w:r w:rsidRPr="00575224">
        <w:rPr>
          <w:sz w:val="24"/>
          <w:szCs w:val="24"/>
        </w:rPr>
        <w:tab/>
      </w:r>
      <w:r w:rsidRPr="00575224">
        <w:rPr>
          <w:sz w:val="24"/>
          <w:szCs w:val="24"/>
        </w:rPr>
        <w:tab/>
        <w:t>(C) P 1, 725</w:t>
      </w:r>
    </w:p>
    <w:p w:rsidR="0093001C" w:rsidRPr="00575224" w:rsidRDefault="0093001C" w:rsidP="00D4440A">
      <w:pPr>
        <w:pStyle w:val="NoSpacing"/>
        <w:numPr>
          <w:ilvl w:val="0"/>
          <w:numId w:val="106"/>
        </w:numPr>
        <w:rPr>
          <w:sz w:val="24"/>
          <w:szCs w:val="24"/>
        </w:rPr>
      </w:pPr>
      <w:r w:rsidRPr="00575224">
        <w:rPr>
          <w:sz w:val="24"/>
          <w:szCs w:val="24"/>
        </w:rPr>
        <w:t xml:space="preserve">P 1,700 </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P 1,825</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Balak ni Nilo na bumili ng isang bisikleta sa darating na bakasyon. Nakaipon na siya ng P1,000. Ilang porsiyento pa ang kailangan niyang ipunin  upang mabili niya ang bisikletang nagkakahalaga ng P4,000?</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07"/>
        </w:numPr>
        <w:rPr>
          <w:sz w:val="24"/>
          <w:szCs w:val="24"/>
        </w:rPr>
      </w:pPr>
      <w:r w:rsidRPr="00575224">
        <w:rPr>
          <w:sz w:val="24"/>
          <w:szCs w:val="24"/>
        </w:rPr>
        <w:t>25%</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75%</w:t>
      </w:r>
    </w:p>
    <w:p w:rsidR="0093001C" w:rsidRPr="00575224" w:rsidRDefault="0093001C" w:rsidP="00D4440A">
      <w:pPr>
        <w:pStyle w:val="NoSpacing"/>
        <w:numPr>
          <w:ilvl w:val="0"/>
          <w:numId w:val="107"/>
        </w:numPr>
        <w:rPr>
          <w:sz w:val="24"/>
          <w:szCs w:val="24"/>
        </w:rPr>
      </w:pPr>
      <w:r w:rsidRPr="00575224">
        <w:rPr>
          <w:sz w:val="24"/>
          <w:szCs w:val="24"/>
        </w:rPr>
        <w:t xml:space="preserve"> 50%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80%</w:t>
      </w:r>
    </w:p>
    <w:p w:rsidR="0093001C" w:rsidRPr="00575224" w:rsidRDefault="0093001C" w:rsidP="004B155F">
      <w:pPr>
        <w:pStyle w:val="NoSpacing"/>
        <w:rPr>
          <w:sz w:val="24"/>
          <w:szCs w:val="24"/>
        </w:rPr>
      </w:pPr>
    </w:p>
    <w:p w:rsidR="0093001C" w:rsidRPr="00575224" w:rsidRDefault="0093001C" w:rsidP="004B155F">
      <w:pPr>
        <w:pStyle w:val="NoSpacing"/>
        <w:rPr>
          <w:sz w:val="24"/>
          <w:szCs w:val="24"/>
        </w:rPr>
      </w:pPr>
    </w:p>
    <w:p w:rsidR="0093001C" w:rsidRPr="00575224" w:rsidRDefault="0093001C" w:rsidP="004B155F">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r w:rsidRPr="00575224">
        <w:rPr>
          <w:sz w:val="24"/>
          <w:szCs w:val="24"/>
        </w:rPr>
        <w:t xml:space="preserve"> </w:t>
      </w:r>
      <w:r>
        <w:rPr>
          <w:noProof/>
        </w:rPr>
        <w:pict>
          <v:shape id="_x0000_s1127" type="#_x0000_t136" style="position:absolute;margin-left:515.7pt;margin-top:11.6pt;width:8.3pt;height:10.85pt;z-index:251738112;mso-position-horizontal-relative:text;mso-position-vertical-relative:text" fillcolor="black" stroked="f">
            <v:shadow color="#868686"/>
            <v:textpath style="font-family:&quot;Arial&quot;;v-text-kern:t" trim="t" fitpath="t" string="H"/>
          </v:shape>
        </w:pict>
      </w: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28" type="#_x0000_t187" style="position:absolute;margin-left:498.15pt;margin-top:11.75pt;width:43.2pt;height:43.2pt;z-index:251737088;mso-position-horizontal-relative:text;mso-position-vertical-relative:text" adj="10067"/>
        </w:pict>
      </w:r>
      <w:r>
        <w:rPr>
          <w:noProof/>
        </w:rPr>
        <w:pict>
          <v:shape id="_x0000_s1129" type="#_x0000_t19" style="position:absolute;margin-left:407.05pt;margin-top:-.05pt;width:35.75pt;height:20.8pt;rotation:38121808fd;z-index:251701248;mso-position-horizontal-relative:text;mso-position-vertical-relative:text" coordsize="14275,21600" adj=",-3187143" path="wr-21600,,21600,43200,,,14275,5390nfewr-21600,,21600,43200,,,14275,5390l,21600nsxe">
            <v:path o:connectlocs="0,0;14275,5390;0,21600"/>
          </v:shape>
        </w:pict>
      </w:r>
      <w:r>
        <w:rPr>
          <w:noProof/>
        </w:rPr>
        <w:pict>
          <v:shape id="_x0000_s1130" type="#_x0000_t32" style="position:absolute;margin-left:414.6pt;margin-top:11.75pt;width:.05pt;height:16.15pt;z-index:251702272;mso-position-horizontal-relative:text;mso-position-vertical-relative:text" o:connectortype="straight"/>
        </w:pict>
      </w:r>
      <w:r w:rsidRPr="00575224">
        <w:rPr>
          <w:sz w:val="24"/>
          <w:szCs w:val="24"/>
        </w:rPr>
        <w:tab/>
        <w:t>Para sa mga bilang 15 at 16, pag-aralan ang mapang nasa ibaba:</w:t>
      </w:r>
    </w:p>
    <w:p w:rsidR="0093001C" w:rsidRPr="00575224" w:rsidRDefault="0093001C" w:rsidP="00D4440A">
      <w:pPr>
        <w:pStyle w:val="NoSpacing"/>
        <w:rPr>
          <w:sz w:val="24"/>
          <w:szCs w:val="24"/>
        </w:rPr>
      </w:pPr>
      <w:r>
        <w:rPr>
          <w:noProof/>
        </w:rPr>
        <w:pict>
          <v:shape id="_x0000_s1131" type="#_x0000_t136" style="position:absolute;margin-left:543.75pt;margin-top:13.75pt;width:8.3pt;height:10.85pt;z-index:251741184" fillcolor="black" stroked="f">
            <v:shadow color="#868686"/>
            <v:textpath style="font-family:&quot;Arial&quot;;v-text-kern:t" trim="t" fitpath="t" string="S"/>
          </v:shape>
        </w:pict>
      </w:r>
      <w:r>
        <w:rPr>
          <w:noProof/>
        </w:rPr>
        <w:pict>
          <v:shape id="_x0000_s1132" type="#_x0000_t136" style="position:absolute;margin-left:488.5pt;margin-top:13.75pt;width:8.3pt;height:10.85pt;z-index:251740160" fillcolor="black" stroked="f">
            <v:shadow color="#868686"/>
            <v:textpath style="font-family:&quot;Arial&quot;;v-text-kern:t" trim="t" fitpath="t" string="K"/>
          </v:shape>
        </w:pict>
      </w:r>
      <w:r>
        <w:rPr>
          <w:noProof/>
        </w:rPr>
        <w:pict>
          <v:oval id="_x0000_s1133" style="position:absolute;margin-left:377.4pt;margin-top:13.25pt;width:1in;height:18.65pt;z-index:251700224"/>
        </w:pict>
      </w:r>
      <w:r>
        <w:rPr>
          <w:noProof/>
        </w:rPr>
        <w:pict>
          <v:shape id="_x0000_s1134" type="#_x0000_t32" style="position:absolute;margin-left:299.75pt;margin-top:13.3pt;width:0;height:37.15pt;z-index:251679744" o:connectortype="straight"/>
        </w:pict>
      </w:r>
      <w:r>
        <w:rPr>
          <w:noProof/>
        </w:rPr>
        <w:pict>
          <v:shape id="_x0000_s1135" type="#_x0000_t32" style="position:absolute;margin-left:280.3pt;margin-top:13.25pt;width:15.4pt;height:14.5pt;flip:x;z-index:251678720" o:connectortype="straight"/>
        </w:pict>
      </w:r>
      <w:r>
        <w:rPr>
          <w:noProof/>
        </w:rPr>
        <w:pict>
          <v:shape id="_x0000_s1136" type="#_x0000_t32" style="position:absolute;margin-left:217.2pt;margin-top:13.3pt;width:12.15pt;height:14.5pt;flip:x;z-index:251676672" o:connectortype="straight"/>
        </w:pict>
      </w:r>
      <w:r>
        <w:rPr>
          <w:noProof/>
        </w:rPr>
        <w:pict>
          <v:shape id="_x0000_s1137" type="#_x0000_t32" style="position:absolute;margin-left:223.7pt;margin-top:13.25pt;width:76.05pt;height:.05pt;z-index:251675648" o:connectortype="straight"/>
        </w:pict>
      </w:r>
      <w:r>
        <w:rPr>
          <w:noProof/>
        </w:rPr>
        <w:pict>
          <v:shape id="_x0000_s1138" type="#_x0000_t32" style="position:absolute;margin-left:174.35pt;margin-top:13.25pt;width:12.95pt;height:18.6pt;z-index:251665408" o:connectortype="straight"/>
        </w:pict>
      </w:r>
      <w:r>
        <w:rPr>
          <w:noProof/>
        </w:rPr>
        <w:pict>
          <v:shape id="_x0000_s1139" type="#_x0000_t32" style="position:absolute;margin-left:104pt;margin-top:13.25pt;width:16.95pt;height:14.55pt;flip:x;z-index:251664384" o:connectortype="straight"/>
        </w:pict>
      </w:r>
      <w:r>
        <w:rPr>
          <w:noProof/>
        </w:rPr>
        <w:pict>
          <v:shape id="_x0000_s1140" type="#_x0000_t32" style="position:absolute;margin-left:120.95pt;margin-top:13.25pt;width:53.4pt;height:0;z-index:251663360" o:connectortype="straight"/>
        </w:pict>
      </w:r>
      <w:r>
        <w:rPr>
          <w:noProof/>
        </w:rPr>
        <w:pict>
          <v:shape id="_x0000_s1141" type="#_x0000_t32" style="position:absolute;margin-left:102.35pt;margin-top:8.4pt;width:1.65pt;height:65.55pt;z-index:251627520" o:connectortype="straight"/>
        </w:pict>
      </w:r>
      <w:r>
        <w:rPr>
          <w:noProof/>
        </w:rPr>
        <w:pict>
          <v:shape id="_x0000_s1142" type="#_x0000_t32" style="position:absolute;margin-left:343.4pt;margin-top:13.25pt;width:1.65pt;height:60.7pt;z-index:251640832" o:connectortype="straight"/>
        </w:pict>
      </w:r>
      <w:r>
        <w:rPr>
          <w:noProof/>
        </w:rPr>
        <w:pict>
          <v:shape id="_x0000_s1143" type="#_x0000_t32" style="position:absolute;margin-left:215.6pt;margin-top:8.4pt;width:1.6pt;height:65.55pt;z-index:251630592" o:connectortype="straight"/>
        </w:pict>
      </w:r>
    </w:p>
    <w:p w:rsidR="0093001C" w:rsidRPr="00575224" w:rsidRDefault="0093001C" w:rsidP="00D4440A">
      <w:pPr>
        <w:pStyle w:val="NoSpacing"/>
        <w:rPr>
          <w:sz w:val="24"/>
          <w:szCs w:val="24"/>
        </w:rPr>
      </w:pPr>
      <w:r>
        <w:rPr>
          <w:noProof/>
        </w:rPr>
        <w:pict>
          <v:shape id="_x0000_s1144" type="#_x0000_t32" style="position:absolute;margin-left:223.7pt;margin-top:13.15pt;width:0;height:22.65pt;z-index:251681792" o:connectortype="straight"/>
        </w:pict>
      </w:r>
      <w:r>
        <w:rPr>
          <w:noProof/>
        </w:rPr>
        <w:pict>
          <v:shape id="_x0000_s1145" type="#_x0000_t32" style="position:absolute;margin-left:284.35pt;margin-top:13.1pt;width:0;height:22.7pt;z-index:251680768" o:connectortype="straight"/>
        </w:pict>
      </w:r>
      <w:r>
        <w:rPr>
          <w:noProof/>
        </w:rPr>
        <w:pict>
          <v:shape id="_x0000_s1146" type="#_x0000_t32" style="position:absolute;margin-left:217.2pt;margin-top:13.15pt;width:67.15pt;height:0;z-index:251677696" o:connectortype="straight"/>
        </w:pict>
      </w:r>
      <w:r>
        <w:rPr>
          <w:noProof/>
        </w:rPr>
        <w:pict>
          <v:shape id="_x0000_s1147" type="#_x0000_t32" style="position:absolute;margin-left:30.35pt;margin-top:13.15pt;width:13.75pt;height:0;z-index:251661312" o:connectortype="straight"/>
        </w:pict>
      </w:r>
      <w:r>
        <w:rPr>
          <w:noProof/>
        </w:rPr>
        <w:pict>
          <v:shape id="_x0000_s1148" type="#_x0000_t32" style="position:absolute;margin-left:36pt;margin-top:4.25pt;width:0;height:12.95pt;z-index:251660288" o:connectortype="straight"/>
        </w:pict>
      </w:r>
      <w:r>
        <w:rPr>
          <w:noProof/>
        </w:rPr>
        <w:pict>
          <v:shape id="_x0000_s1149" type="#_x0000_t32" style="position:absolute;margin-left:-2.85pt;margin-top:13.15pt;width:21.05pt;height:11.35pt;flip:x;z-index:251653120" o:connectortype="straight"/>
        </w:pict>
      </w:r>
      <w:r>
        <w:rPr>
          <w:noProof/>
        </w:rPr>
        <w:pict>
          <v:shape id="_x0000_s1150" type="#_x0000_t32" style="position:absolute;margin-left:13.35pt;margin-top:13.15pt;width:22.65pt;height:4.05pt;flip:x y;z-index:251651072" o:connectortype="straight"/>
        </w:pict>
      </w:r>
      <w:r>
        <w:rPr>
          <w:noProof/>
        </w:rPr>
        <w:pict>
          <v:shape id="_x0000_s1151" type="#_x0000_t32" style="position:absolute;margin-left:312.65pt;margin-top:4.25pt;width:0;height:55.05pt;z-index:251639808" o:connectortype="straight"/>
        </w:pict>
      </w:r>
      <w:r>
        <w:rPr>
          <w:noProof/>
        </w:rPr>
        <w:pict>
          <v:shape id="_x0000_s1152" type="#_x0000_t32" style="position:absolute;margin-left:192.15pt;margin-top:4.25pt;width:0;height:54.25pt;z-index:251629568" o:connectortype="straight"/>
        </w:pict>
      </w:r>
      <w:r>
        <w:rPr>
          <w:noProof/>
        </w:rPr>
        <w:pict>
          <v:shape id="_x0000_s1153" type="#_x0000_t32" style="position:absolute;margin-left:71.6pt;margin-top:13.15pt;width:0;height:67.15pt;z-index:251623424" o:connectortype="straight"/>
        </w:pict>
      </w:r>
    </w:p>
    <w:p w:rsidR="0093001C" w:rsidRPr="00575224" w:rsidRDefault="0093001C" w:rsidP="00D4440A">
      <w:pPr>
        <w:pStyle w:val="NoSpacing"/>
        <w:rPr>
          <w:sz w:val="24"/>
          <w:szCs w:val="24"/>
        </w:rPr>
      </w:pPr>
      <w:r>
        <w:rPr>
          <w:noProof/>
        </w:rPr>
        <w:pict>
          <v:shape id="_x0000_s1154" type="#_x0000_t136" style="position:absolute;margin-left:515.8pt;margin-top:12.65pt;width:8.3pt;height:10.85pt;z-index:251739136" fillcolor="black" stroked="f">
            <v:shadow color="#868686"/>
            <v:textpath style="font-family:&quot;Arial&quot;;v-text-kern:t" trim="t" fitpath="t" string="T"/>
          </v:shape>
        </w:pict>
      </w:r>
      <w:r>
        <w:rPr>
          <w:noProof/>
        </w:rPr>
        <w:pict>
          <v:shape id="_x0000_s1155" type="#_x0000_t32" style="position:absolute;margin-left:273.05pt;margin-top:2.6pt;width:0;height:13.7pt;z-index:251689984" o:connectortype="straight"/>
        </w:pict>
      </w:r>
      <w:r>
        <w:rPr>
          <w:noProof/>
        </w:rPr>
        <w:pict>
          <v:shape id="_x0000_s1156" type="#_x0000_t32" style="position:absolute;margin-left:229.35pt;margin-top:2.6pt;width:0;height:13.7pt;z-index:251691008" o:connectortype="straight"/>
        </w:pict>
      </w:r>
      <w:r>
        <w:rPr>
          <w:noProof/>
        </w:rPr>
        <w:pict>
          <v:shape id="_x0000_s1157" type="#_x0000_t32" style="position:absolute;margin-left:262.5pt;margin-top:2.55pt;width:1.65pt;height:13.75pt;flip:x;z-index:251688960" o:connectortype="straight"/>
        </w:pict>
      </w:r>
      <w:r>
        <w:rPr>
          <w:noProof/>
        </w:rPr>
        <w:pict>
          <v:shape id="_x0000_s1158" type="#_x0000_t32" style="position:absolute;margin-left:247.15pt;margin-top:2.6pt;width:.8pt;height:13.7pt;flip:x;z-index:251687936" o:connectortype="straigh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9" type="#_x0000_t34" style="position:absolute;margin-left:226.95pt;margin-top:9.05pt;width:13.7pt;height:.8pt;rotation:90;z-index:251686912" o:connectortype="elbow" adj=",-2228850,-426009"/>
        </w:pict>
      </w:r>
      <w:r>
        <w:rPr>
          <w:noProof/>
        </w:rPr>
        <w:pict>
          <v:shape id="_x0000_s1160" type="#_x0000_t32" style="position:absolute;margin-left:229.35pt;margin-top:2.55pt;width:43.7pt;height:.05pt;flip:y;z-index:251684864" o:connectortype="straight"/>
        </w:pict>
      </w:r>
      <w:r>
        <w:rPr>
          <w:noProof/>
        </w:rPr>
        <w:pict>
          <v:shape id="_x0000_s1161" type="#_x0000_t34" style="position:absolute;margin-left:130.3pt;margin-top:8.6pt;width:13.7pt;height:1.65pt;rotation:90;z-index:251674624" o:connectortype="elbow" adj=",-1080655,-274257">
            <v:stroke endarrow="block"/>
          </v:shape>
        </w:pict>
      </w:r>
      <w:r>
        <w:rPr>
          <w:noProof/>
        </w:rPr>
        <w:pict>
          <v:shape id="_x0000_s1162" type="#_x0000_t32" style="position:absolute;margin-left:166.25pt;margin-top:2.6pt;width:.8pt;height:13.7pt;flip:x;z-index:251673600" o:connectortype="straight"/>
        </w:pict>
      </w:r>
      <w:r>
        <w:rPr>
          <w:noProof/>
        </w:rPr>
        <w:pict>
          <v:shape id="_x0000_s1163" type="#_x0000_t34" style="position:absolute;margin-left:138.75pt;margin-top:9.05pt;width:13.7pt;height:.8pt;rotation:90;z-index:251672576" o:connectortype="elbow" adj=",-2228850,-286949"/>
        </w:pict>
      </w:r>
      <w:r>
        <w:rPr>
          <w:noProof/>
        </w:rPr>
        <w:pict>
          <v:shape id="_x0000_s1164" type="#_x0000_t32" style="position:absolute;margin-left:155.75pt;margin-top:2.6pt;width:0;height:13.7pt;z-index:251671552" o:connectortype="straight"/>
        </w:pict>
      </w:r>
      <w:r>
        <w:rPr>
          <w:noProof/>
        </w:rPr>
        <w:pict>
          <v:shape id="_x0000_s1165" type="#_x0000_t32" style="position:absolute;margin-left:126.6pt;margin-top:2.6pt;width:.8pt;height:13.7pt;flip:x;z-index:251670528" o:connectortype="straight"/>
        </w:pict>
      </w:r>
      <w:r>
        <w:rPr>
          <w:noProof/>
        </w:rPr>
        <w:pict>
          <v:shape id="_x0000_s1166" type="#_x0000_t32" style="position:absolute;margin-left:174.35pt;margin-top:2.6pt;width:0;height:13.7pt;z-index:251669504" o:connectortype="straight"/>
        </w:pict>
      </w:r>
      <w:r>
        <w:rPr>
          <w:noProof/>
        </w:rPr>
        <w:pict>
          <v:shape id="_x0000_s1167" type="#_x0000_t32" style="position:absolute;margin-left:110.45pt;margin-top:2.6pt;width:.8pt;height:13.7pt;flip:x;z-index:251667456" o:connectortype="straight"/>
        </w:pict>
      </w:r>
      <w:r>
        <w:rPr>
          <w:noProof/>
        </w:rPr>
        <w:pict>
          <v:shape id="_x0000_s1168" type="#_x0000_t32" style="position:absolute;margin-left:104pt;margin-top:2.55pt;width:83.3pt;height:.05pt;z-index:251666432" o:connectortype="straight"/>
        </w:pict>
      </w:r>
      <w:r>
        <w:rPr>
          <w:noProof/>
        </w:rPr>
        <w:pict>
          <v:shape id="_x0000_s1169" type="#_x0000_t32" style="position:absolute;margin-left:-1.2pt;margin-top:9.85pt;width:0;height:23.45pt;z-index:251662336" o:connectortype="straight"/>
        </w:pict>
      </w:r>
      <w:r>
        <w:rPr>
          <w:noProof/>
        </w:rPr>
        <w:pict>
          <v:shape id="_x0000_s1170" type="#_x0000_t32" style="position:absolute;margin-left:-1.2pt;margin-top:9.85pt;width:19.4pt;height:6.45pt;flip:x y;z-index:251652096" o:connectortype="straight"/>
        </w:pict>
      </w:r>
      <w:r>
        <w:rPr>
          <w:noProof/>
        </w:rPr>
        <w:pict>
          <v:shape id="_x0000_s1171" type="#_x0000_t32" style="position:absolute;margin-left:36pt;margin-top:2.55pt;width:8.1pt;height:13.75pt;z-index:251650048" o:connectortype="straight"/>
        </w:pict>
      </w:r>
      <w:r>
        <w:rPr>
          <w:noProof/>
        </w:rPr>
        <w:pict>
          <v:shape id="_x0000_s1172" type="#_x0000_t32" style="position:absolute;margin-left:22.25pt;margin-top:2.55pt;width:13.75pt;height:13.75pt;flip:x;z-index:251649024" o:connectortype="straight"/>
        </w:pict>
      </w:r>
      <w:r>
        <w:rPr>
          <w:noProof/>
        </w:rPr>
        <w:pict>
          <v:shape id="_x0000_s1173" type="#_x0000_t32" style="position:absolute;margin-left:343.4pt;margin-top:85.9pt;width:1.65pt;height:88.15pt;z-index:251645952" o:connectortype="straight"/>
        </w:pict>
      </w:r>
      <w:r>
        <w:rPr>
          <w:noProof/>
        </w:rPr>
        <w:pict>
          <v:shape id="_x0000_s1174" type="#_x0000_t32" style="position:absolute;margin-left:312.65pt;margin-top:80.25pt;width:0;height:97.85pt;z-index:251644928" o:connectortype="straight"/>
        </w:pict>
      </w:r>
      <w:r>
        <w:rPr>
          <w:noProof/>
        </w:rPr>
        <w:pict>
          <v:shape id="_x0000_s1175" type="#_x0000_t32" style="position:absolute;margin-left:223.7pt;margin-top:80.25pt;width:0;height:97.85pt;z-index:251642880" o:connectortype="straight"/>
        </w:pict>
      </w:r>
      <w:r>
        <w:rPr>
          <w:noProof/>
        </w:rPr>
        <w:pict>
          <v:shape id="_x0000_s1176" type="#_x0000_t32" style="position:absolute;margin-left:345.05pt;margin-top:85.9pt;width:180.4pt;height:0;z-index:251646976" o:connectortype="straight"/>
        </w:pict>
      </w:r>
      <w:r>
        <w:rPr>
          <w:noProof/>
        </w:rPr>
        <w:pict>
          <v:shape id="_x0000_s1177" type="#_x0000_t32" style="position:absolute;margin-left:225.3pt;margin-top:80.25pt;width:87.35pt;height:0;z-index:251643904" o:connectortype="straight"/>
        </w:pict>
      </w:r>
      <w:r>
        <w:rPr>
          <w:noProof/>
        </w:rPr>
        <w:pict>
          <v:shape id="_x0000_s1178" type="#_x0000_t32" style="position:absolute;margin-left:345.05pt;margin-top:43.85pt;width:119.7pt;height:.8pt;z-index:251641856" o:connectortype="straight"/>
        </w:pict>
      </w:r>
      <w:r>
        <w:rPr>
          <w:noProof/>
        </w:rPr>
        <w:pict>
          <v:shape id="_x0000_s1179" type="#_x0000_t32" style="position:absolute;margin-left:215.6pt;margin-top:43.85pt;width:97.05pt;height:.8pt;flip:y;z-index:251638784" o:connectortype="straight"/>
        </w:pict>
      </w:r>
      <w:r>
        <w:rPr>
          <w:noProof/>
        </w:rPr>
        <w:pict>
          <v:shape id="_x0000_s1180" type="#_x0000_t32" style="position:absolute;margin-left:204.25pt;margin-top:144.15pt;width:0;height:38pt;z-index:251637760" o:connectortype="straight"/>
        </w:pict>
      </w:r>
      <w:r>
        <w:rPr>
          <w:noProof/>
        </w:rPr>
        <w:pict>
          <v:shape id="_x0000_s1181" type="#_x0000_t32" style="position:absolute;margin-left:104pt;margin-top:144.15pt;width:100.25pt;height:0;z-index:251636736" o:connectortype="straight"/>
        </w:pict>
      </w:r>
      <w:r>
        <w:rPr>
          <w:noProof/>
        </w:rPr>
        <w:pict>
          <v:shape id="_x0000_s1182" type="#_x0000_t32" style="position:absolute;margin-left:104pt;margin-top:85.9pt;width:83.3pt;height:0;z-index:251632640" o:connectortype="straight"/>
        </w:pict>
      </w:r>
      <w:r>
        <w:rPr>
          <w:noProof/>
        </w:rPr>
        <w:pict>
          <v:shape id="_x0000_s1183" type="#_x0000_t32" style="position:absolute;margin-left:104pt;margin-top:85.9pt;width:0;height:43.7pt;z-index:251631616" o:connectortype="straight"/>
        </w:pict>
      </w:r>
      <w:r>
        <w:rPr>
          <w:noProof/>
        </w:rPr>
        <w:pict>
          <v:shape id="_x0000_s1184" type="#_x0000_t32" style="position:absolute;margin-left:104pt;margin-top:43.85pt;width:88.15pt;height:.8pt;flip:y;z-index:251628544" o:connectortype="straight"/>
        </w:pict>
      </w:r>
      <w:r>
        <w:rPr>
          <w:noProof/>
        </w:rPr>
        <w:pict>
          <v:shape id="_x0000_s1185" type="#_x0000_t32" style="position:absolute;margin-left:18.2pt;margin-top:90.75pt;width:53.4pt;height:.8pt;flip:y;z-index:251625472" o:connectortype="straight"/>
        </w:pict>
      </w:r>
      <w:r>
        <w:rPr>
          <w:noProof/>
        </w:rPr>
        <w:pict>
          <v:shape id="_x0000_s1186" type="#_x0000_t32" style="position:absolute;margin-left:18.2pt;margin-top:65.65pt;width:53.4pt;height:0;z-index:251624448" o:connectortype="straight"/>
        </w:pict>
      </w:r>
      <w:r w:rsidRPr="00575224">
        <w:rPr>
          <w:sz w:val="24"/>
          <w:szCs w:val="24"/>
        </w:rPr>
        <w:t xml:space="preserve">  </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p>
    <w:p w:rsidR="0093001C" w:rsidRPr="00575224" w:rsidRDefault="0093001C" w:rsidP="00D4440A">
      <w:pPr>
        <w:pStyle w:val="NoSpacing"/>
        <w:rPr>
          <w:sz w:val="24"/>
          <w:szCs w:val="24"/>
        </w:rPr>
      </w:pPr>
      <w:r>
        <w:rPr>
          <w:noProof/>
        </w:rPr>
        <w:pict>
          <v:shape id="_x0000_s1187" type="#_x0000_t32" style="position:absolute;margin-left:229.35pt;margin-top:1.65pt;width:50.95pt;height:0;z-index:251685888" o:connectortype="straight"/>
        </w:pict>
      </w:r>
      <w:r>
        <w:rPr>
          <w:noProof/>
        </w:rPr>
        <w:pict>
          <v:shape id="_x0000_s1188" type="#_x0000_t32" style="position:absolute;margin-left:288.4pt;margin-top:1.65pt;width:11.35pt;height:4.85pt;flip:x;z-index:251683840" o:connectortype="straight"/>
        </w:pict>
      </w:r>
      <w:r>
        <w:rPr>
          <w:noProof/>
        </w:rPr>
        <w:pict>
          <v:shape id="_x0000_s1189" type="#_x0000_t32" style="position:absolute;margin-left:225.3pt;margin-top:6.5pt;width:63.1pt;height:0;z-index:251682816" o:connectortype="elbow" adj="-89447,-1,-89447"/>
        </w:pict>
      </w:r>
      <w:r>
        <w:rPr>
          <w:noProof/>
        </w:rPr>
        <w:pict>
          <v:shape id="_x0000_s1190" type="#_x0000_t32" style="position:absolute;margin-left:111.25pt;margin-top:1.65pt;width:63.1pt;height:0;z-index:251668480" o:connectortype="elbow" adj="-50406,-1,-50406"/>
        </w:pict>
      </w:r>
      <w:r>
        <w:rPr>
          <w:noProof/>
        </w:rPr>
        <w:pict>
          <v:shape id="_x0000_s1191" type="#_x0000_t32" style="position:absolute;margin-left:13.35pt;margin-top:1.65pt;width:0;height:17pt;z-index:251659264" o:connectortype="straight"/>
        </w:pict>
      </w:r>
      <w:r>
        <w:rPr>
          <w:noProof/>
        </w:rPr>
        <w:pict>
          <v:shape id="_x0000_s1192" type="#_x0000_t32" style="position:absolute;margin-left:22.25pt;margin-top:1.65pt;width:0;height:17pt;z-index:251656192" o:connectortype="straight"/>
        </w:pict>
      </w:r>
      <w:r>
        <w:rPr>
          <w:noProof/>
        </w:rPr>
        <w:pict>
          <v:shape id="_x0000_s1193" type="#_x0000_t32" style="position:absolute;margin-left:40.05pt;margin-top:1.65pt;width:0;height:17pt;z-index:251655168" o:connectortype="straight"/>
        </w:pict>
      </w:r>
      <w:r>
        <w:rPr>
          <w:noProof/>
        </w:rPr>
        <w:pict>
          <v:shape id="_x0000_s1194" type="#_x0000_t32" style="position:absolute;margin-left:2.85pt;margin-top:1.65pt;width:0;height:17pt;z-index:251654144" o:connectortype="straight"/>
        </w:pict>
      </w:r>
      <w:r>
        <w:rPr>
          <w:noProof/>
        </w:rPr>
        <w:pict>
          <v:shape id="_x0000_s1195" type="#_x0000_t32" style="position:absolute;margin-left:22.25pt;margin-top:1.65pt;width:21.85pt;height:0;flip:x;z-index:251648000" o:connectortype="straight"/>
        </w:pict>
      </w:r>
      <w:r w:rsidRPr="00575224">
        <w:rPr>
          <w:sz w:val="24"/>
          <w:szCs w:val="24"/>
        </w:rPr>
        <w:tab/>
      </w:r>
      <w:r w:rsidRPr="00575224">
        <w:rPr>
          <w:sz w:val="24"/>
          <w:szCs w:val="24"/>
        </w:rPr>
        <w:tab/>
      </w:r>
      <w:r w:rsidRPr="00575224">
        <w:rPr>
          <w:sz w:val="24"/>
          <w:szCs w:val="24"/>
        </w:rPr>
        <w:tab/>
        <w:t xml:space="preserve">    Palengke                            ospital                 </w:t>
      </w:r>
      <w:r w:rsidRPr="00575224">
        <w:rPr>
          <w:sz w:val="24"/>
          <w:szCs w:val="24"/>
        </w:rPr>
        <w:tab/>
      </w:r>
      <w:r w:rsidRPr="00575224">
        <w:rPr>
          <w:sz w:val="24"/>
          <w:szCs w:val="24"/>
        </w:rPr>
        <w:tab/>
        <w:t xml:space="preserve">              Mosque</w:t>
      </w:r>
    </w:p>
    <w:p w:rsidR="0093001C" w:rsidRPr="00575224" w:rsidRDefault="0093001C" w:rsidP="00D4440A">
      <w:pPr>
        <w:pStyle w:val="NoSpacing"/>
        <w:rPr>
          <w:sz w:val="24"/>
          <w:szCs w:val="24"/>
        </w:rPr>
      </w:pPr>
      <w:r>
        <w:rPr>
          <w:noProof/>
        </w:rPr>
        <w:pict>
          <v:shape id="_x0000_s1196" type="#_x0000_t32" style="position:absolute;margin-left:-1.2pt;margin-top:4pt;width:23.45pt;height:4.05pt;z-index:251657216" o:connectortype="straight">
            <v:stroke endarrow="block"/>
          </v:shape>
        </w:pict>
      </w:r>
      <w:r>
        <w:rPr>
          <w:noProof/>
        </w:rPr>
        <w:pict>
          <v:shape id="_x0000_s1197" type="#_x0000_t32" style="position:absolute;margin-left:22.25pt;margin-top:4pt;width:17.8pt;height:4.05pt;flip:y;z-index:251658240" o:connectortype="straight"/>
        </w:pict>
      </w:r>
      <w:r w:rsidRPr="00575224">
        <w:rPr>
          <w:sz w:val="24"/>
          <w:szCs w:val="24"/>
        </w:rPr>
        <w:t xml:space="preserve">                           </w:t>
      </w:r>
    </w:p>
    <w:p w:rsidR="0093001C" w:rsidRPr="00575224" w:rsidRDefault="0093001C" w:rsidP="00D4440A">
      <w:pPr>
        <w:pStyle w:val="NoSpacing"/>
        <w:rPr>
          <w:sz w:val="24"/>
          <w:szCs w:val="24"/>
        </w:rPr>
      </w:pPr>
      <w:r w:rsidRPr="00575224">
        <w:rPr>
          <w:sz w:val="24"/>
          <w:szCs w:val="24"/>
        </w:rPr>
        <w:t xml:space="preserve">Simbahan         </w:t>
      </w:r>
    </w:p>
    <w:p w:rsidR="0093001C" w:rsidRPr="00575224" w:rsidRDefault="0093001C" w:rsidP="00D4440A">
      <w:pPr>
        <w:pStyle w:val="NoSpacing"/>
        <w:rPr>
          <w:sz w:val="24"/>
          <w:szCs w:val="24"/>
        </w:rPr>
      </w:pPr>
      <w:r w:rsidRPr="00575224">
        <w:rPr>
          <w:sz w:val="24"/>
          <w:szCs w:val="24"/>
        </w:rPr>
        <w:t xml:space="preserve">       </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Kalye 11</w:t>
      </w:r>
    </w:p>
    <w:p w:rsidR="0093001C" w:rsidRPr="00575224" w:rsidRDefault="0093001C" w:rsidP="00D4440A">
      <w:pPr>
        <w:pStyle w:val="NoSpacing"/>
        <w:rPr>
          <w:sz w:val="24"/>
          <w:szCs w:val="24"/>
        </w:rPr>
      </w:pPr>
      <w:r>
        <w:rPr>
          <w:noProof/>
        </w:rPr>
        <w:pict>
          <v:shape id="_x0000_s1198" type="#_x0000_t32" style="position:absolute;margin-left:187.3pt;margin-top:12.65pt;width:0;height:43.7pt;z-index:251634688" o:connectortype="straight"/>
        </w:pict>
      </w:r>
      <w:r w:rsidRPr="00575224">
        <w:rPr>
          <w:sz w:val="24"/>
          <w:szCs w:val="24"/>
        </w:rPr>
        <w:t xml:space="preserve">   Kalye 7</w:t>
      </w:r>
    </w:p>
    <w:p w:rsidR="0093001C" w:rsidRPr="00575224" w:rsidRDefault="0093001C" w:rsidP="00D4440A">
      <w:pPr>
        <w:pStyle w:val="NoSpacing"/>
        <w:rPr>
          <w:sz w:val="24"/>
          <w:szCs w:val="24"/>
        </w:rPr>
      </w:pPr>
      <w:r>
        <w:rPr>
          <w:noProof/>
        </w:rPr>
        <w:pict>
          <v:shape id="_x0000_s1199" type="#_x0000_t32" style="position:absolute;margin-left:490.65pt;margin-top:3.65pt;width:12.95pt;height:3.25pt;z-index:251728896" o:connectortype="straight"/>
        </w:pict>
      </w:r>
      <w:r>
        <w:rPr>
          <w:noProof/>
        </w:rPr>
        <w:pict>
          <v:shape id="_x0000_s1200" type="#_x0000_t32" style="position:absolute;margin-left:490.65pt;margin-top:13.35pt;width:29.95pt;height:.8pt;z-index:251725824" o:connectortype="straight"/>
        </w:pict>
      </w:r>
      <w:r>
        <w:rPr>
          <w:noProof/>
        </w:rPr>
        <w:pict>
          <v:shape id="_x0000_s1201" type="#_x0000_t32" style="position:absolute;margin-left:490.65pt;margin-top:6.9pt;width:12.95pt;height:6.45pt;flip:x;z-index:251729920" o:connectortype="straight"/>
        </w:pict>
      </w:r>
      <w:r>
        <w:rPr>
          <w:noProof/>
        </w:rPr>
        <w:pict>
          <v:shape id="_x0000_s1202" type="#_x0000_t32" style="position:absolute;margin-left:520.6pt;margin-top:2.85pt;width:0;height:11.3pt;z-index:251727872" o:connectortype="straight"/>
        </w:pict>
      </w:r>
      <w:r>
        <w:rPr>
          <w:noProof/>
        </w:rPr>
        <w:pict>
          <v:shape id="_x0000_s1203" type="#_x0000_t32" style="position:absolute;margin-left:490.65pt;margin-top:3.65pt;width:29.95pt;height:0;z-index:251726848" o:connectortype="straight"/>
        </w:pict>
      </w:r>
      <w:r>
        <w:rPr>
          <w:noProof/>
        </w:rPr>
        <w:pict>
          <v:shape id="_x0000_s1204" type="#_x0000_t32" style="position:absolute;margin-left:490.65pt;margin-top:3.65pt;width:2.45pt;height:60.65pt;z-index:251724800" o:connectortype="straight"/>
        </w:pict>
      </w:r>
      <w:r>
        <w:rPr>
          <w:noProof/>
        </w:rPr>
        <w:pict>
          <v:shape id="_x0000_s1205" type="#_x0000_t32" style="position:absolute;margin-left:449.4pt;margin-top:14.15pt;width:29.95pt;height:19.45pt;z-index:251714560" o:connectortype="straight"/>
        </w:pict>
      </w:r>
      <w:r>
        <w:rPr>
          <w:noProof/>
        </w:rPr>
        <w:pict>
          <v:shape id="_x0000_s1206" type="#_x0000_t32" style="position:absolute;margin-left:357.15pt;margin-top:14.15pt;width:14.6pt;height:19.45pt;flip:x;z-index:251713536" o:connectortype="straight"/>
        </w:pict>
      </w:r>
      <w:r>
        <w:rPr>
          <w:noProof/>
        </w:rPr>
        <w:pict>
          <v:shape id="_x0000_s1207" type="#_x0000_t32" style="position:absolute;margin-left:367.7pt;margin-top:13.35pt;width:81.7pt;height:.8pt;flip:y;z-index:251712512" o:connectortype="straight"/>
        </w:pict>
      </w:r>
      <w:r>
        <w:rPr>
          <w:noProof/>
        </w:rPr>
        <w:pict>
          <v:shape id="_x0000_s1208" type="#_x0000_t32" style="position:absolute;margin-left:299.75pt;margin-top:2.05pt;width:0;height:23.45pt;z-index:251696128" o:connectortype="straight"/>
        </w:pict>
      </w:r>
      <w:r>
        <w:rPr>
          <w:noProof/>
        </w:rPr>
        <w:pict>
          <v:shape id="_x0000_s1209" type="#_x0000_t32" style="position:absolute;margin-left:299.75pt;margin-top:3.65pt;width:0;height:23.45pt;flip:y;z-index:251699200" o:connectortype="straight"/>
        </w:pict>
      </w:r>
      <w:r>
        <w:rPr>
          <w:noProof/>
        </w:rPr>
        <w:pict>
          <v:shape id="_x0000_s1210" type="#_x0000_t32" style="position:absolute;margin-left:239.05pt;margin-top:3.65pt;width:0;height:23.45pt;z-index:251697152" o:connectortype="straight"/>
        </w:pict>
      </w:r>
      <w:r>
        <w:rPr>
          <w:noProof/>
        </w:rPr>
        <w:pict>
          <v:shape id="_x0000_s1211" type="#_x0000_t32" style="position:absolute;margin-left:239.05pt;margin-top:3.65pt;width:8.9pt;height:14.55pt;z-index:251694080" o:connectortype="straight"/>
        </w:pict>
      </w:r>
      <w:r>
        <w:rPr>
          <w:noProof/>
        </w:rPr>
        <w:pict>
          <v:shape id="_x0000_s1212" type="#_x0000_t32" style="position:absolute;margin-left:239.05pt;margin-top:2.85pt;width:60.7pt;height:.8pt;z-index:251692032" o:connectortype="straight"/>
        </w:pict>
      </w:r>
      <w:r>
        <w:rPr>
          <w:noProof/>
        </w:rPr>
        <w:pict>
          <v:shape id="_x0000_s1213" type="#_x0000_t32" style="position:absolute;margin-left:71.6pt;margin-top:3.65pt;width:0;height:90.6pt;z-index:251626496" o:connectortype="straight"/>
        </w:pict>
      </w:r>
    </w:p>
    <w:p w:rsidR="0093001C" w:rsidRPr="00575224" w:rsidRDefault="0093001C" w:rsidP="00D4440A">
      <w:pPr>
        <w:pStyle w:val="NoSpacing"/>
        <w:rPr>
          <w:sz w:val="24"/>
          <w:szCs w:val="24"/>
        </w:rPr>
      </w:pPr>
      <w:r>
        <w:rPr>
          <w:noProof/>
        </w:rPr>
        <w:pict>
          <v:shape id="_x0000_s1214" type="#_x0000_t32" style="position:absolute;margin-left:60.25pt;margin-top:3.55pt;width:4.85pt;height:15.4pt;z-index:251705344" o:connectortype="straight"/>
        </w:pict>
      </w:r>
      <w:r>
        <w:rPr>
          <w:noProof/>
        </w:rPr>
        <w:pict>
          <v:shape id="_x0000_s1215" type="#_x0000_t32" style="position:absolute;margin-left:-2.85pt;margin-top:3.55pt;width:9.75pt;height:15.4pt;flip:x;z-index:251704320" o:connectortype="straight"/>
        </w:pict>
      </w:r>
      <w:r>
        <w:rPr>
          <w:noProof/>
        </w:rPr>
        <w:pict>
          <v:shape id="_x0000_s1216" type="#_x0000_t32" style="position:absolute;margin-left:6.9pt;margin-top:3.55pt;width:53.35pt;height:0;z-index:251703296" o:connectortype="straight"/>
        </w:pict>
      </w:r>
      <w:r>
        <w:rPr>
          <w:noProof/>
        </w:rPr>
        <w:pict>
          <v:shape id="_x0000_s1217" type="#_x0000_t32" style="position:absolute;margin-left:239.05pt;margin-top:3.55pt;width:8.1pt;height:7.3pt;flip:x;z-index:251695104" o:connectortype="straight"/>
        </w:pict>
      </w:r>
      <w:r>
        <w:rPr>
          <w:noProof/>
        </w:rPr>
        <w:pict>
          <v:shape id="_x0000_s1218" type="#_x0000_t32" style="position:absolute;margin-left:295.7pt;margin-top:10.85pt;width:0;height:0;z-index:251698176" o:connectortype="straight"/>
        </w:pict>
      </w:r>
      <w:r>
        <w:rPr>
          <w:noProof/>
        </w:rPr>
        <w:pict>
          <v:shape id="_x0000_s1219" type="#_x0000_t32" style="position:absolute;margin-left:239.05pt;margin-top:10.85pt;width:60.7pt;height:1.6pt;z-index:251693056" o:connectortype="straight"/>
        </w:pict>
      </w:r>
      <w:r w:rsidRPr="00575224">
        <w:rPr>
          <w:sz w:val="24"/>
          <w:szCs w:val="24"/>
        </w:rPr>
        <w:tab/>
      </w:r>
      <w:r w:rsidRPr="00575224">
        <w:rPr>
          <w:sz w:val="24"/>
          <w:szCs w:val="24"/>
        </w:rPr>
        <w:tab/>
      </w:r>
      <w:r w:rsidRPr="00575224">
        <w:rPr>
          <w:sz w:val="24"/>
          <w:szCs w:val="24"/>
        </w:rPr>
        <w:tab/>
        <w:t xml:space="preserve">         plaza</w:t>
      </w:r>
    </w:p>
    <w:p w:rsidR="0093001C" w:rsidRPr="00575224" w:rsidRDefault="0093001C" w:rsidP="00D4440A">
      <w:pPr>
        <w:pStyle w:val="NoSpacing"/>
        <w:rPr>
          <w:sz w:val="24"/>
          <w:szCs w:val="24"/>
        </w:rPr>
      </w:pPr>
      <w:r>
        <w:rPr>
          <w:noProof/>
        </w:rPr>
        <w:pict>
          <v:shape id="_x0000_s1220" type="#_x0000_t32" style="position:absolute;margin-left:449.4pt;margin-top:4.3pt;width:.05pt;height:22.65pt;z-index:251723776" o:connectortype="straight"/>
        </w:pict>
      </w:r>
      <w:r>
        <w:rPr>
          <w:noProof/>
        </w:rPr>
        <w:pict>
          <v:shape id="_x0000_s1221" type="#_x0000_t32" style="position:absolute;margin-left:438.05pt;margin-top:4.3pt;width:0;height:22.65pt;z-index:251722752" o:connectortype="straight"/>
        </w:pict>
      </w:r>
      <w:r>
        <w:rPr>
          <w:noProof/>
        </w:rPr>
        <w:pict>
          <v:shape id="_x0000_s1222" type="#_x0000_t32" style="position:absolute;margin-left:387.9pt;margin-top:4.3pt;width:0;height:22.65pt;z-index:251720704" o:connectortype="straight"/>
        </w:pict>
      </w:r>
      <w:r>
        <w:rPr>
          <w:noProof/>
        </w:rPr>
        <w:pict>
          <v:shape id="_x0000_s1223" type="#_x0000_t32" style="position:absolute;margin-left:414.6pt;margin-top:4.3pt;width:0;height:22.65pt;z-index:251721728" o:connectortype="straight"/>
        </w:pict>
      </w:r>
      <w:r>
        <w:rPr>
          <w:noProof/>
        </w:rPr>
        <w:pict>
          <v:shape id="_x0000_s1224" type="#_x0000_t32" style="position:absolute;margin-left:377.4pt;margin-top:4.3pt;width:0;height:22.65pt;z-index:251719680" o:connectortype="straight"/>
        </w:pict>
      </w:r>
      <w:r>
        <w:rPr>
          <w:noProof/>
        </w:rPr>
        <w:pict>
          <v:shape id="_x0000_s1225" type="#_x0000_t32" style="position:absolute;margin-left:458.3pt;margin-top:4.3pt;width:2.4pt;height:22.65pt;z-index:251717632" o:connectortype="straight"/>
        </w:pict>
      </w:r>
      <w:r>
        <w:rPr>
          <w:noProof/>
        </w:rPr>
        <w:pict>
          <v:shape id="_x0000_s1226" type="#_x0000_t32" style="position:absolute;margin-left:367.7pt;margin-top:4.3pt;width:0;height:22.65pt;z-index:251716608" o:connectortype="straight"/>
        </w:pict>
      </w:r>
      <w:r>
        <w:rPr>
          <w:noProof/>
        </w:rPr>
        <w:pict>
          <v:shape id="_x0000_s1227" type="#_x0000_t32" style="position:absolute;margin-left:357.15pt;margin-top:4.3pt;width:122.2pt;height:0;z-index:251715584" o:connectortype="straight"/>
        </w:pict>
      </w:r>
      <w:r>
        <w:rPr>
          <w:noProof/>
        </w:rPr>
        <w:pict>
          <v:shape id="_x0000_s1228" type="#_x0000_t32" style="position:absolute;margin-left:30.35pt;margin-top:4.3pt;width:0;height:15.35pt;z-index:251711488" o:connectortype="straight"/>
        </w:pict>
      </w:r>
      <w:r>
        <w:rPr>
          <w:noProof/>
        </w:rPr>
        <w:pict>
          <v:shape id="_x0000_s1229" type="#_x0000_t32" style="position:absolute;margin-left:40.05pt;margin-top:4.3pt;width:0;height:15.35pt;z-index:251710464" o:connectortype="straight"/>
        </w:pict>
      </w:r>
      <w:r>
        <w:rPr>
          <w:noProof/>
        </w:rPr>
        <w:pict>
          <v:shape id="_x0000_s1230" type="#_x0000_t32" style="position:absolute;margin-left:54.6pt;margin-top:4.3pt;width:0;height:15.35pt;z-index:251708416" o:connectortype="straight"/>
        </w:pict>
      </w:r>
      <w:r>
        <w:rPr>
          <w:noProof/>
        </w:rPr>
        <w:pict>
          <v:shape id="_x0000_s1231" type="#_x0000_t32" style="position:absolute;margin-left:6.9pt;margin-top:4.3pt;width:0;height:15.35pt;z-index:251707392" o:connectortype="straight"/>
        </w:pict>
      </w:r>
      <w:r>
        <w:rPr>
          <w:noProof/>
        </w:rPr>
        <w:pict>
          <v:shape id="_x0000_s1232" type="#_x0000_t32" style="position:absolute;margin-left:-1.2pt;margin-top:4.3pt;width:66.3pt;height:0;z-index:251706368" o:connectortype="straight"/>
        </w:pict>
      </w:r>
      <w:r>
        <w:rPr>
          <w:noProof/>
        </w:rPr>
        <w:pict>
          <v:shape id="_x0000_s1233" type="#_x0000_t32" style="position:absolute;margin-left:102.35pt;margin-top:12.4pt;width:84.95pt;height:0;z-index:251633664" o:connectortype="straight"/>
        </w:pic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              aklatan      </w:t>
      </w:r>
    </w:p>
    <w:p w:rsidR="0093001C" w:rsidRPr="00575224" w:rsidRDefault="0093001C" w:rsidP="00D4440A">
      <w:pPr>
        <w:pStyle w:val="NoSpacing"/>
        <w:rPr>
          <w:sz w:val="24"/>
          <w:szCs w:val="24"/>
        </w:rPr>
      </w:pPr>
      <w:r>
        <w:rPr>
          <w:noProof/>
        </w:rPr>
        <w:pict>
          <v:shape id="_x0000_s1234" type="#_x0000_t32" style="position:absolute;margin-left:367.7pt;margin-top:12.3pt;width:93pt;height:0;z-index:251718656" o:connectortype="straight"/>
        </w:pict>
      </w:r>
      <w:r>
        <w:rPr>
          <w:noProof/>
        </w:rPr>
        <w:pict>
          <v:shape id="_x0000_s1235" type="#_x0000_t32" style="position:absolute;margin-left:6.9pt;margin-top:5pt;width:58.2pt;height:0;z-index:251709440" o:connectortype="straight"/>
        </w:pict>
      </w:r>
      <w:r>
        <w:rPr>
          <w:noProof/>
        </w:rPr>
        <w:pict>
          <v:shape id="_x0000_s1236" type="#_x0000_t32" style="position:absolute;margin-left:104pt;margin-top:12.3pt;width:0;height:38pt;z-index:251635712" o:connectortype="straight"/>
        </w:pict>
      </w:r>
    </w:p>
    <w:p w:rsidR="0093001C" w:rsidRPr="00575224" w:rsidRDefault="0093001C" w:rsidP="00D4440A">
      <w:pPr>
        <w:pStyle w:val="NoSpacing"/>
        <w:rPr>
          <w:sz w:val="24"/>
          <w:szCs w:val="24"/>
        </w:rPr>
      </w:pPr>
      <w:r w:rsidRPr="00575224">
        <w:rPr>
          <w:sz w:val="24"/>
          <w:szCs w:val="24"/>
        </w:rPr>
        <w:t xml:space="preserve">  munisipyo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 xml:space="preserve">             paaralan</w:t>
      </w: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Ang mga mag-aaral sa ikaapat na baitang ay magpaparada sa plasa  papuntang munisipyo. Alin sa mga  sumusunod na direkyon ang pinakamalapit na daraanan  papunta rito?</w:t>
      </w:r>
    </w:p>
    <w:p w:rsidR="0093001C" w:rsidRPr="00575224" w:rsidRDefault="0093001C" w:rsidP="00D4440A">
      <w:pPr>
        <w:pStyle w:val="NoSpacing"/>
        <w:rPr>
          <w:sz w:val="24"/>
          <w:szCs w:val="24"/>
        </w:rPr>
      </w:pPr>
    </w:p>
    <w:p w:rsidR="0093001C" w:rsidRPr="00575224" w:rsidRDefault="0093001C" w:rsidP="00D4440A">
      <w:pPr>
        <w:pStyle w:val="NoSpacing"/>
        <w:numPr>
          <w:ilvl w:val="0"/>
          <w:numId w:val="108"/>
        </w:numPr>
        <w:rPr>
          <w:sz w:val="24"/>
          <w:szCs w:val="24"/>
        </w:rPr>
      </w:pPr>
      <w:r w:rsidRPr="00575224">
        <w:rPr>
          <w:sz w:val="24"/>
          <w:szCs w:val="24"/>
        </w:rPr>
        <w:t>Pakanluran</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Pasilangan</w:t>
      </w:r>
    </w:p>
    <w:p w:rsidR="0093001C" w:rsidRPr="00575224" w:rsidRDefault="0093001C" w:rsidP="00D4440A">
      <w:pPr>
        <w:pStyle w:val="NoSpacing"/>
        <w:numPr>
          <w:ilvl w:val="0"/>
          <w:numId w:val="108"/>
        </w:numPr>
        <w:rPr>
          <w:sz w:val="24"/>
          <w:szCs w:val="24"/>
        </w:rPr>
      </w:pPr>
      <w:r w:rsidRPr="00575224">
        <w:rPr>
          <w:sz w:val="24"/>
          <w:szCs w:val="24"/>
        </w:rPr>
        <w:t>Pahilaga</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Patimog</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rPr>
          <w:sz w:val="24"/>
          <w:szCs w:val="24"/>
        </w:rPr>
      </w:pPr>
      <w:r w:rsidRPr="00575224">
        <w:rPr>
          <w:sz w:val="24"/>
          <w:szCs w:val="24"/>
        </w:rPr>
        <w:t>Kung ang pagbabatayan ay ang kinalagyan ng munisipyo, paano mo sasabihin kung saan makikita ang ospital?</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09"/>
        </w:numPr>
        <w:rPr>
          <w:sz w:val="24"/>
          <w:szCs w:val="24"/>
        </w:rPr>
      </w:pPr>
      <w:r w:rsidRPr="00575224">
        <w:rPr>
          <w:sz w:val="24"/>
          <w:szCs w:val="24"/>
        </w:rPr>
        <w:t>Sa timog –silangan ; pagkalampas ng plasa</w:t>
      </w:r>
    </w:p>
    <w:p w:rsidR="0093001C" w:rsidRPr="00575224" w:rsidRDefault="0093001C" w:rsidP="00D4440A">
      <w:pPr>
        <w:pStyle w:val="NoSpacing"/>
        <w:numPr>
          <w:ilvl w:val="0"/>
          <w:numId w:val="109"/>
        </w:numPr>
        <w:rPr>
          <w:sz w:val="24"/>
          <w:szCs w:val="24"/>
        </w:rPr>
      </w:pPr>
      <w:r w:rsidRPr="00575224">
        <w:rPr>
          <w:sz w:val="24"/>
          <w:szCs w:val="24"/>
        </w:rPr>
        <w:t xml:space="preserve"> Sa timog-kanluran, paglampas ng plasa</w:t>
      </w:r>
    </w:p>
    <w:p w:rsidR="0093001C" w:rsidRPr="00575224" w:rsidRDefault="0093001C" w:rsidP="00D4440A">
      <w:pPr>
        <w:pStyle w:val="NoSpacing"/>
        <w:numPr>
          <w:ilvl w:val="0"/>
          <w:numId w:val="109"/>
        </w:numPr>
        <w:rPr>
          <w:sz w:val="24"/>
          <w:szCs w:val="24"/>
        </w:rPr>
      </w:pPr>
      <w:r w:rsidRPr="00575224">
        <w:rPr>
          <w:sz w:val="24"/>
          <w:szCs w:val="24"/>
        </w:rPr>
        <w:t>Sa hilagang – kanluran, pagkalampas ng plasa</w:t>
      </w:r>
    </w:p>
    <w:p w:rsidR="0093001C" w:rsidRPr="00575224" w:rsidRDefault="0093001C" w:rsidP="00D4440A">
      <w:pPr>
        <w:pStyle w:val="NoSpacing"/>
        <w:numPr>
          <w:ilvl w:val="0"/>
          <w:numId w:val="109"/>
        </w:numPr>
        <w:rPr>
          <w:sz w:val="24"/>
          <w:szCs w:val="24"/>
        </w:rPr>
      </w:pPr>
      <w:r w:rsidRPr="00575224">
        <w:rPr>
          <w:sz w:val="24"/>
          <w:szCs w:val="24"/>
        </w:rPr>
        <w:t>Sa hilagang –silangan, paglampas ng plasa</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Nais umutang ni Mary Rose ng P 2,000.00. Dalawa ang pamimilian niya; bangko o kooperatiba. Ang bangko ay humihingi ng 20% interest sa loob ng isang taon. Ang kooperatiba naman ay nagpapatong ng P 20.00 bawat buwan. Alin sa mga  sumusunod ang pinakamainam na maipapayo mo kay Mary Rose?</w:t>
      </w:r>
    </w:p>
    <w:p w:rsidR="0093001C" w:rsidRPr="00575224" w:rsidRDefault="0093001C" w:rsidP="00D4440A">
      <w:pPr>
        <w:pStyle w:val="NoSpacing"/>
        <w:ind w:left="1080"/>
        <w:rPr>
          <w:sz w:val="24"/>
          <w:szCs w:val="24"/>
        </w:rPr>
      </w:pPr>
    </w:p>
    <w:p w:rsidR="0093001C" w:rsidRPr="00575224" w:rsidRDefault="0093001C" w:rsidP="00D4440A">
      <w:pPr>
        <w:pStyle w:val="NoSpacing"/>
        <w:numPr>
          <w:ilvl w:val="0"/>
          <w:numId w:val="110"/>
        </w:numPr>
        <w:rPr>
          <w:sz w:val="24"/>
          <w:szCs w:val="24"/>
        </w:rPr>
      </w:pPr>
      <w:r w:rsidRPr="00575224">
        <w:rPr>
          <w:sz w:val="24"/>
          <w:szCs w:val="24"/>
        </w:rPr>
        <w:t>Umutang sa bangko</w:t>
      </w:r>
    </w:p>
    <w:p w:rsidR="0093001C" w:rsidRPr="00575224" w:rsidRDefault="0093001C" w:rsidP="00D4440A">
      <w:pPr>
        <w:pStyle w:val="NoSpacing"/>
        <w:numPr>
          <w:ilvl w:val="0"/>
          <w:numId w:val="110"/>
        </w:numPr>
        <w:rPr>
          <w:sz w:val="24"/>
          <w:szCs w:val="24"/>
        </w:rPr>
      </w:pPr>
      <w:r w:rsidRPr="00575224">
        <w:rPr>
          <w:sz w:val="24"/>
          <w:szCs w:val="24"/>
        </w:rPr>
        <w:t>Umutang sa kooperatiba</w:t>
      </w:r>
    </w:p>
    <w:p w:rsidR="0093001C" w:rsidRPr="00575224" w:rsidRDefault="0093001C" w:rsidP="00D4440A">
      <w:pPr>
        <w:pStyle w:val="NoSpacing"/>
        <w:numPr>
          <w:ilvl w:val="0"/>
          <w:numId w:val="110"/>
        </w:numPr>
        <w:rPr>
          <w:sz w:val="24"/>
          <w:szCs w:val="24"/>
        </w:rPr>
      </w:pPr>
      <w:r w:rsidRPr="00575224">
        <w:rPr>
          <w:sz w:val="24"/>
          <w:szCs w:val="24"/>
        </w:rPr>
        <w:t>Huwag na lang umutang</w:t>
      </w:r>
    </w:p>
    <w:p w:rsidR="0093001C" w:rsidRPr="00575224" w:rsidRDefault="0093001C" w:rsidP="00D4440A">
      <w:pPr>
        <w:pStyle w:val="NoSpacing"/>
        <w:numPr>
          <w:ilvl w:val="0"/>
          <w:numId w:val="110"/>
        </w:numPr>
        <w:rPr>
          <w:sz w:val="24"/>
          <w:szCs w:val="24"/>
        </w:rPr>
      </w:pPr>
      <w:r w:rsidRPr="00575224">
        <w:rPr>
          <w:sz w:val="24"/>
          <w:szCs w:val="24"/>
        </w:rPr>
        <w:t>Mangutang ng 5-6 sa bumbay</w:t>
      </w:r>
    </w:p>
    <w:p w:rsidR="0093001C" w:rsidRPr="00575224" w:rsidRDefault="0093001C" w:rsidP="00D4440A">
      <w:pPr>
        <w:pStyle w:val="NoSpacing"/>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Si Aling Vergie at Aling Nena ay parehong nagtitinda ng goto sa kanto ng Vito Cruz. Ibinebenta nila ang bawat mangkok sa halagang P10.00 . Ang puhunan ni aling Vergie sa isang araw ay P 150.00 at si Aling Nena ay P100.00 lamang. Gaano karaming mangkok ang dapat ibenta ng dalawa upang pareho nilang mabawi ang kanilang puhunan?</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111"/>
        </w:numPr>
        <w:jc w:val="both"/>
        <w:rPr>
          <w:sz w:val="24"/>
          <w:szCs w:val="24"/>
        </w:rPr>
      </w:pPr>
      <w:r w:rsidRPr="00575224">
        <w:rPr>
          <w:sz w:val="24"/>
          <w:szCs w:val="24"/>
        </w:rPr>
        <w:t>10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25</w:t>
      </w:r>
    </w:p>
    <w:p w:rsidR="0093001C" w:rsidRPr="00575224" w:rsidRDefault="0093001C" w:rsidP="00D4440A">
      <w:pPr>
        <w:pStyle w:val="NoSpacing"/>
        <w:numPr>
          <w:ilvl w:val="0"/>
          <w:numId w:val="111"/>
        </w:numPr>
        <w:jc w:val="both"/>
        <w:rPr>
          <w:sz w:val="24"/>
          <w:szCs w:val="24"/>
        </w:rPr>
      </w:pPr>
      <w:r w:rsidRPr="00575224">
        <w:rPr>
          <w:sz w:val="24"/>
          <w:szCs w:val="24"/>
        </w:rPr>
        <w:t>15</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35</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___________________________________________________________________________________ </w:t>
      </w:r>
    </w:p>
    <w:p w:rsidR="0093001C" w:rsidRPr="00575224" w:rsidRDefault="0093001C" w:rsidP="00D4440A">
      <w:pPr>
        <w:pStyle w:val="NoSpacing"/>
        <w:jc w:val="both"/>
        <w:rPr>
          <w:sz w:val="24"/>
          <w:szCs w:val="24"/>
        </w:rPr>
      </w:pPr>
      <w:r w:rsidRPr="00575224">
        <w:rPr>
          <w:sz w:val="24"/>
          <w:szCs w:val="24"/>
        </w:rPr>
        <w:t xml:space="preserve"> </w:t>
      </w:r>
      <w:r w:rsidRPr="00575224">
        <w:rPr>
          <w:sz w:val="24"/>
          <w:szCs w:val="24"/>
        </w:rPr>
        <w:tab/>
        <w:t>Para sa mga bilang  na 19 at 20, basahin ang sumusunod:</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r>
      <w:r w:rsidRPr="00575224">
        <w:rPr>
          <w:sz w:val="24"/>
          <w:szCs w:val="24"/>
        </w:rPr>
        <w:tab/>
        <w:t xml:space="preserve">Sina G. at Ginang Patricio ay may manukan sa likod ng kanilang bahay. Bumili sila ng 50 sisiw sa </w:t>
      </w:r>
    </w:p>
    <w:p w:rsidR="0093001C" w:rsidRPr="00575224" w:rsidRDefault="0093001C" w:rsidP="00D4440A">
      <w:pPr>
        <w:pStyle w:val="NoSpacing"/>
        <w:jc w:val="both"/>
        <w:rPr>
          <w:sz w:val="24"/>
          <w:szCs w:val="24"/>
        </w:rPr>
      </w:pPr>
      <w:r w:rsidRPr="00575224">
        <w:rPr>
          <w:sz w:val="24"/>
          <w:szCs w:val="24"/>
        </w:rPr>
        <w:t xml:space="preserve">              halagang P10.00 bawat isa. Gumastos sila ng P300 sa isang  Linggo para sa patuka. Sa loob ng anim na</w:t>
      </w:r>
    </w:p>
    <w:p w:rsidR="0093001C" w:rsidRPr="00575224" w:rsidRDefault="0093001C" w:rsidP="00D4440A">
      <w:pPr>
        <w:pStyle w:val="NoSpacing"/>
        <w:jc w:val="both"/>
        <w:rPr>
          <w:sz w:val="24"/>
          <w:szCs w:val="24"/>
        </w:rPr>
      </w:pPr>
      <w:r w:rsidRPr="00575224">
        <w:rPr>
          <w:sz w:val="24"/>
          <w:szCs w:val="24"/>
        </w:rPr>
        <w:t xml:space="preserve">              Linggo ang mga manok ay maaari nang ipagbili.</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Magkano ang nagagastos nila sa kanilang manukan bago maipagbili ang mga manok?</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112"/>
        </w:numPr>
        <w:jc w:val="both"/>
        <w:rPr>
          <w:sz w:val="24"/>
          <w:szCs w:val="24"/>
        </w:rPr>
      </w:pPr>
      <w:r w:rsidRPr="00575224">
        <w:rPr>
          <w:sz w:val="24"/>
          <w:szCs w:val="24"/>
        </w:rPr>
        <w:t>P800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P2,300</w:t>
      </w:r>
    </w:p>
    <w:p w:rsidR="0093001C" w:rsidRPr="00575224" w:rsidRDefault="0093001C" w:rsidP="00D4440A">
      <w:pPr>
        <w:pStyle w:val="NoSpacing"/>
        <w:numPr>
          <w:ilvl w:val="0"/>
          <w:numId w:val="112"/>
        </w:numPr>
        <w:jc w:val="both"/>
        <w:rPr>
          <w:sz w:val="24"/>
          <w:szCs w:val="24"/>
        </w:rPr>
      </w:pPr>
      <w:r w:rsidRPr="00575224">
        <w:rPr>
          <w:sz w:val="24"/>
          <w:szCs w:val="24"/>
        </w:rPr>
        <w:t>P1,800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P2,600</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Kung ang lahat ng manok ay ipagbibili nila sa palengke  ng P75.00 bawat isa. Magkano ang kanilang tutubuin?</w:t>
      </w:r>
    </w:p>
    <w:p w:rsidR="0093001C" w:rsidRPr="00575224" w:rsidRDefault="0093001C" w:rsidP="00D4440A">
      <w:pPr>
        <w:pStyle w:val="NoSpacing"/>
        <w:jc w:val="both"/>
        <w:rPr>
          <w:sz w:val="24"/>
          <w:szCs w:val="24"/>
        </w:rPr>
      </w:pPr>
    </w:p>
    <w:p w:rsidR="0093001C" w:rsidRPr="00575224" w:rsidRDefault="0093001C" w:rsidP="00D4440A">
      <w:pPr>
        <w:pStyle w:val="NoSpacing"/>
        <w:numPr>
          <w:ilvl w:val="0"/>
          <w:numId w:val="113"/>
        </w:numPr>
        <w:jc w:val="both"/>
        <w:rPr>
          <w:sz w:val="24"/>
          <w:szCs w:val="24"/>
        </w:rPr>
      </w:pPr>
      <w:r w:rsidRPr="00575224">
        <w:rPr>
          <w:sz w:val="24"/>
          <w:szCs w:val="24"/>
        </w:rPr>
        <w:t>P1,350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P2,300</w:t>
      </w:r>
    </w:p>
    <w:p w:rsidR="0093001C" w:rsidRPr="00575224" w:rsidRDefault="0093001C" w:rsidP="00D4440A">
      <w:pPr>
        <w:pStyle w:val="NoSpacing"/>
        <w:numPr>
          <w:ilvl w:val="0"/>
          <w:numId w:val="113"/>
        </w:numPr>
        <w:jc w:val="both"/>
        <w:rPr>
          <w:sz w:val="24"/>
          <w:szCs w:val="24"/>
        </w:rPr>
      </w:pPr>
      <w:r w:rsidRPr="00575224">
        <w:rPr>
          <w:sz w:val="24"/>
          <w:szCs w:val="24"/>
        </w:rPr>
        <w:t>P1,450</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P2,600</w:t>
      </w:r>
    </w:p>
    <w:p w:rsidR="0093001C" w:rsidRPr="00575224" w:rsidRDefault="0093001C" w:rsidP="00D4440A">
      <w:pPr>
        <w:pStyle w:val="NoSpacing"/>
        <w:tabs>
          <w:tab w:val="left" w:pos="1423"/>
        </w:tabs>
        <w:ind w:left="1440"/>
        <w:jc w:val="both"/>
        <w:rPr>
          <w:sz w:val="24"/>
          <w:szCs w:val="24"/>
        </w:rPr>
      </w:pPr>
    </w:p>
    <w:p w:rsidR="0093001C" w:rsidRPr="00575224" w:rsidRDefault="0093001C" w:rsidP="00D4440A">
      <w:pPr>
        <w:pStyle w:val="NoSpacing"/>
        <w:tabs>
          <w:tab w:val="left" w:pos="1423"/>
        </w:tabs>
        <w:jc w:val="both"/>
        <w:rPr>
          <w:sz w:val="24"/>
          <w:szCs w:val="24"/>
        </w:rPr>
      </w:pPr>
    </w:p>
    <w:p w:rsidR="0093001C" w:rsidRPr="00575224" w:rsidRDefault="0093001C" w:rsidP="00D4440A">
      <w:pPr>
        <w:pStyle w:val="NoSpacing"/>
        <w:ind w:left="720"/>
        <w:jc w:val="both"/>
        <w:rPr>
          <w:sz w:val="24"/>
          <w:szCs w:val="24"/>
        </w:rPr>
      </w:pPr>
      <w:r w:rsidRPr="00575224">
        <w:rPr>
          <w:sz w:val="24"/>
          <w:szCs w:val="24"/>
        </w:rPr>
        <w:t xml:space="preserve">                     Disyembre</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Enero</w:t>
      </w:r>
    </w:p>
    <w:p w:rsidR="0093001C" w:rsidRPr="00575224" w:rsidRDefault="0093001C" w:rsidP="00D4440A">
      <w:pPr>
        <w:pStyle w:val="NoSpacing"/>
        <w:ind w:left="720"/>
        <w:jc w:val="both"/>
        <w:rPr>
          <w:sz w:val="24"/>
          <w:szCs w:val="24"/>
        </w:rPr>
      </w:pPr>
      <w:r>
        <w:rPr>
          <w:noProof/>
        </w:rPr>
        <w:pict>
          <v:oval id="_x0000_s1237" style="position:absolute;left:0;text-align:left;margin-left:70pt;margin-top:.95pt;width:97.85pt;height:1in;z-index:251730944">
            <v:textbox style="mso-next-textbox:#_x0000_s1237">
              <w:txbxContent>
                <w:p w:rsidR="0093001C" w:rsidRPr="00CD4802" w:rsidRDefault="0093001C" w:rsidP="00D4440A">
                  <w:pPr>
                    <w:rPr>
                      <w:vertAlign w:val="superscript"/>
                    </w:rPr>
                  </w:pPr>
                  <w:r>
                    <w:t xml:space="preserve">        M</w:t>
                  </w:r>
                  <w:r>
                    <w:rPr>
                      <w:vertAlign w:val="superscript"/>
                    </w:rPr>
                    <w:t>3</w:t>
                  </w:r>
                </w:p>
              </w:txbxContent>
            </v:textbox>
          </v:oval>
        </w:pict>
      </w:r>
      <w:r>
        <w:rPr>
          <w:noProof/>
        </w:rPr>
        <w:pict>
          <v:oval id="_x0000_s1238" style="position:absolute;left:0;text-align:left;margin-left:327.25pt;margin-top:.95pt;width:99.45pt;height:1in;z-index:251731968">
            <v:textbox style="mso-next-textbox:#_x0000_s1238">
              <w:txbxContent>
                <w:p w:rsidR="0093001C" w:rsidRPr="00CD4802" w:rsidRDefault="0093001C" w:rsidP="00D4440A">
                  <w:pPr>
                    <w:rPr>
                      <w:vertAlign w:val="superscript"/>
                    </w:rPr>
                  </w:pPr>
                  <w:r>
                    <w:t xml:space="preserve">         M</w:t>
                  </w:r>
                  <w:r>
                    <w:rPr>
                      <w:vertAlign w:val="superscript"/>
                    </w:rPr>
                    <w:t>3</w:t>
                  </w:r>
                </w:p>
              </w:txbxContent>
            </v:textbox>
          </v:oval>
        </w:pict>
      </w:r>
      <w:r>
        <w:rPr>
          <w:noProof/>
        </w:rPr>
        <w:pict>
          <v:rect id="_x0000_s1239" style="position:absolute;left:0;text-align:left;margin-left:349.1pt;margin-top:26.85pt;width:59.05pt;height:21.05pt;z-index:251734016">
            <v:textbox style="mso-next-textbox:#_x0000_s1239">
              <w:txbxContent>
                <w:p w:rsidR="0093001C" w:rsidRDefault="0093001C" w:rsidP="00D4440A">
                  <w:r>
                    <w:t>0 0 7 4 0</w:t>
                  </w:r>
                </w:p>
              </w:txbxContent>
            </v:textbox>
          </v:rect>
        </w:pict>
      </w:r>
      <w:r w:rsidRPr="00575224">
        <w:rPr>
          <w:sz w:val="24"/>
          <w:szCs w:val="24"/>
        </w:rPr>
        <w:t xml:space="preserve">   </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Pr>
          <w:noProof/>
        </w:rPr>
        <w:pict>
          <v:rect id="_x0000_s1240" style="position:absolute;left:0;text-align:left;margin-left:88.6pt;margin-top:1.6pt;width:62.25pt;height:21.85pt;z-index:251732992">
            <v:textbox style="mso-next-textbox:#_x0000_s1240">
              <w:txbxContent>
                <w:p w:rsidR="0093001C" w:rsidRDefault="0093001C" w:rsidP="00D4440A">
                  <w:r>
                    <w:t>0 0 6 9 8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
                    <w:gridCol w:w="232"/>
                    <w:gridCol w:w="231"/>
                    <w:gridCol w:w="231"/>
                    <w:gridCol w:w="231"/>
                  </w:tblGrid>
                  <w:tr w:rsidR="0093001C" w:rsidRPr="0053051C" w:rsidTr="00E86BFC">
                    <w:tc>
                      <w:tcPr>
                        <w:tcW w:w="360" w:type="dxa"/>
                      </w:tcPr>
                      <w:p w:rsidR="0093001C" w:rsidRPr="0053051C" w:rsidRDefault="0093001C" w:rsidP="00E86BFC">
                        <w:pPr>
                          <w:spacing w:after="0" w:line="240" w:lineRule="auto"/>
                        </w:pPr>
                      </w:p>
                    </w:tc>
                    <w:tc>
                      <w:tcPr>
                        <w:tcW w:w="360" w:type="dxa"/>
                      </w:tcPr>
                      <w:p w:rsidR="0093001C" w:rsidRPr="0053051C" w:rsidRDefault="0093001C" w:rsidP="00E86BFC">
                        <w:pPr>
                          <w:spacing w:after="0" w:line="240" w:lineRule="auto"/>
                        </w:pPr>
                      </w:p>
                    </w:tc>
                    <w:tc>
                      <w:tcPr>
                        <w:tcW w:w="360" w:type="dxa"/>
                      </w:tcPr>
                      <w:p w:rsidR="0093001C" w:rsidRPr="0053051C" w:rsidRDefault="0093001C" w:rsidP="00E86BFC">
                        <w:pPr>
                          <w:spacing w:after="0" w:line="240" w:lineRule="auto"/>
                        </w:pPr>
                      </w:p>
                    </w:tc>
                    <w:tc>
                      <w:tcPr>
                        <w:tcW w:w="360" w:type="dxa"/>
                      </w:tcPr>
                      <w:p w:rsidR="0093001C" w:rsidRPr="0053051C" w:rsidRDefault="0093001C" w:rsidP="00E86BFC">
                        <w:pPr>
                          <w:spacing w:after="0" w:line="240" w:lineRule="auto"/>
                        </w:pPr>
                      </w:p>
                    </w:tc>
                    <w:tc>
                      <w:tcPr>
                        <w:tcW w:w="360" w:type="dxa"/>
                      </w:tcPr>
                      <w:p w:rsidR="0093001C" w:rsidRPr="0053051C" w:rsidRDefault="0093001C" w:rsidP="00E86BFC">
                        <w:pPr>
                          <w:spacing w:after="0" w:line="240" w:lineRule="auto"/>
                        </w:pPr>
                      </w:p>
                    </w:tc>
                  </w:tr>
                </w:tbl>
                <w:p w:rsidR="0093001C" w:rsidRDefault="0093001C" w:rsidP="00D4440A"/>
              </w:txbxContent>
            </v:textbox>
          </v:rect>
        </w:pic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p>
    <w:p w:rsidR="0093001C" w:rsidRPr="00575224" w:rsidRDefault="0093001C" w:rsidP="00D4440A">
      <w:pPr>
        <w:pStyle w:val="NoSpacing"/>
        <w:numPr>
          <w:ilvl w:val="0"/>
          <w:numId w:val="93"/>
        </w:numPr>
        <w:jc w:val="both"/>
        <w:rPr>
          <w:sz w:val="24"/>
          <w:szCs w:val="24"/>
        </w:rPr>
      </w:pPr>
      <w:r w:rsidRPr="00575224">
        <w:rPr>
          <w:sz w:val="24"/>
          <w:szCs w:val="24"/>
        </w:rPr>
        <w:t>Sa itaas ay ang mga reading ng metro ng tubig para sa buwan ng Disyembre at Enero ng pamilya Jose. Ilang metro kubiko ang nakonsumo nilang tubig para sa buwan ng Enero?</w:t>
      </w:r>
    </w:p>
    <w:p w:rsidR="0093001C" w:rsidRPr="00575224" w:rsidRDefault="0093001C" w:rsidP="00D4440A">
      <w:pPr>
        <w:pStyle w:val="NoSpacing"/>
        <w:ind w:left="1080"/>
        <w:jc w:val="both"/>
        <w:rPr>
          <w:sz w:val="24"/>
          <w:szCs w:val="24"/>
        </w:rPr>
      </w:pPr>
    </w:p>
    <w:p w:rsidR="0093001C" w:rsidRPr="00575224" w:rsidRDefault="0093001C" w:rsidP="00D4440A">
      <w:pPr>
        <w:pStyle w:val="NoSpacing"/>
        <w:numPr>
          <w:ilvl w:val="0"/>
          <w:numId w:val="114"/>
        </w:numPr>
        <w:jc w:val="both"/>
        <w:rPr>
          <w:sz w:val="24"/>
          <w:szCs w:val="24"/>
        </w:rPr>
      </w:pPr>
      <w:r w:rsidRPr="00575224">
        <w:rPr>
          <w:sz w:val="24"/>
          <w:szCs w:val="24"/>
        </w:rPr>
        <w:t>740 metro kubiko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42 metro kubiko</w:t>
      </w:r>
    </w:p>
    <w:p w:rsidR="0093001C" w:rsidRPr="00575224" w:rsidRDefault="0093001C" w:rsidP="00D4440A">
      <w:pPr>
        <w:pStyle w:val="NoSpacing"/>
        <w:numPr>
          <w:ilvl w:val="0"/>
          <w:numId w:val="114"/>
        </w:numPr>
        <w:jc w:val="both"/>
        <w:rPr>
          <w:sz w:val="24"/>
          <w:szCs w:val="24"/>
        </w:rPr>
      </w:pPr>
      <w:r w:rsidRPr="00575224">
        <w:rPr>
          <w:sz w:val="24"/>
          <w:szCs w:val="24"/>
        </w:rPr>
        <w:t>698 metro kubiko</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32 metro kubiko</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22. Si Aling Maria ay may tatlong anak at nakaugalian na niyang sukatin ang taas ng mga ito sa tuwing kaarawan nila. Noong tatlong taon si Jonas siya ay may taas na 43 pulgada. Si Mae ay 38 pulgada noong ikalawang kaarawan niya at si Bert ay 48 pulgada noong ikalimang kaarawan niya. Kung ang bata na may edad na pitong taon pababa ay karaniwang tumataas ng tatlong pulgada bawat taon, sino sa tatlo ang pinakamatangkad pagdating ng kanilang ikapitong taong kaarawan?</w:t>
      </w:r>
    </w:p>
    <w:p w:rsidR="0093001C" w:rsidRPr="00575224" w:rsidRDefault="0093001C" w:rsidP="00D4440A">
      <w:pPr>
        <w:pStyle w:val="NoSpacing"/>
        <w:ind w:left="720"/>
        <w:jc w:val="both"/>
        <w:rPr>
          <w:sz w:val="24"/>
          <w:szCs w:val="24"/>
        </w:rPr>
      </w:pPr>
      <w:r w:rsidRPr="00575224">
        <w:rPr>
          <w:sz w:val="24"/>
          <w:szCs w:val="24"/>
        </w:rPr>
        <w:tab/>
      </w:r>
    </w:p>
    <w:p w:rsidR="0093001C" w:rsidRPr="00575224" w:rsidRDefault="0093001C" w:rsidP="00D4440A">
      <w:pPr>
        <w:pStyle w:val="NoSpacing"/>
        <w:ind w:left="720"/>
        <w:jc w:val="both"/>
        <w:rPr>
          <w:sz w:val="24"/>
          <w:szCs w:val="24"/>
        </w:rPr>
      </w:pPr>
      <w:r w:rsidRPr="00575224">
        <w:rPr>
          <w:sz w:val="24"/>
          <w:szCs w:val="24"/>
        </w:rPr>
        <w:tab/>
        <w:t>(A) Jonas</w:t>
      </w:r>
      <w:r w:rsidRPr="00575224">
        <w:rPr>
          <w:sz w:val="24"/>
          <w:szCs w:val="24"/>
        </w:rPr>
        <w:tab/>
      </w:r>
      <w:r w:rsidRPr="00575224">
        <w:rPr>
          <w:sz w:val="24"/>
          <w:szCs w:val="24"/>
        </w:rPr>
        <w:tab/>
        <w:t>(B) Mae</w:t>
      </w:r>
      <w:r w:rsidRPr="00575224">
        <w:rPr>
          <w:sz w:val="24"/>
          <w:szCs w:val="24"/>
        </w:rPr>
        <w:tab/>
      </w:r>
      <w:r w:rsidRPr="00575224">
        <w:rPr>
          <w:sz w:val="24"/>
          <w:szCs w:val="24"/>
        </w:rPr>
        <w:tab/>
        <w:t>(C) Bert</w:t>
      </w:r>
      <w:r w:rsidRPr="00575224">
        <w:rPr>
          <w:sz w:val="24"/>
          <w:szCs w:val="24"/>
        </w:rPr>
        <w:tab/>
      </w:r>
      <w:r w:rsidRPr="00575224">
        <w:rPr>
          <w:sz w:val="24"/>
          <w:szCs w:val="24"/>
        </w:rPr>
        <w:tab/>
        <w:t>(D) hindi masabi</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23. Si Atong ay gumagamit ng hose upang maglinis ng kotse. Dati ay nakagagamit siya ng 1.5 metro kubikong tubig. Pinagsabihan siya ng kanyang amo na gumamit na lamang ng balde upang makatipid. Ngayon, nakakagamit na lamang siya ng 0.5 metro kubiko. Ilang metro kubiko ang matitipid niya sa isang Linggo kung tatlong beses sa isang Linggo siyang naghuhugas ng kotse?</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ab/>
        <w:t>(A) 4 metro kubiko</w:t>
      </w:r>
      <w:r w:rsidRPr="00575224">
        <w:rPr>
          <w:sz w:val="24"/>
          <w:szCs w:val="24"/>
        </w:rPr>
        <w:tab/>
        <w:t>(B) 5 metro kubiko</w:t>
      </w:r>
      <w:r w:rsidRPr="00575224">
        <w:rPr>
          <w:sz w:val="24"/>
          <w:szCs w:val="24"/>
        </w:rPr>
        <w:tab/>
        <w:t>(C) 2 metro kubiko</w:t>
      </w:r>
      <w:r w:rsidRPr="00575224">
        <w:rPr>
          <w:sz w:val="24"/>
          <w:szCs w:val="24"/>
        </w:rPr>
        <w:tab/>
        <w:t>(D) 3metro kubiko</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24. Ang sahig ng bahay na ipinagawa ni Jun ay may lawak na 72 metro kwadrado. Marmol ang nais niyang ilagay sa sahig. Kung ang bawat parisukat na marmol ay may lapad na 10 sentimetro, ilang piraso ang kailangan niyang bilhin?</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ab/>
        <w:t>(A) 72</w:t>
      </w:r>
      <w:r w:rsidRPr="00575224">
        <w:rPr>
          <w:sz w:val="24"/>
          <w:szCs w:val="24"/>
        </w:rPr>
        <w:tab/>
      </w:r>
      <w:r w:rsidRPr="00575224">
        <w:rPr>
          <w:sz w:val="24"/>
          <w:szCs w:val="24"/>
        </w:rPr>
        <w:tab/>
      </w:r>
      <w:r w:rsidRPr="00575224">
        <w:rPr>
          <w:sz w:val="24"/>
          <w:szCs w:val="24"/>
        </w:rPr>
        <w:tab/>
        <w:t>(B) 720</w:t>
      </w:r>
      <w:r w:rsidRPr="00575224">
        <w:rPr>
          <w:sz w:val="24"/>
          <w:szCs w:val="24"/>
        </w:rPr>
        <w:tab/>
      </w:r>
      <w:r w:rsidRPr="00575224">
        <w:rPr>
          <w:sz w:val="24"/>
          <w:szCs w:val="24"/>
        </w:rPr>
        <w:tab/>
      </w:r>
      <w:r w:rsidRPr="00575224">
        <w:rPr>
          <w:sz w:val="24"/>
          <w:szCs w:val="24"/>
        </w:rPr>
        <w:tab/>
        <w:t>(C) 7,200</w:t>
      </w:r>
      <w:r w:rsidRPr="00575224">
        <w:rPr>
          <w:sz w:val="24"/>
          <w:szCs w:val="24"/>
        </w:rPr>
        <w:tab/>
      </w:r>
      <w:r w:rsidRPr="00575224">
        <w:rPr>
          <w:sz w:val="24"/>
          <w:szCs w:val="24"/>
        </w:rPr>
        <w:tab/>
        <w:t>(D) 72,000</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25. Pagkatapos ng simbang gabi si Viola ay bumili ng dalawang bibingka para sa kaynang Inay, Itay, Lola at apat na nakababatang kapatid. Gusto niya na ang bahagi ng kanyang mga magulang at Lolo ay doble kaysa bahagi ng kanyang mga kapatid. Paano niya hahati-hatiin ang dalawang bibingka?</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ab/>
        <w:t>(A) Hahatiin niya sa apat na magkakasinlaki ang isang bibingka para sa kanyang apat na kapatid</w:t>
      </w:r>
    </w:p>
    <w:p w:rsidR="0093001C" w:rsidRPr="00575224" w:rsidRDefault="0093001C" w:rsidP="00D4440A">
      <w:pPr>
        <w:pStyle w:val="NoSpacing"/>
        <w:ind w:left="720"/>
        <w:jc w:val="both"/>
        <w:rPr>
          <w:sz w:val="24"/>
          <w:szCs w:val="24"/>
        </w:rPr>
      </w:pPr>
      <w:r w:rsidRPr="00575224">
        <w:rPr>
          <w:sz w:val="24"/>
          <w:szCs w:val="24"/>
        </w:rPr>
        <w:t xml:space="preserve">                   at ang isa pang bibingka ay hahatiin niya sa tatlo para sa kanyang Itay, Inay at Lolo.</w:t>
      </w:r>
    </w:p>
    <w:p w:rsidR="0093001C" w:rsidRPr="00575224" w:rsidRDefault="0093001C" w:rsidP="00D4440A">
      <w:pPr>
        <w:pStyle w:val="NoSpacing"/>
        <w:ind w:left="720"/>
        <w:jc w:val="both"/>
        <w:rPr>
          <w:sz w:val="24"/>
          <w:szCs w:val="24"/>
        </w:rPr>
      </w:pPr>
      <w:r w:rsidRPr="00575224">
        <w:rPr>
          <w:sz w:val="24"/>
          <w:szCs w:val="24"/>
        </w:rPr>
        <w:tab/>
        <w:t xml:space="preserve">(B) Hahatiin niya sa tig-lilimang piraso na magkakasinlaki ang dalawang bibingka at bibigyan </w:t>
      </w:r>
    </w:p>
    <w:p w:rsidR="0093001C" w:rsidRPr="00575224" w:rsidRDefault="0093001C" w:rsidP="00D4440A">
      <w:pPr>
        <w:pStyle w:val="NoSpacing"/>
        <w:ind w:left="720"/>
        <w:jc w:val="both"/>
        <w:rPr>
          <w:sz w:val="24"/>
          <w:szCs w:val="24"/>
        </w:rPr>
      </w:pPr>
      <w:r w:rsidRPr="00575224">
        <w:rPr>
          <w:sz w:val="24"/>
          <w:szCs w:val="24"/>
        </w:rPr>
        <w:t xml:space="preserve">                     niya ng tig-isang piraso ang kanyang mga kapatid at tig- dalawang piraso ang kanyang Inay, </w:t>
      </w:r>
    </w:p>
    <w:p w:rsidR="0093001C" w:rsidRPr="00575224" w:rsidRDefault="0093001C" w:rsidP="00D4440A">
      <w:pPr>
        <w:pStyle w:val="NoSpacing"/>
        <w:ind w:left="720"/>
        <w:jc w:val="both"/>
        <w:rPr>
          <w:sz w:val="24"/>
          <w:szCs w:val="24"/>
        </w:rPr>
      </w:pPr>
      <w:r w:rsidRPr="00575224">
        <w:rPr>
          <w:sz w:val="24"/>
          <w:szCs w:val="24"/>
        </w:rPr>
        <w:t xml:space="preserve">                     Itay at Lolo.</w:t>
      </w:r>
    </w:p>
    <w:p w:rsidR="0093001C" w:rsidRPr="00575224" w:rsidRDefault="0093001C" w:rsidP="00D4440A">
      <w:pPr>
        <w:pStyle w:val="NoSpacing"/>
        <w:ind w:left="720"/>
        <w:jc w:val="both"/>
        <w:rPr>
          <w:sz w:val="24"/>
          <w:szCs w:val="24"/>
        </w:rPr>
      </w:pPr>
      <w:r w:rsidRPr="00575224">
        <w:rPr>
          <w:sz w:val="24"/>
          <w:szCs w:val="24"/>
        </w:rPr>
        <w:tab/>
        <w:t xml:space="preserve">(C) Hahatiin niya sa tig-aapat na pirasong makakasinlalaki ang dalawang bibingka at bibigyan </w:t>
      </w:r>
    </w:p>
    <w:p w:rsidR="0093001C" w:rsidRPr="00575224" w:rsidRDefault="0093001C" w:rsidP="00D4440A">
      <w:pPr>
        <w:pStyle w:val="NoSpacing"/>
        <w:ind w:left="720"/>
        <w:jc w:val="both"/>
        <w:rPr>
          <w:sz w:val="24"/>
          <w:szCs w:val="24"/>
        </w:rPr>
      </w:pPr>
      <w:r w:rsidRPr="00575224">
        <w:rPr>
          <w:sz w:val="24"/>
          <w:szCs w:val="24"/>
        </w:rPr>
        <w:t xml:space="preserve">                    niya ng tig-iisang piraso ang kanyang  mga kapatid, Inay, Itay, Lolo at sarili niya.</w:t>
      </w:r>
    </w:p>
    <w:p w:rsidR="0093001C" w:rsidRPr="00575224" w:rsidRDefault="0093001C" w:rsidP="00D4440A">
      <w:pPr>
        <w:pStyle w:val="NoSpacing"/>
        <w:ind w:left="720"/>
        <w:jc w:val="both"/>
        <w:rPr>
          <w:sz w:val="24"/>
          <w:szCs w:val="24"/>
        </w:rPr>
      </w:pPr>
      <w:r w:rsidRPr="00575224">
        <w:rPr>
          <w:sz w:val="24"/>
          <w:szCs w:val="24"/>
        </w:rPr>
        <w:tab/>
        <w:t xml:space="preserve">(D) Hahatiin niya sa dalawa ang bawat bibingka. Ang kalahati ng isa ay hahatiin para sa dalawa </w:t>
      </w:r>
    </w:p>
    <w:p w:rsidR="0093001C" w:rsidRPr="00575224" w:rsidRDefault="0093001C" w:rsidP="00D4440A">
      <w:pPr>
        <w:pStyle w:val="NoSpacing"/>
        <w:ind w:left="720"/>
        <w:jc w:val="both"/>
        <w:rPr>
          <w:sz w:val="24"/>
          <w:szCs w:val="24"/>
        </w:rPr>
      </w:pPr>
      <w:r w:rsidRPr="00575224">
        <w:rPr>
          <w:sz w:val="24"/>
          <w:szCs w:val="24"/>
        </w:rPr>
        <w:t xml:space="preserve">                    niyang kapatid at and kalahati ay hahatiin sa tatlo at ibibigay sa kanyang Itay, Inay at Lolo. </w:t>
      </w:r>
    </w:p>
    <w:p w:rsidR="0093001C" w:rsidRPr="00575224" w:rsidRDefault="0093001C" w:rsidP="00D4440A">
      <w:pPr>
        <w:pStyle w:val="NoSpacing"/>
        <w:ind w:left="720"/>
        <w:jc w:val="both"/>
        <w:rPr>
          <w:sz w:val="24"/>
          <w:szCs w:val="24"/>
        </w:rPr>
      </w:pPr>
      <w:r w:rsidRPr="00575224">
        <w:rPr>
          <w:sz w:val="24"/>
          <w:szCs w:val="24"/>
        </w:rPr>
        <w:t xml:space="preserve">                   Gayon din ang gagawin sa ikalawang bibingka.</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26. Maraming uri ng halaman ang makikita sa ating pamayanan. Aling pangkat ng halaman ang karaniwang pinagkukunan ng mga gamot?</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ab/>
        <w:t>(A) Luya, Kasaba, gabi</w:t>
      </w:r>
      <w:r w:rsidRPr="00575224">
        <w:rPr>
          <w:sz w:val="24"/>
          <w:szCs w:val="24"/>
        </w:rPr>
        <w:tab/>
      </w:r>
      <w:r w:rsidRPr="00575224">
        <w:rPr>
          <w:sz w:val="24"/>
          <w:szCs w:val="24"/>
        </w:rPr>
        <w:tab/>
      </w:r>
      <w:r w:rsidRPr="00575224">
        <w:rPr>
          <w:sz w:val="24"/>
          <w:szCs w:val="24"/>
        </w:rPr>
        <w:tab/>
      </w:r>
      <w:r w:rsidRPr="00575224">
        <w:rPr>
          <w:sz w:val="24"/>
          <w:szCs w:val="24"/>
        </w:rPr>
        <w:tab/>
        <w:t>(C) Bawang, sibuyas, kamatis</w:t>
      </w:r>
    </w:p>
    <w:p w:rsidR="0093001C" w:rsidRPr="00575224" w:rsidRDefault="0093001C" w:rsidP="00D4440A">
      <w:pPr>
        <w:pStyle w:val="NoSpacing"/>
        <w:ind w:left="720"/>
        <w:jc w:val="both"/>
        <w:rPr>
          <w:sz w:val="24"/>
          <w:szCs w:val="24"/>
        </w:rPr>
      </w:pPr>
      <w:r w:rsidRPr="00575224">
        <w:rPr>
          <w:sz w:val="24"/>
          <w:szCs w:val="24"/>
        </w:rPr>
        <w:tab/>
        <w:t>(B) Sampaguita, Rose, Daisy</w:t>
      </w:r>
      <w:r w:rsidRPr="00575224">
        <w:rPr>
          <w:sz w:val="24"/>
          <w:szCs w:val="24"/>
        </w:rPr>
        <w:tab/>
      </w:r>
      <w:r w:rsidRPr="00575224">
        <w:rPr>
          <w:sz w:val="24"/>
          <w:szCs w:val="24"/>
        </w:rPr>
        <w:tab/>
      </w:r>
      <w:r w:rsidRPr="00575224">
        <w:rPr>
          <w:sz w:val="24"/>
          <w:szCs w:val="24"/>
        </w:rPr>
        <w:tab/>
        <w:t>(D) Oregano, tsang gubat , lagundi</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27. Upang maging malakas ang ating buto, alin sa mga sumusunod ang dapat inumin?</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ab/>
        <w:t>(A) kape</w:t>
      </w:r>
      <w:r w:rsidRPr="00575224">
        <w:rPr>
          <w:sz w:val="24"/>
          <w:szCs w:val="24"/>
        </w:rPr>
        <w:tab/>
      </w:r>
      <w:r w:rsidRPr="00575224">
        <w:rPr>
          <w:sz w:val="24"/>
          <w:szCs w:val="24"/>
        </w:rPr>
        <w:tab/>
        <w:t>(B) gatas</w:t>
      </w:r>
      <w:r w:rsidRPr="00575224">
        <w:rPr>
          <w:sz w:val="24"/>
          <w:szCs w:val="24"/>
        </w:rPr>
        <w:tab/>
      </w:r>
      <w:r w:rsidRPr="00575224">
        <w:rPr>
          <w:sz w:val="24"/>
          <w:szCs w:val="24"/>
        </w:rPr>
        <w:tab/>
        <w:t>(C) Coke</w:t>
      </w:r>
      <w:r w:rsidRPr="00575224">
        <w:rPr>
          <w:sz w:val="24"/>
          <w:szCs w:val="24"/>
        </w:rPr>
        <w:tab/>
      </w:r>
      <w:r w:rsidRPr="00575224">
        <w:rPr>
          <w:sz w:val="24"/>
          <w:szCs w:val="24"/>
        </w:rPr>
        <w:tab/>
        <w:t>(D) Gulaman</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jc w:val="both"/>
        <w:rPr>
          <w:sz w:val="24"/>
          <w:szCs w:val="24"/>
        </w:rPr>
      </w:pPr>
      <w:r w:rsidRPr="00575224">
        <w:rPr>
          <w:sz w:val="24"/>
          <w:szCs w:val="24"/>
        </w:rPr>
        <w:t>28. Ano ang pinakamalaking dahilan ng polusyon na nagdudulot ng maruming hangin sa ating paligid?</w:t>
      </w:r>
    </w:p>
    <w:p w:rsidR="0093001C" w:rsidRPr="00575224" w:rsidRDefault="0093001C" w:rsidP="00D4440A">
      <w:pPr>
        <w:pStyle w:val="NoSpacing"/>
        <w:ind w:left="720"/>
        <w:jc w:val="both"/>
        <w:rPr>
          <w:sz w:val="24"/>
          <w:szCs w:val="24"/>
        </w:rPr>
      </w:pPr>
    </w:p>
    <w:p w:rsidR="0093001C" w:rsidRPr="00575224" w:rsidRDefault="0093001C" w:rsidP="00D4440A">
      <w:pPr>
        <w:pStyle w:val="NoSpacing"/>
        <w:ind w:left="720" w:firstLine="720"/>
        <w:jc w:val="both"/>
        <w:rPr>
          <w:sz w:val="24"/>
          <w:szCs w:val="24"/>
        </w:rPr>
      </w:pPr>
      <w:r w:rsidRPr="00575224">
        <w:rPr>
          <w:sz w:val="24"/>
          <w:szCs w:val="24"/>
        </w:rPr>
        <w:t>(A) usok mula sa mga sasakyan</w:t>
      </w:r>
      <w:r w:rsidRPr="00575224">
        <w:rPr>
          <w:sz w:val="24"/>
          <w:szCs w:val="24"/>
        </w:rPr>
        <w:tab/>
      </w:r>
      <w:r w:rsidRPr="00575224">
        <w:rPr>
          <w:sz w:val="24"/>
          <w:szCs w:val="24"/>
        </w:rPr>
        <w:tab/>
        <w:t>(C) mga alikabok at dumi</w:t>
      </w:r>
    </w:p>
    <w:p w:rsidR="0093001C" w:rsidRPr="00575224" w:rsidRDefault="0093001C" w:rsidP="00D4440A">
      <w:pPr>
        <w:pStyle w:val="NoSpacing"/>
        <w:ind w:left="720" w:firstLine="720"/>
        <w:jc w:val="both"/>
        <w:rPr>
          <w:sz w:val="24"/>
          <w:szCs w:val="24"/>
        </w:rPr>
      </w:pPr>
      <w:r w:rsidRPr="00575224">
        <w:rPr>
          <w:sz w:val="24"/>
          <w:szCs w:val="24"/>
        </w:rPr>
        <w:t>(B) usok ng sigarilyo</w:t>
      </w:r>
      <w:r w:rsidRPr="00575224">
        <w:rPr>
          <w:sz w:val="24"/>
          <w:szCs w:val="24"/>
        </w:rPr>
        <w:tab/>
      </w:r>
      <w:r w:rsidRPr="00575224">
        <w:rPr>
          <w:sz w:val="24"/>
          <w:szCs w:val="24"/>
        </w:rPr>
        <w:tab/>
      </w:r>
      <w:r w:rsidRPr="00575224">
        <w:rPr>
          <w:sz w:val="24"/>
          <w:szCs w:val="24"/>
        </w:rPr>
        <w:tab/>
      </w:r>
      <w:r w:rsidRPr="00575224">
        <w:rPr>
          <w:sz w:val="24"/>
          <w:szCs w:val="24"/>
        </w:rPr>
        <w:tab/>
        <w:t>(D) mga sinunog na basura</w:t>
      </w:r>
    </w:p>
    <w:p w:rsidR="0093001C" w:rsidRPr="00575224" w:rsidRDefault="0093001C" w:rsidP="00D4440A">
      <w:pPr>
        <w:pStyle w:val="NoSpacing"/>
        <w:ind w:left="720" w:firstLine="720"/>
        <w:jc w:val="both"/>
        <w:rPr>
          <w:sz w:val="24"/>
          <w:szCs w:val="24"/>
        </w:rPr>
      </w:pPr>
    </w:p>
    <w:p w:rsidR="0093001C" w:rsidRPr="00575224" w:rsidRDefault="0093001C" w:rsidP="00D4440A">
      <w:pPr>
        <w:pStyle w:val="NoSpacing"/>
        <w:jc w:val="both"/>
        <w:rPr>
          <w:sz w:val="24"/>
          <w:szCs w:val="24"/>
        </w:rPr>
      </w:pPr>
      <w:r w:rsidRPr="00575224">
        <w:rPr>
          <w:sz w:val="24"/>
          <w:szCs w:val="24"/>
        </w:rPr>
        <w:tab/>
        <w:t>29. Ano ang kabutihang naidudulot ng mga halamang pantubig sa fishpond at aquarium?</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ang mga ito ay nagbibigay lilim at ganda sa fishpond o aquarium</w:t>
      </w:r>
      <w:r w:rsidRPr="00575224">
        <w:rPr>
          <w:sz w:val="24"/>
          <w:szCs w:val="24"/>
        </w:rPr>
        <w:tab/>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Ang mga ito ay tumutulong upang mapanatiling malinis ang tubig.</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Ang mga ito ay pumapatay sa mga mapaminsalang organismo.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Ang mga ito ay nagbibigay ng oxygen sa mga isda.</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30. Alin sa mga sumusunod ang tamang kombinasyon ng “Go. Grow, at Glow sa mga pagkain?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suman, margarine, gulaman</w:t>
      </w:r>
      <w:r w:rsidRPr="00575224">
        <w:rPr>
          <w:sz w:val="24"/>
          <w:szCs w:val="24"/>
        </w:rPr>
        <w:tab/>
      </w:r>
      <w:r w:rsidRPr="00575224">
        <w:rPr>
          <w:sz w:val="24"/>
          <w:szCs w:val="24"/>
        </w:rPr>
        <w:tab/>
        <w:t>(C) kanin, isda, ginisang sitaw</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hamburger, spaghetti, coke</w:t>
      </w:r>
      <w:r w:rsidRPr="00575224">
        <w:rPr>
          <w:sz w:val="24"/>
          <w:szCs w:val="24"/>
        </w:rPr>
        <w:tab/>
      </w:r>
      <w:r w:rsidRPr="00575224">
        <w:rPr>
          <w:sz w:val="24"/>
          <w:szCs w:val="24"/>
        </w:rPr>
        <w:tab/>
        <w:t>(D) tinapay, pansit, saging</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31. Umiiyak si Mona habang hawak hawak niya ang kanyang tenga, pagkatapos na ito ay mapasukan ng </w:t>
      </w:r>
    </w:p>
    <w:p w:rsidR="0093001C" w:rsidRPr="00575224" w:rsidRDefault="0093001C" w:rsidP="00D4440A">
      <w:pPr>
        <w:pStyle w:val="NoSpacing"/>
        <w:jc w:val="both"/>
        <w:rPr>
          <w:sz w:val="24"/>
          <w:szCs w:val="24"/>
        </w:rPr>
      </w:pPr>
      <w:r w:rsidRPr="00575224">
        <w:rPr>
          <w:sz w:val="24"/>
          <w:szCs w:val="24"/>
        </w:rPr>
        <w:t xml:space="preserve">                    insekto. Ano ang nararapat niyang gawin? </w:t>
      </w:r>
    </w:p>
    <w:p w:rsidR="0093001C" w:rsidRPr="00575224" w:rsidRDefault="0093001C" w:rsidP="00D4440A">
      <w:pPr>
        <w:pStyle w:val="NoSpacing"/>
        <w:jc w:val="both"/>
        <w:rPr>
          <w:sz w:val="24"/>
          <w:szCs w:val="24"/>
        </w:rPr>
      </w:pPr>
      <w:r w:rsidRPr="00575224">
        <w:rPr>
          <w:sz w:val="24"/>
          <w:szCs w:val="24"/>
        </w:rPr>
        <w:t xml:space="preserve">               </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 xml:space="preserve">(A)Patakan ng langis ang tenga upang maiwasan ang paggalaw ng insekto at magtungo sa </w:t>
      </w:r>
    </w:p>
    <w:p w:rsidR="0093001C" w:rsidRPr="00575224" w:rsidRDefault="0093001C" w:rsidP="00D4440A">
      <w:pPr>
        <w:pStyle w:val="NoSpacing"/>
        <w:jc w:val="both"/>
        <w:rPr>
          <w:sz w:val="24"/>
          <w:szCs w:val="24"/>
        </w:rPr>
      </w:pPr>
      <w:r w:rsidRPr="00575224">
        <w:rPr>
          <w:sz w:val="24"/>
          <w:szCs w:val="24"/>
        </w:rPr>
        <w:t xml:space="preserve">                                ospital pagkatapos.</w:t>
      </w:r>
      <w:r w:rsidRPr="00575224">
        <w:rPr>
          <w:sz w:val="24"/>
          <w:szCs w:val="24"/>
        </w:rPr>
        <w:tab/>
      </w:r>
      <w:r w:rsidRPr="00575224">
        <w:rPr>
          <w:sz w:val="24"/>
          <w:szCs w:val="24"/>
        </w:rPr>
        <w:tab/>
      </w:r>
    </w:p>
    <w:p w:rsidR="0093001C" w:rsidRPr="00575224" w:rsidRDefault="0093001C" w:rsidP="00D4440A">
      <w:pPr>
        <w:pStyle w:val="NoSpacing"/>
        <w:ind w:left="720" w:firstLine="720"/>
        <w:jc w:val="both"/>
        <w:rPr>
          <w:sz w:val="24"/>
          <w:szCs w:val="24"/>
        </w:rPr>
      </w:pPr>
      <w:r w:rsidRPr="00575224">
        <w:rPr>
          <w:sz w:val="24"/>
          <w:szCs w:val="24"/>
        </w:rPr>
        <w:t>(B) Sundutin ang insekto ng tyani (tweezer) upang mapalabas ang insekto.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Sundutin ng posporo ang insekto habang nakatapat ang tenga sa ilaw.</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Patakan ng suka ang tenga upang mamatay ang insekto.</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32. Si Lucing ay may sakit na diabetes. Ganoon din ang kanyang isang kapatid at dalawang pinsan. Ang </w:t>
      </w:r>
    </w:p>
    <w:p w:rsidR="0093001C" w:rsidRPr="00575224" w:rsidRDefault="0093001C" w:rsidP="00D4440A">
      <w:pPr>
        <w:pStyle w:val="NoSpacing"/>
        <w:jc w:val="both"/>
        <w:rPr>
          <w:sz w:val="24"/>
          <w:szCs w:val="24"/>
        </w:rPr>
      </w:pPr>
      <w:r w:rsidRPr="00575224">
        <w:rPr>
          <w:sz w:val="24"/>
          <w:szCs w:val="24"/>
        </w:rPr>
        <w:t xml:space="preserve">                     kanyang Lolo at Tiyuhin ay mayroon din nito. Nagkaroon si Lucing ng ganitong sakit dahil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Nahawahan siya ng kanyang mga kamag-anak</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Nakiuso siya sa kanyang mga kamag-anak</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Mahilig siya sa matatamis na pagkain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Namana niya ang ganitong sakit.</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33. Minsan ay may lumabas na patalastas kung saan ipinakita ang isang babaeng nakatayo sa hagdan, </w:t>
      </w:r>
    </w:p>
    <w:p w:rsidR="0093001C" w:rsidRPr="00575224" w:rsidRDefault="0093001C" w:rsidP="00D4440A">
      <w:pPr>
        <w:pStyle w:val="NoSpacing"/>
        <w:jc w:val="both"/>
        <w:rPr>
          <w:sz w:val="24"/>
          <w:szCs w:val="24"/>
        </w:rPr>
      </w:pPr>
      <w:r w:rsidRPr="00575224">
        <w:rPr>
          <w:sz w:val="24"/>
          <w:szCs w:val="24"/>
        </w:rPr>
        <w:t xml:space="preserve">                    pumipitas ng sampalok, habang kumakanta ng ganito: Sampalok ay ……. Inyong nilalaga….</w:t>
      </w:r>
    </w:p>
    <w:p w:rsidR="0093001C" w:rsidRPr="00575224" w:rsidRDefault="0093001C" w:rsidP="00D4440A">
      <w:pPr>
        <w:pStyle w:val="NoSpacing"/>
        <w:jc w:val="both"/>
        <w:rPr>
          <w:sz w:val="24"/>
          <w:szCs w:val="24"/>
        </w:rPr>
      </w:pPr>
      <w:r w:rsidRPr="00575224">
        <w:rPr>
          <w:sz w:val="24"/>
          <w:szCs w:val="24"/>
        </w:rPr>
        <w:t xml:space="preserve">                    Pinipiga…..sinasala …..”Pagkatapos may tinig ng isang lalaki na nagsasabing “Hindi na ngayon, </w:t>
      </w:r>
    </w:p>
    <w:p w:rsidR="0093001C" w:rsidRPr="00575224" w:rsidRDefault="0093001C" w:rsidP="00D4440A">
      <w:pPr>
        <w:pStyle w:val="NoSpacing"/>
        <w:jc w:val="both"/>
        <w:rPr>
          <w:sz w:val="24"/>
          <w:szCs w:val="24"/>
        </w:rPr>
      </w:pPr>
      <w:r w:rsidRPr="00575224">
        <w:rPr>
          <w:sz w:val="24"/>
          <w:szCs w:val="24"/>
        </w:rPr>
        <w:t xml:space="preserve">                    sapagkat narito na ang instant sinigang sa Sampalok.Ibubuhos na lang at mayroon ka ng </w:t>
      </w:r>
    </w:p>
    <w:p w:rsidR="0093001C" w:rsidRPr="00575224" w:rsidRDefault="0093001C" w:rsidP="00D4440A">
      <w:pPr>
        <w:pStyle w:val="NoSpacing"/>
        <w:jc w:val="both"/>
        <w:rPr>
          <w:sz w:val="24"/>
          <w:szCs w:val="24"/>
        </w:rPr>
      </w:pPr>
      <w:r w:rsidRPr="00575224">
        <w:rPr>
          <w:sz w:val="24"/>
          <w:szCs w:val="24"/>
        </w:rPr>
        <w:t xml:space="preserve">                    sinigang.”Alin sa mga sumusunod ang totoo batay rito.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Unti-unti nang nauubos ang mga puno ng sampalok dahil sa malawakang pagputol.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Masyado ng abala ang mga tao kaya kulang na sila sa panahon.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Kasabay ng pag-unlad ng mga industriya, naglabasan ang mga “instant”.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Nagiging tamad na ang mga tao.</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34. Taun-taon ay dinadaanan ng bagyo ang bayan ng San Antonio. Kaya bago dumating ang bagyo ang </w:t>
      </w:r>
    </w:p>
    <w:p w:rsidR="0093001C" w:rsidRPr="00575224" w:rsidRDefault="0093001C" w:rsidP="00D4440A">
      <w:pPr>
        <w:pStyle w:val="NoSpacing"/>
        <w:jc w:val="both"/>
        <w:rPr>
          <w:sz w:val="24"/>
          <w:szCs w:val="24"/>
        </w:rPr>
      </w:pPr>
      <w:r w:rsidRPr="00575224">
        <w:rPr>
          <w:sz w:val="24"/>
          <w:szCs w:val="24"/>
        </w:rPr>
        <w:t xml:space="preserve">                    mga mamamayan ay naghahanda upang maiwasaan o mabawasan ang pinsalang dulot nito tulad </w:t>
      </w:r>
    </w:p>
    <w:p w:rsidR="0093001C" w:rsidRPr="00575224" w:rsidRDefault="0093001C" w:rsidP="00D4440A">
      <w:pPr>
        <w:pStyle w:val="NoSpacing"/>
        <w:jc w:val="both"/>
        <w:rPr>
          <w:sz w:val="24"/>
          <w:szCs w:val="24"/>
        </w:rPr>
      </w:pPr>
      <w:r w:rsidRPr="00575224">
        <w:rPr>
          <w:sz w:val="24"/>
          <w:szCs w:val="24"/>
        </w:rPr>
        <w:t xml:space="preserve">                    ng baha. Alin sa mga sumusunod ang HINDI dapat gawin ng mga mamamayan bilang paghahanda?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Mag-imbak ng mga pagkaing hindi kailangang lutuin pa.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Ilabas ang lahat ng basura sa bahay upang may maipatangay sa baha.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 xml:space="preserve">(C) Maghanda ng flashlight, gasera at posporo kung sakaling mawalan ng kuryente </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 xml:space="preserve">(D) Maghanda upang mabilis na makalikas kung sakaling bumaha ng malalim. </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35. Nais ni Noel na bumilis ang paggulong ng bolang nilalaro niya sa isang tablang nakahilig (slanted). </w:t>
      </w:r>
    </w:p>
    <w:p w:rsidR="0093001C" w:rsidRPr="00575224" w:rsidRDefault="0093001C" w:rsidP="00D4440A">
      <w:pPr>
        <w:pStyle w:val="NoSpacing"/>
        <w:jc w:val="both"/>
        <w:rPr>
          <w:sz w:val="24"/>
          <w:szCs w:val="24"/>
        </w:rPr>
      </w:pPr>
      <w:r w:rsidRPr="00575224">
        <w:rPr>
          <w:sz w:val="24"/>
          <w:szCs w:val="24"/>
        </w:rPr>
        <w:t xml:space="preserve">                   Ano ang dapat niyang gawin?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Itaas ang pagkakahilig ng tabla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Ibaba ang pagkakahilig ng tabla.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Gawing pantay ang tabla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Wala siyang dapat gawin.</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 xml:space="preserve">36. Nanganak ang kapitbahay ni Ellen at lumabas na “mongoloid” ang bata. Alin sa mga sumusunod </w:t>
      </w:r>
    </w:p>
    <w:p w:rsidR="0093001C" w:rsidRPr="00575224" w:rsidRDefault="0093001C" w:rsidP="00D4440A">
      <w:pPr>
        <w:pStyle w:val="NoSpacing"/>
        <w:jc w:val="both"/>
        <w:rPr>
          <w:sz w:val="24"/>
          <w:szCs w:val="24"/>
        </w:rPr>
      </w:pPr>
      <w:r w:rsidRPr="00575224">
        <w:rPr>
          <w:sz w:val="24"/>
          <w:szCs w:val="24"/>
        </w:rPr>
        <w:t xml:space="preserve">                    ang tamang paliwanag sa nangyari?</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Hindi masustansiya ang kinakain ng ina noong siya ay buntis.</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Nagkaroon ng depekto sa kromosom ( chromosome) ng bata.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 May pinaglihian ang ina na hindi maganda.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Kulang sa buwan ang bata.</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37. Ano ang kahalagahann ng pagkonsulta sa Doktor bago uminom ng gamut?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1. Upang malaman ang tamang uri ng gamot na kailangang inumin.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2. Upang malaman ang tamang oras ng pag-inom ng gamot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3. Upang malaman ang tamang presyo ng gamot.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4. Upang malaman ang tamang dalas at dami ng gamot na iinumin.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1 at 2</w:t>
      </w:r>
      <w:r w:rsidRPr="00575224">
        <w:rPr>
          <w:sz w:val="24"/>
          <w:szCs w:val="24"/>
        </w:rPr>
        <w:tab/>
      </w:r>
      <w:r w:rsidRPr="00575224">
        <w:rPr>
          <w:sz w:val="24"/>
          <w:szCs w:val="24"/>
        </w:rPr>
        <w:tab/>
        <w:t>(B) 2 at 3</w:t>
      </w:r>
      <w:r w:rsidRPr="00575224">
        <w:rPr>
          <w:sz w:val="24"/>
          <w:szCs w:val="24"/>
        </w:rPr>
        <w:tab/>
      </w:r>
      <w:r w:rsidRPr="00575224">
        <w:rPr>
          <w:sz w:val="24"/>
          <w:szCs w:val="24"/>
        </w:rPr>
        <w:tab/>
        <w:t>(C) 1, 2 at 4</w:t>
      </w:r>
      <w:r w:rsidRPr="00575224">
        <w:rPr>
          <w:sz w:val="24"/>
          <w:szCs w:val="24"/>
        </w:rPr>
        <w:tab/>
      </w:r>
      <w:r w:rsidRPr="00575224">
        <w:rPr>
          <w:sz w:val="24"/>
          <w:szCs w:val="24"/>
        </w:rPr>
        <w:tab/>
        <w:t>(D) 1,2,3,at 4</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 xml:space="preserve">              38. Base sa larawan sa itaas, saang posisyon dapat itulak ang bareta upang madaling maiangat ang </w:t>
      </w:r>
    </w:p>
    <w:p w:rsidR="0093001C" w:rsidRPr="00575224" w:rsidRDefault="0093001C" w:rsidP="00D4440A">
      <w:pPr>
        <w:pStyle w:val="NoSpacing"/>
        <w:jc w:val="both"/>
        <w:rPr>
          <w:sz w:val="24"/>
          <w:szCs w:val="24"/>
        </w:rPr>
      </w:pPr>
      <w:r w:rsidRPr="00575224">
        <w:rPr>
          <w:sz w:val="24"/>
          <w:szCs w:val="24"/>
        </w:rPr>
        <w:t xml:space="preserve">                    bato?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A</w:t>
      </w:r>
      <w:r w:rsidRPr="00575224">
        <w:rPr>
          <w:sz w:val="24"/>
          <w:szCs w:val="24"/>
        </w:rPr>
        <w:tab/>
      </w:r>
      <w:r w:rsidRPr="00575224">
        <w:rPr>
          <w:sz w:val="24"/>
          <w:szCs w:val="24"/>
        </w:rPr>
        <w:tab/>
      </w:r>
      <w:r w:rsidRPr="00575224">
        <w:rPr>
          <w:sz w:val="24"/>
          <w:szCs w:val="24"/>
        </w:rPr>
        <w:tab/>
        <w:t>(B) B</w:t>
      </w:r>
      <w:r w:rsidRPr="00575224">
        <w:rPr>
          <w:sz w:val="24"/>
          <w:szCs w:val="24"/>
        </w:rPr>
        <w:tab/>
      </w:r>
      <w:r w:rsidRPr="00575224">
        <w:rPr>
          <w:sz w:val="24"/>
          <w:szCs w:val="24"/>
        </w:rPr>
        <w:tab/>
      </w:r>
      <w:r w:rsidRPr="00575224">
        <w:rPr>
          <w:sz w:val="24"/>
          <w:szCs w:val="24"/>
        </w:rPr>
        <w:tab/>
        <w:t>(C) C</w:t>
      </w:r>
      <w:r w:rsidRPr="00575224">
        <w:rPr>
          <w:sz w:val="24"/>
          <w:szCs w:val="24"/>
        </w:rPr>
        <w:tab/>
      </w:r>
      <w:r w:rsidRPr="00575224">
        <w:rPr>
          <w:sz w:val="24"/>
          <w:szCs w:val="24"/>
        </w:rPr>
        <w:tab/>
      </w:r>
      <w:r w:rsidRPr="00575224">
        <w:rPr>
          <w:sz w:val="24"/>
          <w:szCs w:val="24"/>
        </w:rPr>
        <w:tab/>
        <w:t>(D) D</w:t>
      </w:r>
    </w:p>
    <w:p w:rsidR="0093001C" w:rsidRPr="00575224" w:rsidRDefault="0093001C" w:rsidP="00D4440A">
      <w:pPr>
        <w:pStyle w:val="NoSpacing"/>
        <w:jc w:val="both"/>
        <w:rPr>
          <w:sz w:val="24"/>
          <w:szCs w:val="24"/>
        </w:rPr>
      </w:pPr>
    </w:p>
    <w:p w:rsidR="0093001C" w:rsidRPr="00575224" w:rsidRDefault="0093001C" w:rsidP="00D4440A">
      <w:pPr>
        <w:pStyle w:val="NoSpacing"/>
        <w:ind w:firstLine="720"/>
        <w:jc w:val="both"/>
        <w:rPr>
          <w:sz w:val="24"/>
          <w:szCs w:val="24"/>
        </w:rPr>
      </w:pPr>
      <w:r w:rsidRPr="00575224">
        <w:rPr>
          <w:sz w:val="24"/>
          <w:szCs w:val="24"/>
        </w:rPr>
        <w:t>39. Ang mga sumusunod na bagay ay maaaring gamiting insulator o bagay na makapipigil sa paglabas</w:t>
      </w:r>
    </w:p>
    <w:p w:rsidR="0093001C" w:rsidRPr="00575224" w:rsidRDefault="0093001C" w:rsidP="00D4440A">
      <w:pPr>
        <w:pStyle w:val="NoSpacing"/>
        <w:jc w:val="both"/>
        <w:rPr>
          <w:sz w:val="24"/>
          <w:szCs w:val="24"/>
        </w:rPr>
      </w:pPr>
      <w:r w:rsidRPr="00575224">
        <w:rPr>
          <w:sz w:val="24"/>
          <w:szCs w:val="24"/>
        </w:rPr>
        <w:t xml:space="preserve">                   at pagtakas ng init?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Balahibo ng manok at ibon (feathers)</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Pinagkataman ng kahoy (saw dust)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asbestos na tubo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Lahat ng mga ito</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r w:rsidRPr="00575224">
        <w:rPr>
          <w:sz w:val="24"/>
          <w:szCs w:val="24"/>
        </w:rPr>
        <w:tab/>
        <w:t>40. Ang pambura sa isang dulo ng lapis ay goma. Paano nito maaalis ang marka ng lapis sa papael?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 xml:space="preserve">(A) Napupudpod ang goma tuwing ito ay kinukuskos at ito ay dumidikit at tumatakip sa  marka </w:t>
      </w:r>
    </w:p>
    <w:p w:rsidR="0093001C" w:rsidRPr="00575224" w:rsidRDefault="0093001C" w:rsidP="00D4440A">
      <w:pPr>
        <w:pStyle w:val="NoSpacing"/>
        <w:jc w:val="both"/>
        <w:rPr>
          <w:sz w:val="24"/>
          <w:szCs w:val="24"/>
        </w:rPr>
      </w:pPr>
      <w:r w:rsidRPr="00575224">
        <w:rPr>
          <w:sz w:val="24"/>
          <w:szCs w:val="24"/>
        </w:rPr>
        <w:t xml:space="preserve">                                 sa papel.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Nasisipsip ng goma ang marka ng lapis tuwing ito ay kinukuskos sa papel.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Unti-unting tinutuklap ng goma ang ibabaw ng papel na may sulat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May gamot ang pambura na pampatunaw ng marka ng lapis.</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 xml:space="preserve">41. Resulta ng pag-unlad sa medisina ang pagkakaroon ng mga artipisyal na paraan upang mapigilan </w:t>
      </w:r>
    </w:p>
    <w:p w:rsidR="0093001C" w:rsidRPr="00575224" w:rsidRDefault="0093001C" w:rsidP="00D4440A">
      <w:pPr>
        <w:pStyle w:val="NoSpacing"/>
        <w:jc w:val="both"/>
        <w:rPr>
          <w:sz w:val="24"/>
          <w:szCs w:val="24"/>
        </w:rPr>
      </w:pPr>
      <w:r w:rsidRPr="00575224">
        <w:rPr>
          <w:sz w:val="24"/>
          <w:szCs w:val="24"/>
        </w:rPr>
        <w:t xml:space="preserve">                     ang pagbubuntis ng isang babae. Subalit ayon sa mga kasapi ng kilusang prolife, ang mga ito ay </w:t>
      </w:r>
    </w:p>
    <w:p w:rsidR="0093001C" w:rsidRPr="00575224" w:rsidRDefault="0093001C" w:rsidP="00D4440A">
      <w:pPr>
        <w:pStyle w:val="NoSpacing"/>
        <w:jc w:val="both"/>
        <w:rPr>
          <w:sz w:val="24"/>
          <w:szCs w:val="24"/>
        </w:rPr>
      </w:pPr>
      <w:r w:rsidRPr="00575224">
        <w:rPr>
          <w:sz w:val="24"/>
          <w:szCs w:val="24"/>
        </w:rPr>
        <w:t xml:space="preserve">                     katumbas na rin ng pagkitil ng buhay. Alin sa mga sumusunod ang HINDI kabilang  sa mga</w:t>
      </w:r>
    </w:p>
    <w:p w:rsidR="0093001C" w:rsidRPr="00575224" w:rsidRDefault="0093001C" w:rsidP="00D4440A">
      <w:pPr>
        <w:pStyle w:val="NoSpacing"/>
        <w:jc w:val="both"/>
        <w:rPr>
          <w:sz w:val="24"/>
          <w:szCs w:val="24"/>
        </w:rPr>
      </w:pPr>
      <w:r w:rsidRPr="00575224">
        <w:rPr>
          <w:sz w:val="24"/>
          <w:szCs w:val="24"/>
        </w:rPr>
        <w:t xml:space="preserve">                     nabanggit  na artipisyal na paraan ng contraception. </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Paggamit ng rhythm method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Paggamit ng condom.</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Paggamit ng IUD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Paggamit ng pills</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 xml:space="preserve">42. Alin sa mga sumusunod ang tamang magkakapareha ng Bulkan at lugar kung saan ito </w:t>
      </w:r>
    </w:p>
    <w:p w:rsidR="0093001C" w:rsidRPr="00575224" w:rsidRDefault="0093001C" w:rsidP="00D4440A">
      <w:pPr>
        <w:pStyle w:val="NoSpacing"/>
        <w:jc w:val="both"/>
        <w:rPr>
          <w:sz w:val="24"/>
          <w:szCs w:val="24"/>
        </w:rPr>
      </w:pPr>
      <w:r w:rsidRPr="00575224">
        <w:rPr>
          <w:sz w:val="24"/>
          <w:szCs w:val="24"/>
        </w:rPr>
        <w:t xml:space="preserve">                     matatagpuan?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Hibok-hibok – Camiguin</w:t>
      </w:r>
      <w:r w:rsidRPr="00575224">
        <w:rPr>
          <w:sz w:val="24"/>
          <w:szCs w:val="24"/>
        </w:rPr>
        <w:tab/>
      </w:r>
      <w:r w:rsidRPr="00575224">
        <w:rPr>
          <w:sz w:val="24"/>
          <w:szCs w:val="24"/>
        </w:rPr>
        <w:tab/>
      </w:r>
      <w:r w:rsidRPr="00575224">
        <w:rPr>
          <w:sz w:val="24"/>
          <w:szCs w:val="24"/>
        </w:rPr>
        <w:tab/>
        <w:t>(C) Mayon – Pampanga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Pinatubo – Batangas</w:t>
      </w:r>
      <w:r w:rsidRPr="00575224">
        <w:rPr>
          <w:sz w:val="24"/>
          <w:szCs w:val="24"/>
        </w:rPr>
        <w:tab/>
      </w:r>
      <w:r w:rsidRPr="00575224">
        <w:rPr>
          <w:sz w:val="24"/>
          <w:szCs w:val="24"/>
        </w:rPr>
        <w:tab/>
      </w:r>
      <w:r w:rsidRPr="00575224">
        <w:rPr>
          <w:sz w:val="24"/>
          <w:szCs w:val="24"/>
        </w:rPr>
        <w:tab/>
        <w:t>(D) Taal – Albay</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43. Alin ang tamang pagkakagrupo ng hayop sa ibaba?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ahas, buwaya, pagong</w:t>
      </w:r>
      <w:r w:rsidRPr="00575224">
        <w:rPr>
          <w:sz w:val="24"/>
          <w:szCs w:val="24"/>
        </w:rPr>
        <w:tab/>
      </w:r>
      <w:r w:rsidRPr="00575224">
        <w:rPr>
          <w:sz w:val="24"/>
          <w:szCs w:val="24"/>
        </w:rPr>
        <w:tab/>
      </w:r>
      <w:r w:rsidRPr="00575224">
        <w:rPr>
          <w:sz w:val="24"/>
          <w:szCs w:val="24"/>
        </w:rPr>
        <w:tab/>
        <w:t>(C) tutubi, gagamba, butiki</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palaka, paniki, alimango</w:t>
      </w:r>
      <w:r w:rsidRPr="00575224">
        <w:rPr>
          <w:sz w:val="24"/>
          <w:szCs w:val="24"/>
        </w:rPr>
        <w:tab/>
      </w:r>
      <w:r w:rsidRPr="00575224">
        <w:rPr>
          <w:sz w:val="24"/>
          <w:szCs w:val="24"/>
        </w:rPr>
        <w:tab/>
      </w:r>
      <w:r w:rsidRPr="00575224">
        <w:rPr>
          <w:sz w:val="24"/>
          <w:szCs w:val="24"/>
        </w:rPr>
        <w:tab/>
        <w:t>(D) balyena, agila, pating</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44. Alin sa mga sumusunod ang HINDI tumutukoy sa Tsunami?</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Ito ay dumarating mga 10 hanggang 45 minuto pagkatapos ng lindol.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Ito ay higanteng alon na dulot ng malakas na paglindol.</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Ito ay umaabot sa 10 na matataas at katamtamang alon.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Ito ay dulot ng hila ng grabidad (gravity) ng buwan</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45. Nang mahawakan ni Linda ang mainit na takip ng kaldero, bigla niya itong binitiwan, Anong bahagi</w:t>
      </w:r>
    </w:p>
    <w:p w:rsidR="0093001C" w:rsidRPr="00575224" w:rsidRDefault="0093001C" w:rsidP="00D4440A">
      <w:pPr>
        <w:pStyle w:val="NoSpacing"/>
        <w:jc w:val="both"/>
        <w:rPr>
          <w:sz w:val="24"/>
          <w:szCs w:val="24"/>
        </w:rPr>
      </w:pPr>
      <w:r w:rsidRPr="00575224">
        <w:rPr>
          <w:sz w:val="24"/>
          <w:szCs w:val="24"/>
        </w:rPr>
        <w:t xml:space="preserve">                    ng katawan ang unang gumagana sa ganitong pagkakataon?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mata</w:t>
      </w:r>
      <w:r w:rsidRPr="00575224">
        <w:rPr>
          <w:sz w:val="24"/>
          <w:szCs w:val="24"/>
        </w:rPr>
        <w:tab/>
      </w:r>
      <w:r w:rsidRPr="00575224">
        <w:rPr>
          <w:sz w:val="24"/>
          <w:szCs w:val="24"/>
        </w:rPr>
        <w:tab/>
        <w:t>(B) balat</w:t>
      </w:r>
      <w:r w:rsidRPr="00575224">
        <w:rPr>
          <w:sz w:val="24"/>
          <w:szCs w:val="24"/>
        </w:rPr>
        <w:tab/>
      </w:r>
      <w:r w:rsidRPr="00575224">
        <w:rPr>
          <w:sz w:val="24"/>
          <w:szCs w:val="24"/>
        </w:rPr>
        <w:tab/>
        <w:t>(C) utak</w:t>
      </w:r>
      <w:r w:rsidRPr="00575224">
        <w:rPr>
          <w:sz w:val="24"/>
          <w:szCs w:val="24"/>
        </w:rPr>
        <w:tab/>
      </w:r>
      <w:r w:rsidRPr="00575224">
        <w:rPr>
          <w:sz w:val="24"/>
          <w:szCs w:val="24"/>
        </w:rPr>
        <w:tab/>
        <w:t>(D) tenga</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 xml:space="preserve">46. Namiesta si Carding sa kalapit bayan. Marami siyang nakain at doon ay bigla na lang sumakit ang </w:t>
      </w:r>
    </w:p>
    <w:p w:rsidR="0093001C" w:rsidRPr="00575224" w:rsidRDefault="0093001C" w:rsidP="00D4440A">
      <w:pPr>
        <w:pStyle w:val="NoSpacing"/>
        <w:jc w:val="both"/>
        <w:rPr>
          <w:sz w:val="24"/>
          <w:szCs w:val="24"/>
        </w:rPr>
      </w:pPr>
      <w:r w:rsidRPr="00575224">
        <w:rPr>
          <w:sz w:val="24"/>
          <w:szCs w:val="24"/>
        </w:rPr>
        <w:t xml:space="preserve">                      kanyang tiyan. Naniniwala lang siya sa mga siyentipikong dahilan. Ano ang HINDI niya </w:t>
      </w:r>
    </w:p>
    <w:p w:rsidR="0093001C" w:rsidRPr="00575224" w:rsidRDefault="0093001C" w:rsidP="00D4440A">
      <w:pPr>
        <w:pStyle w:val="NoSpacing"/>
        <w:jc w:val="both"/>
        <w:rPr>
          <w:sz w:val="24"/>
          <w:szCs w:val="24"/>
        </w:rPr>
      </w:pPr>
      <w:r w:rsidRPr="00575224">
        <w:rPr>
          <w:sz w:val="24"/>
          <w:szCs w:val="24"/>
        </w:rPr>
        <w:t xml:space="preserve">                      paniniwalaang sanhi ng pagsakit ng tiyan.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Siya ay nadudumi</w:t>
      </w:r>
      <w:r w:rsidRPr="00575224">
        <w:rPr>
          <w:sz w:val="24"/>
          <w:szCs w:val="24"/>
        </w:rPr>
        <w:tab/>
      </w:r>
      <w:r w:rsidRPr="00575224">
        <w:rPr>
          <w:sz w:val="24"/>
          <w:szCs w:val="24"/>
        </w:rPr>
        <w:tab/>
      </w:r>
      <w:r w:rsidRPr="00575224">
        <w:rPr>
          <w:sz w:val="24"/>
          <w:szCs w:val="24"/>
        </w:rPr>
        <w:tab/>
      </w:r>
      <w:r w:rsidRPr="00575224">
        <w:rPr>
          <w:sz w:val="24"/>
          <w:szCs w:val="24"/>
        </w:rPr>
        <w:tab/>
        <w:t>(C) Siya ay hindi natunawan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(B)Siya ay namatanda</w:t>
      </w:r>
      <w:r w:rsidRPr="00575224">
        <w:rPr>
          <w:sz w:val="24"/>
          <w:szCs w:val="24"/>
        </w:rPr>
        <w:tab/>
      </w:r>
      <w:r w:rsidRPr="00575224">
        <w:rPr>
          <w:sz w:val="24"/>
          <w:szCs w:val="24"/>
        </w:rPr>
        <w:tab/>
      </w:r>
      <w:r w:rsidRPr="00575224">
        <w:rPr>
          <w:sz w:val="24"/>
          <w:szCs w:val="24"/>
        </w:rPr>
        <w:tab/>
      </w:r>
      <w:r w:rsidRPr="00575224">
        <w:rPr>
          <w:sz w:val="24"/>
          <w:szCs w:val="24"/>
        </w:rPr>
        <w:tab/>
        <w:t>(D) Siya ay may masamang nakain.</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47. Aling paraan ang mabisa upang mapanatiling malusog at malakas ang baga?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1. Pageehersisyo tulad ng paglangoy</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2.Pagtatakip ng ilong kapag nasa mausok na lugar.</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3. Paninigarilyo ng hindi lalampas sa limang beses sa isang araw.</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4. Pag-inom ng gatas araw araw.</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1 at 2</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(C) 3 at 4</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2 at 3</w:t>
      </w:r>
      <w:r w:rsidRPr="00575224">
        <w:rPr>
          <w:sz w:val="24"/>
          <w:szCs w:val="24"/>
        </w:rPr>
        <w:tab/>
      </w:r>
      <w:r w:rsidRPr="00575224">
        <w:rPr>
          <w:sz w:val="24"/>
          <w:szCs w:val="24"/>
        </w:rPr>
        <w:tab/>
      </w:r>
      <w:r w:rsidRPr="00575224">
        <w:rPr>
          <w:sz w:val="24"/>
          <w:szCs w:val="24"/>
        </w:rPr>
        <w:tab/>
      </w:r>
      <w:r w:rsidRPr="00575224">
        <w:rPr>
          <w:sz w:val="24"/>
          <w:szCs w:val="24"/>
        </w:rPr>
        <w:tab/>
      </w:r>
      <w:r w:rsidRPr="00575224">
        <w:rPr>
          <w:sz w:val="24"/>
          <w:szCs w:val="24"/>
        </w:rPr>
        <w:tab/>
        <w:t>(D) 1 at 3</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48. Alin sa mga sumusunod ang posiblengdahilanng pagkakaroon ngmercury sa mga isda at molusko.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(A)Malaganap na paggamit ng dinamita sa pangingisda.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Paglaganap ng mga minahan sa tabi ng dagat</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(C) Paggamit ng mga lalagyang yari sa lata.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(D) Laganap na polusyon sa tubig.</w:t>
      </w:r>
    </w:p>
    <w:p w:rsidR="0093001C" w:rsidRPr="00575224" w:rsidRDefault="0093001C" w:rsidP="00D4440A">
      <w:pPr>
        <w:pStyle w:val="NoSpacing"/>
        <w:jc w:val="both"/>
        <w:rPr>
          <w:sz w:val="8"/>
          <w:szCs w:val="12"/>
        </w:rPr>
      </w:pPr>
    </w:p>
    <w:p w:rsidR="0093001C" w:rsidRPr="00575224" w:rsidRDefault="0093001C" w:rsidP="00D4440A">
      <w:pPr>
        <w:pStyle w:val="NoSpacing"/>
        <w:jc w:val="both"/>
        <w:rPr>
          <w:sz w:val="24"/>
          <w:szCs w:val="24"/>
        </w:rPr>
      </w:pPr>
      <w:r w:rsidRPr="00575224">
        <w:rPr>
          <w:sz w:val="24"/>
          <w:szCs w:val="24"/>
        </w:rPr>
        <w:tab/>
        <w:t>49. Ang Dengue ay maaaring maiwasan sa pamamagitan ng alin sa mga sumusunod?</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1. Palitan ang tubig ng plorera Linggo-linggo</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2. Linisan at takpan ang mga lalagyan ng tubig</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3. Itapon ang mga gamit na maaring pamahayan ng lamok</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4. Linisin ang kapaligiran</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1 at 2 lamang</w:t>
      </w:r>
      <w:r w:rsidRPr="00575224">
        <w:rPr>
          <w:sz w:val="24"/>
          <w:szCs w:val="24"/>
        </w:rPr>
        <w:tab/>
      </w:r>
      <w:r w:rsidRPr="00575224">
        <w:rPr>
          <w:sz w:val="24"/>
          <w:szCs w:val="24"/>
        </w:rPr>
        <w:tab/>
      </w:r>
      <w:r w:rsidRPr="00575224">
        <w:rPr>
          <w:sz w:val="24"/>
          <w:szCs w:val="24"/>
        </w:rPr>
        <w:tab/>
      </w:r>
      <w:r w:rsidRPr="00575224">
        <w:rPr>
          <w:sz w:val="24"/>
          <w:szCs w:val="24"/>
        </w:rPr>
        <w:tab/>
        <w:t>(C) 1 at 3 lamang</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3 at 4 lamang</w:t>
      </w:r>
      <w:r w:rsidRPr="00575224">
        <w:rPr>
          <w:sz w:val="24"/>
          <w:szCs w:val="24"/>
        </w:rPr>
        <w:tab/>
      </w:r>
      <w:r w:rsidRPr="00575224">
        <w:rPr>
          <w:sz w:val="24"/>
          <w:szCs w:val="24"/>
        </w:rPr>
        <w:tab/>
      </w:r>
      <w:r w:rsidRPr="00575224">
        <w:rPr>
          <w:sz w:val="24"/>
          <w:szCs w:val="24"/>
        </w:rPr>
        <w:tab/>
      </w:r>
      <w:r w:rsidRPr="00575224">
        <w:rPr>
          <w:sz w:val="24"/>
          <w:szCs w:val="24"/>
        </w:rPr>
        <w:tab/>
        <w:t>(D) 1, 2, at 3</w:t>
      </w:r>
    </w:p>
    <w:p w:rsidR="0093001C" w:rsidRPr="00575224" w:rsidRDefault="0093001C" w:rsidP="00D4440A">
      <w:pPr>
        <w:pStyle w:val="NoSpacing"/>
        <w:jc w:val="both"/>
        <w:rPr>
          <w:sz w:val="12"/>
          <w:szCs w:val="12"/>
        </w:rPr>
      </w:pPr>
    </w:p>
    <w:p w:rsidR="0093001C" w:rsidRPr="00575224" w:rsidRDefault="0093001C" w:rsidP="00D4440A">
      <w:pPr>
        <w:pStyle w:val="NoSpacing"/>
        <w:jc w:val="both"/>
        <w:rPr>
          <w:sz w:val="24"/>
          <w:szCs w:val="24"/>
        </w:rPr>
      </w:pPr>
      <w:r w:rsidRPr="00575224">
        <w:rPr>
          <w:sz w:val="24"/>
          <w:szCs w:val="24"/>
        </w:rPr>
        <w:tab/>
        <w:t xml:space="preserve">50. Isang pangkat ng Boy Scout ang umakyat sa bundok. Tinahak nila ang bundok na di –katarikan, </w:t>
      </w:r>
    </w:p>
    <w:p w:rsidR="0093001C" w:rsidRPr="00575224" w:rsidRDefault="0093001C" w:rsidP="00D4440A">
      <w:pPr>
        <w:pStyle w:val="NoSpacing"/>
        <w:jc w:val="both"/>
        <w:rPr>
          <w:sz w:val="24"/>
          <w:szCs w:val="24"/>
        </w:rPr>
      </w:pPr>
      <w:r w:rsidRPr="00575224">
        <w:rPr>
          <w:sz w:val="24"/>
          <w:szCs w:val="24"/>
        </w:rPr>
        <w:t xml:space="preserve">                     subalit mahaba ang tatahakin. Kung ihahambing ito sa maikli ngunit matarik na daan kakailanganin </w:t>
      </w:r>
    </w:p>
    <w:p w:rsidR="0093001C" w:rsidRPr="00575224" w:rsidRDefault="0093001C" w:rsidP="00D4440A">
      <w:pPr>
        <w:pStyle w:val="NoSpacing"/>
        <w:jc w:val="both"/>
        <w:rPr>
          <w:sz w:val="24"/>
          <w:szCs w:val="24"/>
        </w:rPr>
      </w:pPr>
      <w:r w:rsidRPr="00575224">
        <w:rPr>
          <w:sz w:val="24"/>
          <w:szCs w:val="24"/>
        </w:rPr>
        <w:t xml:space="preserve">                     nila ang</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(A) mas higit na puwersa</w:t>
      </w:r>
      <w:r w:rsidRPr="00575224">
        <w:rPr>
          <w:sz w:val="24"/>
          <w:szCs w:val="24"/>
        </w:rPr>
        <w:tab/>
      </w:r>
      <w:r w:rsidRPr="00575224">
        <w:rPr>
          <w:sz w:val="24"/>
          <w:szCs w:val="24"/>
        </w:rPr>
        <w:tab/>
      </w:r>
      <w:r w:rsidRPr="00575224">
        <w:rPr>
          <w:sz w:val="24"/>
          <w:szCs w:val="24"/>
        </w:rPr>
        <w:tab/>
        <w:t>(C) dobleng puwersa</w:t>
      </w:r>
    </w:p>
    <w:p w:rsidR="0093001C" w:rsidRPr="00575224" w:rsidRDefault="0093001C" w:rsidP="00D4440A">
      <w:pPr>
        <w:pStyle w:val="NoSpacing"/>
        <w:jc w:val="both"/>
        <w:rPr>
          <w:sz w:val="24"/>
          <w:szCs w:val="24"/>
        </w:rPr>
      </w:pPr>
      <w:r w:rsidRPr="00575224">
        <w:rPr>
          <w:sz w:val="24"/>
          <w:szCs w:val="24"/>
        </w:rPr>
        <w:tab/>
      </w:r>
      <w:r w:rsidRPr="00575224">
        <w:rPr>
          <w:sz w:val="24"/>
          <w:szCs w:val="24"/>
        </w:rPr>
        <w:tab/>
        <w:t>(B) mas kaunting powersa</w:t>
      </w:r>
      <w:r w:rsidRPr="00575224">
        <w:rPr>
          <w:sz w:val="24"/>
          <w:szCs w:val="24"/>
        </w:rPr>
        <w:tab/>
      </w:r>
      <w:r w:rsidRPr="00575224">
        <w:rPr>
          <w:sz w:val="24"/>
          <w:szCs w:val="24"/>
        </w:rPr>
        <w:tab/>
      </w:r>
      <w:r w:rsidRPr="00575224">
        <w:rPr>
          <w:sz w:val="24"/>
          <w:szCs w:val="24"/>
        </w:rPr>
        <w:tab/>
        <w:t>(D) tripling ulit ng puwersa</w:t>
      </w: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jc w:val="both"/>
        <w:rPr>
          <w:sz w:val="24"/>
          <w:szCs w:val="24"/>
        </w:rPr>
      </w:pPr>
    </w:p>
    <w:p w:rsidR="0093001C" w:rsidRPr="00575224" w:rsidRDefault="0093001C" w:rsidP="00D4440A">
      <w:pPr>
        <w:pStyle w:val="NoSpacing"/>
        <w:ind w:left="720"/>
        <w:jc w:val="center"/>
        <w:rPr>
          <w:b/>
          <w:sz w:val="28"/>
          <w:szCs w:val="28"/>
        </w:rPr>
      </w:pPr>
      <w:r w:rsidRPr="00575224">
        <w:rPr>
          <w:b/>
          <w:sz w:val="28"/>
          <w:szCs w:val="28"/>
        </w:rPr>
        <w:t>BAHAGI IV– KABUHAYAN AT LIKAS NA YAMAN</w:t>
      </w:r>
    </w:p>
    <w:p w:rsidR="0093001C" w:rsidRPr="00575224" w:rsidRDefault="0093001C" w:rsidP="00D4440A">
      <w:pPr>
        <w:pStyle w:val="NoSpacing"/>
        <w:ind w:left="720"/>
        <w:jc w:val="both"/>
        <w:rPr>
          <w:b/>
          <w:sz w:val="28"/>
          <w:szCs w:val="28"/>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1. Sa iyong pinapasukang tindahan ay may isang customer nag alit na nagrereklamo.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Ano ang dapat mong gawin?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Kausapin mo nang mahinahon ang customer</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Sigawan din ang customer</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Tumawag ng security guard</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Umiwas sa costumer</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2. Paano mahihikayat na lumahok ang mga mamamayan sa paglilinis ng ating mga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likas yamang katubigan?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Turuan sila ng kahalagahan ng malinis at magandang kapaligiran.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Ilathala sa dyaryo ang mga sumisira sa likas- yamang katubigan.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Parusahan ang bawat lalabag sa batas kaugnay nito.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Takutin sila sa mga epekto na naidudulot ng maruming tubig.</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3. Unti-unting nauubos ang malalaking puno sa kagubatan sa labis na pagtotroso ng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mga tao. Alin sa mga sumusunod ang maaaring ipatupad upang mapigilan ito?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 xml:space="preserve">(A) Hayaang makaalis ng Isabela ang nahuling nagtotroso kung mangangakong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hindi na sila muling babalik sa lugar na iyo.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 xml:space="preserve">(B) Bigyan ng kaukulang parusa na naayon sa batas ang sinumang mahuling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nagtotroso.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Pagbayarin ng malaking halaga ang mahuhuling nagtotroso.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Barilin ang sinumang mahuling nagtotroso sa kagubatan.</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4. Ano ang epekto ng halamang lupa na diniligan ng tubig-alat?</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Magiging malakas ang halaman laban sa anumang sakit.</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Magkakaroon ng pagbabago ang binhi ng halaman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Matutuyo ang halaman at posibleng mamamatay.</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Lalayuan ng mga insekto ang halaman.</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5. Ang maluhong pamumuhay ay kadalasang nauuwi sa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pagkaubos ng likas- yaman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pagdami ng tao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pagyaman ng lahat</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pananatili ng sariwang hangin</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6. Si Juan ay mapaghanap ng dagdag na kaalaman sa kanyang trabaho. Hindi siya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nahihiyang magtanong sa kanyang Superbisor kung siya ay may duda sa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kanyang gawain. Ano ang dapat isaisip ng kanyang mga kasamahan tungkol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kay Juan?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Siya ay huwaran kaya dapat tularan.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Siya ay overacting (OA) at dapat pagtawanan.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Bobo siya kaya nagtatanong.</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Sipsip siya at di dapat pakialaman.</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7. Ang pabrikang pag-aari ni G. Antonio Reyes ay binabalak niyang ipasara dahil sa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patuloy na pagkalugi. Ano ang nararapat gawin ng mga manggagawa sa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binabalak na pagsasara ng pabrika.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 xml:space="preserve">(A) Humingi ng kaukulang impormasyon sa Department of Labor and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Employment tungkol sa napipintong pagsasara ng pabrika.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 xml:space="preserve">(B) Kausapin si G. Antonio Reyes at bigyan siya ng babalang masusunog ang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pabrika kung ipapasara ito.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 xml:space="preserve">(C) Kausapin ang pangulo ng unyon para magsagawa ng pag-aaklas ng lahat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ng mga manggagawa sa pabrika.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 xml:space="preserve">(D) Hingin ang bayad para sa kanilang serbisyo at maghanap na lamang ng </w:t>
      </w:r>
    </w:p>
    <w:p w:rsidR="0093001C" w:rsidRPr="00575224" w:rsidRDefault="0093001C" w:rsidP="004B155F">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ibang mapapasukan.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8. Alin sa mga sumusunod ang kabutihang naibibigay ng isang kooperatiba?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Ang malaking bahagi ng tubo ay napupunta sa mga namamahala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Ang malaking bahagi ng tubo ay napupunta sa mga miyembro.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Hindi na kailangang magbayad ng buwis</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Hindi makakautang ng malaki ang mga miyembro.</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9. Ang pag-alam at pag-unawa ng mga alituntunin ng kompanya ay dapat ituring na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Mahalaga lamang kung mayroong problema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Pananagutan ng bawat empleyado</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tanging gawain ng Superbisor</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sagabal sa trabaho</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Basahing mabuti ang kaso bago sagutin ang mga tanong bilang 10 at 11.</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Ang Kumpanya XYZ</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Ang XYZ ay isang kumpanya ng damit panlalaki. Ang pagawaan nito ay isang lumang bahay sa Maynila na peligro sa sunog. Laging sarado ang mga bintana nito at maliban sa isang pintuan, lahat ng ibang lagusan ay nakakandado. Ang mga mananahi ng kumpanya ay pawang kaswal  na maaaring patalsikin kung kalian gusto ng nangangasiwa o manedyer. Wala silang benepisyo tulad ng sick leave o kontribusyon sa SSS (Social Security System).</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10. Sa umiiral na situwasyon ng XYZ, anong panlipunang organisasyon ang higit na kailangan ng mga manggagawa.</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Kooperatiba ng produksiyon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(B) Samahang pampaligsahan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(C) Samahang pangkalusugan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(D) Unyon ng manggagawa</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11. Anong karapatan ang ibinibigay ng batas sa mga manggagawa upang maayos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nila ang kanilang katayuan.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Mag-aklas upang mapakinggan ang kanilang situwasyon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Mangupit sa kumpanya dahil wala silang benepisyo.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Manahimik at magpatuloy sa magandang trabaho.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Magresign upang makahanap ng ibang trabaho.</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12. Si Mrs Dela Cruz ay nagbebenta ng pahulugang alahas. Ang puhunan niya ay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inutang sa bangko. Alin sa mga sumusunod ang HINDI kasali sa kabuuang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gastusing pangkalakal.</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interes ng perang inutang sa bangko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gastusing pangtransportasyon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halaga ng mga alahas</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Upa sa apartment</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13. Elektrisyan si Pedro. Aling gamit ang higit niyang kailangan?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guwantes na yari sa goma</w:t>
      </w:r>
      <w:r w:rsidRPr="00575224">
        <w:rPr>
          <w:rFonts w:ascii="Bookman Old Style" w:hAnsi="Bookman Old Style"/>
          <w:sz w:val="24"/>
          <w:szCs w:val="24"/>
        </w:rPr>
        <w:tab/>
      </w:r>
      <w:r w:rsidRPr="00575224">
        <w:rPr>
          <w:rFonts w:ascii="Bookman Old Style" w:hAnsi="Bookman Old Style"/>
          <w:sz w:val="24"/>
          <w:szCs w:val="24"/>
        </w:rPr>
        <w:tab/>
        <w:t>(C) baseball cap</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guwantes na balat</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sumbrerong buli</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14. Nagkaroon ng sakuna sa pagawaang pinagtatrabahuan ni Lily. Ang mga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Napinsala ng grabe ay dinala sa ospital samantalang ang mga may pasa o hindi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malubha ang sugat ay hindi inasikaso. Batay sa situwasyon, lumalabag sa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batas ang kumpanya dahil wala itong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kontribusyon sa SSS/ Medicare</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mga gamit para sa First Aid</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kontratadong dentista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kontratadong Nars</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4B155F">
      <w:pPr>
        <w:pStyle w:val="NoSpacing"/>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15. Maraming puno ng Niyog sa Sta Fe. Anong produkto ang maaaring gawin mula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rito?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pansit bihon</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banig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palaman sa tinapay</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tela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16. Si Mang Carlos ay matagal nang nagsasaka. Gumamit siya ng iba’t ibang paraan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upang tumaas ang kanyang ani. Subalit kabaliktaran ang nangyari. Alin ang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pinakatiyak na dahilan nito.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labis ang paggamit ng komersiyal na pestisidyo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tinubuan ng damo ang palayan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maraming ibon sa bukid</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binaha ang palayan</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17. Kung sa isang bayan, ang duming nanggagaling sa mga tao at pabrika ang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nagdudulot ng polusyon sa tubig, alin sa mga sumusunod ang HINDI angkop na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kilos ng mga residente?</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 xml:space="preserve">(A) Makiisa sa kampanya laban sa polusyon at makibahagi sa pagpapatupad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ng paglilinis ng kapaligiran.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Ipagbigay-alam sa punong bayan ang pinsalang naidulot nito upang bigyan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ng madaliang aksyon.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 xml:space="preserve">(C) Magprotesta at itambak ang mga basura sa harapan ng planta ng mga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pabrika bilang ganti.</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Maghain ng reklamo laban sa may-ari ng mga pabrika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18. Si Gardo na isang makinista sa pabrika ng tela ay kailangang makatapos ng mga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rolyo ng tela dahil sa order ng kliyente. Wala ang kanyang Superbisor nang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matigil siya sa paggawa dahil naputol ang isang kable ng makina. Ano ang dapat</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gawin ni Gardo?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 xml:space="preserve">(A) Hanapin niya ang Superbisor at hintayin niyang makahanap ito ng gagawa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ng makina.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Masusi niyang pag-aralang pagdugtungin ang kable dahil naputol lamang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Umuwi na lamng siya dahil sira at walang gagawa ng makina.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Hintayin niya ang pagdating ng Superbisor.</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19. Para sa mga bagong manggagawa dapat unahin ng pangasiwaan ang pagsasanay</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tungkol sa mga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programang pabahay ng SSS</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alituntunin ng kompanya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ordinansa ng barangay</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responsibilidad sibiko</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20. Ang mga instruksiyon tungkol sa wastong paggamit ng makina ay idinikit 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pangasiwaan sa dingding ng pagawaan kung saan madaling Makita ng mga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manggagawa. Aling kaisipan ang MALI hinggil sa kilos na ito ng pangasiwaan.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Pinatataas ng pangasiwaan ang produksiyon ng manggagawa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Tinitiyak ng pangasiwaan na tatagal ang mga makina.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Ayaw bumili ng bagong makina ng pangasiwaan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Umiiwas ang pangasiwaan sa anumang sakuna.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21. Ang pagkalbo ng kagubatan ay hindi nakabubuti sa agrikultura dahil</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naaanod ang mayamang bahagi ng lupang sakahan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hindi na makapangaso at makahuli ng ibong gubat</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mauubusan ng panggatong ang mga magsasaka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wala nang pagkukunan ng mga binhi</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__________________________________________________________________________________</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Basahin ang talata at sagutin ang mgatanong bilang 22-27.</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Nag-iisang barangay ang Masaya sa isla Bulalakaw. Ito’y binubuo ng anim na sitio. Ang Masaya ay sagana sa likas-yaman. Malawak ang mga bukirin para sa palay, mais at niyog. Malawak din ang kanipaan, bakawan at kawayanan. Sa kanyang dalampasigan, ang coral reef ay mayaman sa kabibi, sigay, tahong at iba pang pagkaing-dagat. Ngunit walang kalsada sa buong isla ng Bulalakaw.</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22. Aling likas na yaman sa Masaya ang mahalaga sa pagtatatag ng tahongan?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kawayanan</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Bakawanan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Kanipaan</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Bukirin</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23. Sa pagtatahong, kailangan ang maninisid. Sino ang HINDI karapat dapat na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tanggapin sa gawaing 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 xml:space="preserve">(A) mga batang lalaki na 10 taong  gulang  lamang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mga dalagang  higit sa 18 taon ang edad</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mga dating bilanggo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mga lalaking may asawa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24. Alin sa mga sumusunod na produkto ang HINDI kakumpetensiya ng tahong?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baka</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luya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manok</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isda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25. Ang bakawanan sa Masaya ay maiging gawain na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taniman ng palay</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taniman ng kamote</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maisan</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palaisdaan</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26. Nakaiskedyul ang paghango ng tahong sa susunod na buwan. Ang makukuha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rito ay aabot sa hgumigit-kumulang 20 tonelada. Ano ang pinakamabuting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paraan upang maibenta kaagad ang mga 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Ibenta ng tingi sa karatig na probinsiya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Ibenta sa mga darating na turista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Ibenta sa taga-Barangay Masaya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Ibenta sa komprador o sakador</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27. Ang produkto ng karatig-probinsiya ang higit na karapat-dapat ibenta sa Masya?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De latang isda</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Sariwang tahong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Sariwng isda</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Bigas</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28. Maliit lamang ang iyong negosyo at kailangan ang mabilisang pagpapaikot 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puhunan upang maipagpatuloy ito. Isang kaibigan ang nais umutang ng iyong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kalakal. Ano ang dapat mong isagot na hindi naman gaanong makakasakit sa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kanya at makasama sa negosyo?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Alam kong okey kang magbayad, pero hindi kakayanin ng negosyo 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pautang.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Hindi na ako magnenegosyo kung magpapautang lamang.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Sige, bayaran mo na lang pag may pera ka na.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Hoy! Sa iba ka na mangutang , huwag sa akin.</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29. Tungo sa kaligtasan ng mga empleyado, alin ang maaaring ipagpaliban 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kumpanya?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Pagsusuring medical sa mga empleyado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Pagseseminar hinggil sa First aid</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Pagkontrata ng manggagamot</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Pakikipag-ugnayan sa media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4B155F">
      <w:pPr>
        <w:pStyle w:val="NoSpacing"/>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30. Gumawa ng taniman ng gulay sa isang bakanteng lote ang mga kabataan 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Barangay Buenavista. Nakatawag pansin ang namumulang kamatis at mga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bunga ng ampalaya at patola. Ano ang pinakamagandang maaaring kalabasan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ng proyektong 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Pababakuran ng may-ari ang lote</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Magiging sikat ang mga kabataan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Gaganda ang kapaligiran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Kikita ang mga kabataan.</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31. Aling kilos ang dapat gawin ng mga mamamayan laban sa maling paraan ng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pangingisda?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Isumbong sa DENR ang gumagawa ng modernong lambat</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Huwag bilhin ang mga produkto ng palaisdaan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Sumali sa kampanya laban sa nagdidinamita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Huwag munag kumain ng isda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32. Ang isang paraan ng pagsasaka na angkop sa kabundukan ay 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hagdan-hagdang pagsasaka (terracing)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pangangahuyan (crop rotation)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pagsasabog ng binhi</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pagpipilapil</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33. Sa isang pagawaan, ano ang HINDI dapat gawin ng isang trabahador para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maprotektahan ang sarili at maging ang kanyang mga kasamahan?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Paglalagay ng mga babala ukol sa mga panganib na dapat iwasan.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Pagbabasa at pagsunod sa mga “Manual of Instructions”</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Pasusuot ng pananggalang sa ulo/mata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Paggamit ng makinang may sira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34. Ang malaparaisong kalikasan na ibinigay sa atin ng Diyos ay nanganganib na </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mawala. Kaugnay nito alin sa mga reaksiyon sa ibaba ang nakalulungkot?</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Gumawa ng sama-samang pagkilos para sa kaligtasan nito.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Ipaalam sa lahat ang panganib na ating haharapin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Pag-aralan ang nangyayari sa kalikasan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Magkibit-balikat na lamang.</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35. Sa pagtatayo ng maliit na negosyo, anong bagay ang maaaring HINDI isaalang-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alang?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kaalaman sa papasuking negosyo</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suweldo ng mga tagapamahala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kapital/puhunan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kagamitan</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36. Upang mapanatili ang kalusugan ng lupa sa bukirin, alin ang pinakamabuting</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gawin?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(A) Pabulukin ang mga tinabas na damo at gamiting pataba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(B) Sunugun ang masasamang damo at halaman</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(C) Lagyan ng kemikal na pataba</w:t>
      </w: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ab/>
        <w:t>(D) Araruhin ang lupa</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Basahin ang sumusunod at sagutin ang mga bilang 37 at 38.</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 xml:space="preserve">Parehong may pagawaan ng basket ang magkumpareng Rex at Romy. Ito ang </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usapan nila:</w:t>
      </w:r>
    </w:p>
    <w:p w:rsidR="0093001C" w:rsidRPr="00575224" w:rsidRDefault="0093001C" w:rsidP="00D4440A">
      <w:pPr>
        <w:pStyle w:val="NoSpacing"/>
        <w:ind w:left="720" w:firstLine="720"/>
        <w:rPr>
          <w:rFonts w:ascii="Bookman Old Style" w:hAnsi="Bookman Old Style"/>
          <w:sz w:val="24"/>
          <w:szCs w:val="24"/>
        </w:rPr>
      </w:pP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Rex:</w:t>
      </w:r>
      <w:r w:rsidRPr="00575224">
        <w:rPr>
          <w:rFonts w:ascii="Bookman Old Style" w:hAnsi="Bookman Old Style"/>
          <w:sz w:val="24"/>
          <w:szCs w:val="24"/>
        </w:rPr>
        <w:tab/>
      </w:r>
      <w:r w:rsidRPr="00575224">
        <w:rPr>
          <w:rFonts w:ascii="Bookman Old Style" w:hAnsi="Bookman Old Style"/>
          <w:sz w:val="24"/>
          <w:szCs w:val="24"/>
        </w:rPr>
        <w:tab/>
        <w:t>Malakas yata ang benta ng mga basket mo, Pare.</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Romy:</w:t>
      </w:r>
      <w:r w:rsidRPr="00575224">
        <w:rPr>
          <w:rFonts w:ascii="Bookman Old Style" w:hAnsi="Bookman Old Style"/>
          <w:sz w:val="24"/>
          <w:szCs w:val="24"/>
        </w:rPr>
        <w:tab/>
        <w:t xml:space="preserve">Awa ng Diyos, Pare, maraming order. Puwede kayang tulungan mo </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 xml:space="preserve">                   ako?</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Rex:</w:t>
      </w:r>
      <w:r w:rsidRPr="00575224">
        <w:rPr>
          <w:rFonts w:ascii="Bookman Old Style" w:hAnsi="Bookman Old Style"/>
          <w:sz w:val="24"/>
          <w:szCs w:val="24"/>
        </w:rPr>
        <w:tab/>
      </w:r>
      <w:r w:rsidRPr="00575224">
        <w:rPr>
          <w:rFonts w:ascii="Bookman Old Style" w:hAnsi="Bookman Old Style"/>
          <w:sz w:val="24"/>
          <w:szCs w:val="24"/>
        </w:rPr>
        <w:tab/>
        <w:t>Aba, oo, mahina nga ang negosyo ko ngayon.</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Romy:</w:t>
      </w:r>
      <w:r w:rsidRPr="00575224">
        <w:rPr>
          <w:rFonts w:ascii="Bookman Old Style" w:hAnsi="Bookman Old Style"/>
          <w:sz w:val="24"/>
          <w:szCs w:val="24"/>
        </w:rPr>
        <w:tab/>
        <w:t>Sige, ibibigay ko sa iyo ang ibang order, pero pagbutihin mo ang</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 xml:space="preserve">                   gawa.</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Rex:</w:t>
      </w:r>
      <w:r w:rsidRPr="00575224">
        <w:rPr>
          <w:rFonts w:ascii="Bookman Old Style" w:hAnsi="Bookman Old Style"/>
          <w:sz w:val="24"/>
          <w:szCs w:val="24"/>
        </w:rPr>
        <w:tab/>
      </w:r>
      <w:r w:rsidRPr="00575224">
        <w:rPr>
          <w:rFonts w:ascii="Bookman Old Style" w:hAnsi="Bookman Old Style"/>
          <w:sz w:val="24"/>
          <w:szCs w:val="24"/>
        </w:rPr>
        <w:tab/>
        <w:t>Anong ibig mong sabihin , Pare? Nasira na ako sa mamimili?</w:t>
      </w:r>
    </w:p>
    <w:p w:rsidR="0093001C" w:rsidRPr="00575224" w:rsidRDefault="0093001C" w:rsidP="00D4440A">
      <w:pPr>
        <w:pStyle w:val="NoSpacing"/>
        <w:ind w:left="720" w:firstLine="720"/>
        <w:rPr>
          <w:rFonts w:ascii="Bookman Old Style" w:hAnsi="Bookman Old Style"/>
          <w:sz w:val="24"/>
          <w:szCs w:val="24"/>
        </w:rPr>
      </w:pPr>
      <w:r w:rsidRPr="00575224">
        <w:rPr>
          <w:rFonts w:ascii="Bookman Old Style" w:hAnsi="Bookman Old Style"/>
          <w:sz w:val="24"/>
          <w:szCs w:val="24"/>
        </w:rPr>
        <w:t>Romy:</w:t>
      </w:r>
      <w:r w:rsidRPr="00575224">
        <w:rPr>
          <w:rFonts w:ascii="Bookman Old Style" w:hAnsi="Bookman Old Style"/>
          <w:sz w:val="24"/>
          <w:szCs w:val="24"/>
        </w:rPr>
        <w:tab/>
        <w:t>Ikaw ang nagsabi niyan , Pare. Tila napapabayaan mo nga.</w:t>
      </w:r>
    </w:p>
    <w:p w:rsidR="0093001C" w:rsidRPr="00575224" w:rsidRDefault="0093001C" w:rsidP="00D4440A">
      <w:pPr>
        <w:pStyle w:val="NoSpacing"/>
        <w:ind w:left="720" w:firstLine="720"/>
        <w:rPr>
          <w:rFonts w:ascii="Bookman Old Style" w:hAnsi="Bookman Old Style"/>
          <w:sz w:val="24"/>
          <w:szCs w:val="24"/>
        </w:rPr>
      </w:pP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37. Alin ang tamang konklusyon tungkol sa negosyo ni Romy?</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(A) Iginalang ni romy ang karapatan ng mga manggagawa.</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(B) Mayaman ang mga kostumer ni Romy.</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(C) Mataas ang kalidad ng produkto ni Romy</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(D) Malaki ang tindahan ni Romy</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38. Alin ang HINDI kailangang gawin ni Rex upang tumatag ang kanyang negosyo?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(A) Pa-ibayuhin ang sipag upang sumulong ang kanyang negosyo.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(B) Humanap ng maraming mapagbebentahan ng produkto.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(C) Babaan ang presyo ng kanyang produkto.</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39. Sinisikap na mapanumbalik ng mga mangingisda at kinauukulan ang </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      kasaganaan ng ating likas na yamang dagat. Aling aksyon ang nalilihis sa</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      layuning ito?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 xml:space="preserve">(A) Pagtataguyod ng pangangasiwang baybaying pangisdaan at likas na yaman </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 xml:space="preserve">                        nito.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(B) Pagkakaroon ng alternatibong pangkabuhayan.</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(C) Pagkakaisa sa hanay ng mangingisda</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(D) Paggamit ng pinong lambat.</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40. Sino sa mga tinderang ito ang malamang na maging suki ng mamimili?</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(A) Seksing masungit</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Magandang mali-mali</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(B) Simpleng malinis</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Listang madungis</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41. Aling katangian ang HINDI kinakailangan para maging mahusay na negosyante?</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(A) Mapag-organisa ng sarili at ibang tao.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(B) Magaling magbenta ng may patubo.</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(C) Mapagbigay sa mga pulubi.</w:t>
      </w:r>
    </w:p>
    <w:p w:rsidR="0093001C" w:rsidRPr="00575224" w:rsidRDefault="0093001C" w:rsidP="00FA6713">
      <w:pPr>
        <w:pStyle w:val="NoSpacing"/>
        <w:ind w:firstLine="720"/>
        <w:rPr>
          <w:rFonts w:ascii="Bookman Old Style" w:hAnsi="Bookman Old Style"/>
          <w:sz w:val="24"/>
          <w:szCs w:val="24"/>
        </w:rPr>
      </w:pPr>
      <w:r w:rsidRPr="00575224">
        <w:rPr>
          <w:rFonts w:ascii="Bookman Old Style" w:hAnsi="Bookman Old Style"/>
          <w:sz w:val="24"/>
          <w:szCs w:val="24"/>
        </w:rPr>
        <w:tab/>
        <w:t>(D) Mapagsapalaran</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42. Si Inez, isang masahista ay nagkaroon ng mga kliyente sa isang malaking </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      subdibisyon. Gagawa siya ng survey upang mapataas niya ang uri ng kanyang </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      serbisyo roon. Alin sa mga ito ang HINDI kailangan sa survey?</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(A) presyo ng serbisyo</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(C) oras/petsa ng serbisyo</w:t>
      </w:r>
    </w:p>
    <w:p w:rsidR="0093001C" w:rsidRPr="00575224" w:rsidRDefault="0093001C" w:rsidP="00FA6713">
      <w:pPr>
        <w:pStyle w:val="NoSpacing"/>
        <w:ind w:firstLine="720"/>
        <w:rPr>
          <w:rFonts w:ascii="Bookman Old Style" w:hAnsi="Bookman Old Style"/>
          <w:sz w:val="24"/>
          <w:szCs w:val="24"/>
        </w:rPr>
      </w:pPr>
      <w:r w:rsidRPr="00575224">
        <w:rPr>
          <w:rFonts w:ascii="Bookman Old Style" w:hAnsi="Bookman Old Style"/>
          <w:sz w:val="24"/>
          <w:szCs w:val="24"/>
        </w:rPr>
        <w:tab/>
        <w:t>(B) kita ng kliyente</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Istilo ng masahe</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43. Madalas na hindi mo makasundo ang iyong Boss. Ano ang pinakamabuti mong</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      gawin?</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(A) Ipipilit ko ang aking palagay</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(B) Hihingi ako ng transfer</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(C) Tatahimik na lang po ako.</w:t>
      </w:r>
    </w:p>
    <w:p w:rsidR="0093001C" w:rsidRPr="00575224" w:rsidRDefault="0093001C" w:rsidP="00FA6713">
      <w:pPr>
        <w:pStyle w:val="NoSpacing"/>
        <w:ind w:firstLine="720"/>
        <w:rPr>
          <w:rFonts w:ascii="Bookman Old Style" w:hAnsi="Bookman Old Style"/>
          <w:sz w:val="24"/>
          <w:szCs w:val="24"/>
        </w:rPr>
      </w:pPr>
      <w:r w:rsidRPr="00575224">
        <w:rPr>
          <w:rFonts w:ascii="Bookman Old Style" w:hAnsi="Bookman Old Style"/>
          <w:sz w:val="24"/>
          <w:szCs w:val="24"/>
        </w:rPr>
        <w:tab/>
        <w:t>(D) Magreresign na lang ako.</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44. Alin sa mga sumusunod ang magiging hadlang kay Allan kung siya ay papasok </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      sa pagnenegosyo?</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(A) hindi nakatapos sa pag-aaral</w:t>
      </w:r>
      <w:r w:rsidRPr="00575224">
        <w:rPr>
          <w:rFonts w:ascii="Bookman Old Style" w:hAnsi="Bookman Old Style"/>
          <w:sz w:val="24"/>
          <w:szCs w:val="24"/>
        </w:rPr>
        <w:tab/>
        <w:t>(C) Walang ambisyon</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(B) walang pera</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bulag</w:t>
      </w: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Basahin ang sumusunod at sagutin ang mga tanong bilang 45 at 46.</w:t>
      </w:r>
    </w:p>
    <w:p w:rsidR="0093001C" w:rsidRPr="00575224" w:rsidRDefault="0093001C" w:rsidP="00D4440A">
      <w:pPr>
        <w:pStyle w:val="NoSpacing"/>
        <w:ind w:firstLine="720"/>
        <w:rPr>
          <w:rFonts w:ascii="Bookman Old Style" w:hAnsi="Bookman Old Style"/>
          <w:sz w:val="24"/>
          <w:szCs w:val="24"/>
        </w:rPr>
      </w:pP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 xml:space="preserve">Si Luming ay nagtitinda ang mga damit. Sa kanyang negosyo ay nililista niya </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 xml:space="preserve">ang kita (income) at mga gastusin(expenses) para malaman niya ang takbo ng pera </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sa kanyang negosyo.</w:t>
      </w:r>
    </w:p>
    <w:p w:rsidR="0093001C" w:rsidRPr="00575224" w:rsidRDefault="0093001C" w:rsidP="00D4440A">
      <w:pPr>
        <w:pStyle w:val="NoSpacing"/>
        <w:ind w:firstLine="720"/>
        <w:rPr>
          <w:rFonts w:ascii="Bookman Old Style" w:hAnsi="Bookman Old Style"/>
          <w:sz w:val="24"/>
          <w:szCs w:val="24"/>
        </w:rPr>
      </w:pP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45. Alin sa mga sumusunod ang dapat itala ni Luming sa kolum ng “income” o kita.</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(A) tubo ng deposito sa bangko</w:t>
      </w:r>
      <w:r w:rsidRPr="00575224">
        <w:rPr>
          <w:rFonts w:ascii="Bookman Old Style" w:hAnsi="Bookman Old Style"/>
          <w:sz w:val="24"/>
          <w:szCs w:val="24"/>
        </w:rPr>
        <w:tab/>
        <w:t>(C) suweldo ng tinder</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(B) renta ng tindahan</w:t>
      </w:r>
      <w:r w:rsidRPr="00575224">
        <w:rPr>
          <w:rFonts w:ascii="Bookman Old Style" w:hAnsi="Bookman Old Style"/>
          <w:sz w:val="24"/>
          <w:szCs w:val="24"/>
        </w:rPr>
        <w:tab/>
      </w:r>
      <w:r w:rsidRPr="00575224">
        <w:rPr>
          <w:rFonts w:ascii="Bookman Old Style" w:hAnsi="Bookman Old Style"/>
          <w:sz w:val="24"/>
          <w:szCs w:val="24"/>
        </w:rPr>
        <w:tab/>
      </w:r>
      <w:r w:rsidRPr="00575224">
        <w:rPr>
          <w:rFonts w:ascii="Bookman Old Style" w:hAnsi="Bookman Old Style"/>
          <w:sz w:val="24"/>
          <w:szCs w:val="24"/>
        </w:rPr>
        <w:tab/>
        <w:t>(D) pambili ng paninda</w:t>
      </w:r>
    </w:p>
    <w:p w:rsidR="0093001C" w:rsidRPr="00575224" w:rsidRDefault="0093001C" w:rsidP="00D4440A">
      <w:pPr>
        <w:pStyle w:val="NoSpacing"/>
        <w:ind w:firstLine="720"/>
        <w:rPr>
          <w:rFonts w:ascii="Bookman Old Style" w:hAnsi="Bookman Old Style"/>
          <w:sz w:val="24"/>
          <w:szCs w:val="24"/>
        </w:rPr>
      </w:pP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46. Alin ang dapat itala ni Luming bilang gastos sa kanyang negosyo?</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(A) tubo ng  hiniram na perang pambili ng appliances</w:t>
      </w:r>
    </w:p>
    <w:p w:rsidR="0093001C" w:rsidRPr="00575224" w:rsidRDefault="0093001C" w:rsidP="00D4440A">
      <w:pPr>
        <w:pStyle w:val="NoSpacing"/>
        <w:ind w:firstLine="720"/>
        <w:rPr>
          <w:rFonts w:ascii="Bookman Old Style" w:hAnsi="Bookman Old Style"/>
          <w:sz w:val="24"/>
          <w:szCs w:val="24"/>
        </w:rPr>
      </w:pPr>
      <w:r w:rsidRPr="00575224">
        <w:rPr>
          <w:rFonts w:ascii="Bookman Old Style" w:hAnsi="Bookman Old Style"/>
          <w:sz w:val="24"/>
          <w:szCs w:val="24"/>
        </w:rPr>
        <w:tab/>
        <w:t>(B) benta sa buwan ng Nobyembre</w:t>
      </w:r>
    </w:p>
    <w:p w:rsidR="0093001C" w:rsidRPr="00575224" w:rsidRDefault="0093001C" w:rsidP="000750A0">
      <w:pPr>
        <w:pStyle w:val="NoSpacing"/>
        <w:pBdr>
          <w:bottom w:val="single" w:sz="12" w:space="0" w:color="auto"/>
        </w:pBdr>
        <w:ind w:firstLine="720"/>
        <w:rPr>
          <w:rFonts w:ascii="Bookman Old Style" w:hAnsi="Bookman Old Style"/>
          <w:sz w:val="24"/>
          <w:szCs w:val="24"/>
        </w:rPr>
      </w:pPr>
      <w:r w:rsidRPr="00575224">
        <w:rPr>
          <w:rFonts w:ascii="Bookman Old Style" w:hAnsi="Bookman Old Style"/>
          <w:sz w:val="24"/>
          <w:szCs w:val="24"/>
        </w:rPr>
        <w:tab/>
        <w:t>(C) Pinambili ng paninda</w:t>
      </w:r>
    </w:p>
    <w:p w:rsidR="0093001C" w:rsidRPr="00575224" w:rsidRDefault="0093001C" w:rsidP="000750A0">
      <w:pPr>
        <w:pStyle w:val="NoSpacing"/>
        <w:pBdr>
          <w:bottom w:val="single" w:sz="12" w:space="0" w:color="auto"/>
        </w:pBdr>
        <w:ind w:firstLine="720"/>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t>47. Maraming taong namatay at napinsala sa lalawigan ng Ormoc dahil sa pagbaha.</w:t>
      </w:r>
    </w:p>
    <w:p w:rsidR="0093001C" w:rsidRPr="00575224" w:rsidRDefault="0093001C" w:rsidP="00D4440A">
      <w:pPr>
        <w:pStyle w:val="NoSpacing"/>
        <w:ind w:left="720" w:firstLine="30"/>
        <w:rPr>
          <w:rFonts w:ascii="Bookman Old Style" w:hAnsi="Bookman Old Style"/>
          <w:sz w:val="24"/>
          <w:szCs w:val="24"/>
        </w:rPr>
      </w:pPr>
      <w:r w:rsidRPr="00575224">
        <w:rPr>
          <w:rFonts w:ascii="Bookman Old Style" w:hAnsi="Bookman Old Style"/>
          <w:sz w:val="24"/>
          <w:szCs w:val="24"/>
        </w:rPr>
        <w:t>Ang sanhi nito ay ang pagkaubos ng mga puno sa kabundukan. Ano ang dapat gawin upang maiwasan ang ganitong uri ng sakuna sa hinaharap?</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(A) Magtanim ng ibat-ibang puno kapalit ng mga  naputol na.</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(B) Patagin na lamang ang mga kabundukang walang mga puno</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(C) Ipagpatuloy ang pagtotroso dahil sayang ang kikitain.</w:t>
      </w: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ab/>
      </w:r>
      <w:r w:rsidRPr="00575224">
        <w:rPr>
          <w:rFonts w:ascii="Bookman Old Style" w:hAnsi="Bookman Old Style"/>
          <w:sz w:val="24"/>
          <w:szCs w:val="24"/>
        </w:rPr>
        <w:tab/>
        <w:t>(D) Lumipat na lamang sa ibang lugar na hindi bahain.</w:t>
      </w:r>
    </w:p>
    <w:p w:rsidR="0093001C" w:rsidRPr="00575224" w:rsidRDefault="0093001C" w:rsidP="000750A0">
      <w:pPr>
        <w:pStyle w:val="NoSpacing"/>
        <w:rPr>
          <w:rFonts w:ascii="Bookman Old Style" w:hAnsi="Bookman Old Style"/>
          <w:sz w:val="24"/>
          <w:szCs w:val="24"/>
        </w:rPr>
      </w:pPr>
      <w:r>
        <w:rPr>
          <w:noProof/>
        </w:rPr>
        <w:pict>
          <v:rect id="_x0000_s1241" style="position:absolute;margin-left:97.1pt;margin-top:10.75pt;width:289.9pt;height:124.35pt;z-index:251742208">
            <v:textbox style="mso-next-textbox:#_x0000_s1241">
              <w:txbxContent>
                <w:p w:rsidR="0093001C" w:rsidRPr="005104C4" w:rsidRDefault="0093001C" w:rsidP="00D4440A">
                  <w:pPr>
                    <w:rPr>
                      <w:sz w:val="24"/>
                      <w:szCs w:val="24"/>
                    </w:rPr>
                  </w:pPr>
                  <w:r w:rsidRPr="005104C4">
                    <w:rPr>
                      <w:sz w:val="24"/>
                      <w:szCs w:val="24"/>
                    </w:rPr>
                    <w:t xml:space="preserve">          Apat na Uri ng Organisasyong Pangnegosyo</w:t>
                  </w:r>
                </w:p>
                <w:p w:rsidR="0093001C" w:rsidRDefault="0093001C" w:rsidP="00D4440A">
                  <w:r>
                    <w:tab/>
                    <w:t>(A) Sariling Negosyo</w:t>
                  </w:r>
                </w:p>
                <w:p w:rsidR="0093001C" w:rsidRDefault="0093001C" w:rsidP="00D4440A">
                  <w:r>
                    <w:tab/>
                    <w:t>(B) Korporasyon</w:t>
                  </w:r>
                </w:p>
                <w:p w:rsidR="0093001C" w:rsidRDefault="0093001C" w:rsidP="00D4440A">
                  <w:r>
                    <w:tab/>
                    <w:t>(C) Kooperatiba</w:t>
                  </w:r>
                </w:p>
                <w:p w:rsidR="0093001C" w:rsidRDefault="0093001C" w:rsidP="00D4440A">
                  <w:r>
                    <w:tab/>
                    <w:t>(D) Sosyohan</w:t>
                  </w:r>
                </w:p>
              </w:txbxContent>
            </v:textbox>
          </v:rect>
        </w:pict>
      </w: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p>
    <w:p w:rsidR="0093001C" w:rsidRPr="00575224" w:rsidRDefault="0093001C" w:rsidP="00D4440A">
      <w:pPr>
        <w:pStyle w:val="NoSpacing"/>
        <w:rPr>
          <w:rFonts w:ascii="Bookman Old Style" w:hAnsi="Bookman Old Style"/>
          <w:sz w:val="24"/>
          <w:szCs w:val="24"/>
        </w:rPr>
      </w:pPr>
      <w:r w:rsidRPr="00575224">
        <w:rPr>
          <w:rFonts w:ascii="Bookman Old Style" w:hAnsi="Bookman Old Style"/>
          <w:sz w:val="24"/>
          <w:szCs w:val="24"/>
        </w:rPr>
        <w:t xml:space="preserve"> </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r w:rsidRPr="00575224">
        <w:rPr>
          <w:rFonts w:ascii="Bookman Old Style" w:hAnsi="Bookman Old Style"/>
          <w:sz w:val="24"/>
          <w:szCs w:val="24"/>
        </w:rPr>
        <w:t xml:space="preserve"> </w:t>
      </w: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Ang nakalista sa itaas ay apat na uri ng organisasyong pangnegosyo. Sa mga bilang 48-50 ay ang mga pahayag na nagsasaad ng katangian o sitwasyon tungkol sa mga ito. Piliin ang uri ng organisasyon na siyang tinutukoy sa bawat pahayag.</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48. Ang pagdedesisyon ay nakasalalay sa laki ng perang ibinahagi sa capital o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puhunan.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ab/>
        <w:t>A. Sariling Negosyo</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B. Korporasyon</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C. Kooperatiba</w:t>
      </w:r>
    </w:p>
    <w:p w:rsidR="0093001C" w:rsidRPr="00575224" w:rsidRDefault="0093001C" w:rsidP="00FA6713">
      <w:pPr>
        <w:pStyle w:val="NoSpacing"/>
        <w:ind w:left="720" w:firstLine="720"/>
        <w:jc w:val="both"/>
        <w:rPr>
          <w:rFonts w:ascii="Bookman Old Style" w:hAnsi="Bookman Old Style"/>
          <w:sz w:val="24"/>
          <w:szCs w:val="24"/>
        </w:rPr>
      </w:pPr>
      <w:r w:rsidRPr="00575224">
        <w:rPr>
          <w:rFonts w:ascii="Bookman Old Style" w:hAnsi="Bookman Old Style"/>
          <w:sz w:val="24"/>
          <w:szCs w:val="24"/>
        </w:rPr>
        <w:t>D.Sosyohan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49. Kusang nagsasama-sama at nagtutulong-tulong ang mga may-ari upang lumikha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ng mga serbisyo o produktong tutugon sa kanilang pangangailangan.</w:t>
      </w:r>
    </w:p>
    <w:p w:rsidR="0093001C" w:rsidRPr="00575224" w:rsidRDefault="0093001C" w:rsidP="00FA6713">
      <w:pPr>
        <w:pStyle w:val="NoSpacing"/>
        <w:ind w:left="720" w:firstLine="720"/>
        <w:jc w:val="both"/>
        <w:rPr>
          <w:rFonts w:ascii="Bookman Old Style" w:hAnsi="Bookman Old Style"/>
          <w:sz w:val="24"/>
          <w:szCs w:val="24"/>
        </w:rPr>
      </w:pPr>
      <w:r w:rsidRPr="00575224">
        <w:rPr>
          <w:rFonts w:ascii="Bookman Old Style" w:hAnsi="Bookman Old Style"/>
          <w:sz w:val="24"/>
          <w:szCs w:val="24"/>
        </w:rPr>
        <w:t>A. Sariling Negosyo</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B. Korporasyon</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C. Kooperatiba</w:t>
      </w:r>
    </w:p>
    <w:p w:rsidR="0093001C" w:rsidRPr="00575224" w:rsidRDefault="0093001C" w:rsidP="00FA6713">
      <w:pPr>
        <w:pStyle w:val="NoSpacing"/>
        <w:ind w:left="720" w:firstLine="720"/>
        <w:jc w:val="both"/>
        <w:rPr>
          <w:rFonts w:ascii="Bookman Old Style" w:hAnsi="Bookman Old Style"/>
          <w:sz w:val="24"/>
          <w:szCs w:val="24"/>
        </w:rPr>
      </w:pPr>
      <w:r w:rsidRPr="00575224">
        <w:rPr>
          <w:rFonts w:ascii="Bookman Old Style" w:hAnsi="Bookman Old Style"/>
          <w:sz w:val="24"/>
          <w:szCs w:val="24"/>
        </w:rPr>
        <w:t>D.Sosyohan</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50. Ang paghalal ng mga namumuno ay idinaraan sa dami ng share o laki ng </w:t>
      </w:r>
    </w:p>
    <w:p w:rsidR="0093001C" w:rsidRPr="00575224" w:rsidRDefault="0093001C" w:rsidP="00D4440A">
      <w:pPr>
        <w:pStyle w:val="NoSpacing"/>
        <w:ind w:left="720"/>
        <w:jc w:val="both"/>
        <w:rPr>
          <w:rFonts w:ascii="Bookman Old Style" w:hAnsi="Bookman Old Style"/>
          <w:sz w:val="24"/>
          <w:szCs w:val="24"/>
        </w:rPr>
      </w:pPr>
      <w:r w:rsidRPr="00575224">
        <w:rPr>
          <w:rFonts w:ascii="Bookman Old Style" w:hAnsi="Bookman Old Style"/>
          <w:sz w:val="24"/>
          <w:szCs w:val="24"/>
        </w:rPr>
        <w:t xml:space="preserve">      puhunang naiambag ng miyembro.</w:t>
      </w:r>
    </w:p>
    <w:p w:rsidR="0093001C" w:rsidRPr="00575224" w:rsidRDefault="0093001C" w:rsidP="00FA6713">
      <w:pPr>
        <w:pStyle w:val="NoSpacing"/>
        <w:ind w:left="720" w:firstLine="720"/>
        <w:jc w:val="both"/>
        <w:rPr>
          <w:rFonts w:ascii="Bookman Old Style" w:hAnsi="Bookman Old Style"/>
          <w:sz w:val="24"/>
          <w:szCs w:val="24"/>
        </w:rPr>
      </w:pPr>
      <w:r w:rsidRPr="00575224">
        <w:rPr>
          <w:rFonts w:ascii="Bookman Old Style" w:hAnsi="Bookman Old Style"/>
          <w:sz w:val="24"/>
          <w:szCs w:val="24"/>
        </w:rPr>
        <w:t>A. Sariling Negosyo</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B. Korporasyon</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C. Kooperatiba</w:t>
      </w:r>
    </w:p>
    <w:p w:rsidR="0093001C" w:rsidRPr="00575224" w:rsidRDefault="0093001C" w:rsidP="000750A0">
      <w:pPr>
        <w:pStyle w:val="NoSpacing"/>
        <w:ind w:left="720" w:firstLine="720"/>
        <w:jc w:val="both"/>
        <w:rPr>
          <w:rFonts w:ascii="Bookman Old Style" w:hAnsi="Bookman Old Style"/>
          <w:sz w:val="24"/>
          <w:szCs w:val="24"/>
        </w:rPr>
      </w:pPr>
      <w:r w:rsidRPr="00575224">
        <w:rPr>
          <w:rFonts w:ascii="Bookman Old Style" w:hAnsi="Bookman Old Style"/>
          <w:sz w:val="24"/>
          <w:szCs w:val="24"/>
        </w:rPr>
        <w:t>D.Sosyohan</w:t>
      </w: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D4440A">
      <w:pPr>
        <w:pStyle w:val="NoSpacing"/>
        <w:ind w:left="720"/>
        <w:jc w:val="both"/>
        <w:rPr>
          <w:rFonts w:ascii="Bookman Old Style" w:hAnsi="Bookman Old Style"/>
          <w:sz w:val="24"/>
          <w:szCs w:val="24"/>
        </w:rPr>
      </w:pPr>
    </w:p>
    <w:p w:rsidR="0093001C" w:rsidRPr="00575224" w:rsidRDefault="0093001C" w:rsidP="00576199">
      <w:pPr>
        <w:pStyle w:val="NoSpacing"/>
        <w:ind w:left="720"/>
        <w:jc w:val="both"/>
        <w:rPr>
          <w:sz w:val="24"/>
          <w:szCs w:val="24"/>
        </w:rPr>
      </w:pPr>
      <w:r w:rsidRPr="00575224">
        <w:rPr>
          <w:sz w:val="24"/>
          <w:szCs w:val="24"/>
        </w:rPr>
        <w:t xml:space="preserve"> </w:t>
      </w:r>
    </w:p>
    <w:p w:rsidR="0093001C" w:rsidRPr="00575224" w:rsidRDefault="0093001C" w:rsidP="00D4440A">
      <w:pPr>
        <w:pStyle w:val="NoSpacing"/>
        <w:ind w:left="720"/>
        <w:jc w:val="center"/>
        <w:rPr>
          <w:sz w:val="28"/>
          <w:szCs w:val="28"/>
        </w:rPr>
      </w:pPr>
      <w:r w:rsidRPr="00575224">
        <w:rPr>
          <w:sz w:val="28"/>
          <w:szCs w:val="28"/>
        </w:rPr>
        <w:t>BAHAGI V- PAGPAPALAWAK NG PANANAW</w:t>
      </w:r>
    </w:p>
    <w:p w:rsidR="0093001C" w:rsidRPr="00575224" w:rsidRDefault="0093001C" w:rsidP="00D4440A">
      <w:pPr>
        <w:pStyle w:val="NoSpacing"/>
        <w:rPr>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1. Marahil ay narinig mo na ang mga usapan tungkol sa “death penalty”. Kung gusto mong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makabuo ng sariling opinyon ukol dito, ano ang dapat mong gawin?</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Pakinggan ang lahat ng argument bago bumuo ng sariling opinion.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Pakinggan lamang ang panig  ng mga taong gusto ng “death penalty”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(C) Pakinggan lamang ang panig ng mga taong ayaw ng “death penalty”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Alamin ang opinion ng mga magulang at gayahin na lamang ito.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2. Inutusan ni Mang Indo ang kanyang anak na si Isa na maglinis ng kanilang bakuran. Sa halip na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sumunod ay ipinagpatuloy lamang ng huli ang pakikipaglaro  sa kanyang mga pinsan. Kung ikaw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si Isa, ano ang nararapat mong gawin?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Magpapaalam sa mga kalaro at susundin ang iniuutos  ng tatay.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Hindi papansinin ang Tatay at kunwari ay hindi ito narinig.</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Iiyak at maglulupasay   upang huwag utusan ng Tatay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Padabog na susundin ang iniuutos ng Tatay</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3. Napansin  mong dumarami ang mga kabataang nalululong sa droga sa inyong Barangay. Ano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ang dapat mong gawin?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Lilipat ng tirahan sa mas tahimik na lugar.</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Iiwasang lumabas lalo na sa gabi.</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Makikipag-ugnayan sa Barangay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Hindi makikialam.</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 Ano ang dapat mong gawin kung marami ang kailangang tapusin subalit kinakapos ka na sa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oras?</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Tatapusin lamang ang gustong gawin.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Gagawa ng systema sa pagtatrabaho.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Ipapasa sa ibang tao ang trabaho.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Magmamadali sa paggawa.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5. Si Gary ay baguhan sa pagmamaneho. Minsan ay napadaan siya sa isang intersection. Kung liliko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siya sa kanan ay iikli ang kanyang biyahe. Subalit bago siya nakaliko ay napansin niyang may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w:t>
      </w:r>
      <w:r w:rsidRPr="00575224">
        <w:rPr>
          <w:rFonts w:ascii="Cambria" w:hAnsi="Cambria"/>
          <w:sz w:val="24"/>
          <w:szCs w:val="24"/>
          <w:u w:val="single"/>
        </w:rPr>
        <w:t>traffic sign</w:t>
      </w:r>
      <w:r w:rsidRPr="00575224">
        <w:rPr>
          <w:rFonts w:ascii="Cambria" w:hAnsi="Cambria"/>
          <w:sz w:val="24"/>
          <w:szCs w:val="24"/>
        </w:rPr>
        <w:t xml:space="preserve"> na  nagsasabing bawal kumanan. Kung ikaw si Gary, ano ang iyong gagawin?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Liliko ako kung walang pulis o “traffic aide”.</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Hindi ako liliko kung may nakakakita.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Babalewalain ko ang traffic sign</w:t>
      </w:r>
    </w:p>
    <w:p w:rsidR="0093001C" w:rsidRPr="00575224" w:rsidRDefault="0093001C" w:rsidP="00D4440A">
      <w:pPr>
        <w:pStyle w:val="NoSpacing"/>
        <w:pBdr>
          <w:bottom w:val="single" w:sz="12" w:space="1" w:color="auto"/>
        </w:pBdr>
        <w:ind w:firstLine="720"/>
        <w:rPr>
          <w:rFonts w:ascii="Cambria" w:hAnsi="Cambria"/>
          <w:sz w:val="24"/>
          <w:szCs w:val="24"/>
        </w:rPr>
      </w:pPr>
      <w:r w:rsidRPr="00575224">
        <w:rPr>
          <w:rFonts w:ascii="Cambria" w:hAnsi="Cambria"/>
          <w:sz w:val="24"/>
          <w:szCs w:val="24"/>
        </w:rPr>
        <w:t>(D) Hindi ako liliko.</w:t>
      </w:r>
    </w:p>
    <w:p w:rsidR="0093001C" w:rsidRPr="00575224" w:rsidRDefault="0093001C" w:rsidP="00D4440A">
      <w:pPr>
        <w:pStyle w:val="NoSpacing"/>
        <w:pBdr>
          <w:bottom w:val="single" w:sz="12" w:space="1" w:color="auto"/>
        </w:pBdr>
        <w:ind w:firstLine="720"/>
        <w:rPr>
          <w:rFonts w:ascii="Cambria" w:hAnsi="Cambria"/>
          <w:sz w:val="24"/>
          <w:szCs w:val="24"/>
        </w:rPr>
      </w:pP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Para sa bilang 6-7, basahin ang sumusunod  na sanaysay.</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left="720" w:firstLine="720"/>
        <w:rPr>
          <w:rFonts w:ascii="Cambria" w:hAnsi="Cambria"/>
          <w:sz w:val="24"/>
          <w:szCs w:val="24"/>
        </w:rPr>
      </w:pPr>
      <w:r w:rsidRPr="00575224">
        <w:rPr>
          <w:rFonts w:ascii="Cambria" w:hAnsi="Cambria"/>
          <w:sz w:val="24"/>
          <w:szCs w:val="24"/>
        </w:rPr>
        <w:t xml:space="preserve">Si Gng. Abad ay madalas huli sa mga pagtitipon. Kapag may miting sa opisina, hindi ito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makapagsimula agad dahil hinihintay siya. Wala namang nagrereklamo dahil pinsan siya ng may-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ari.</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6. Ang mga gawaing ito ni Gng. Abad ay maaaring maging sanhi ng</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pag-unlad ng kompanya</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paglaki ng kompanya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pagbagsak ng kompanya</w:t>
      </w:r>
      <w:r w:rsidRPr="00575224">
        <w:rPr>
          <w:rFonts w:ascii="Cambria" w:hAnsi="Cambria"/>
          <w:sz w:val="24"/>
          <w:szCs w:val="24"/>
        </w:rPr>
        <w:tab/>
      </w:r>
      <w:r w:rsidRPr="00575224">
        <w:rPr>
          <w:rFonts w:ascii="Cambria" w:hAnsi="Cambria"/>
          <w:sz w:val="24"/>
          <w:szCs w:val="24"/>
        </w:rPr>
        <w:tab/>
        <w:t>(D) pagganda ng kompanya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7. Ang madalas itawag sa ugaling ito ni Gng. Abad 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ningas kugon</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Filipino time</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talangka mentality</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 xml:space="preserve">(D) bahala  na </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8. Nagmamadali si Arnel. Naaksidente ang kanyang kapatid at kailangan niya itong puntahan sa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ospital. Naroon na ang kanyang hipag pati na rin  ang kanyang mga kapatid. Sa daan ay nakakita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siya ng isang lalaking nakalupasay, duguan at mukhang naghihingalo. Walang gusting tumulong sa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mga dumadaan. Ang iba naman ay nakamasid lamang. Kung ikaw si Arnel, ano ang iyong gagawin?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Bubuhatin ang lalaki at dadalhin sa pinakamalapit na ospital.</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Tatawag ng pulis upang ireport ang aksidente</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Hindi papansinin ang lalaki</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Makikiusyoso sandali</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Para sa bilang 9-10, basahin ang sumusunod na sanaysay</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ind w:left="720" w:firstLine="720"/>
        <w:rPr>
          <w:rFonts w:ascii="Cambria" w:hAnsi="Cambria"/>
          <w:sz w:val="24"/>
          <w:szCs w:val="24"/>
        </w:rPr>
      </w:pPr>
      <w:r w:rsidRPr="00575224">
        <w:rPr>
          <w:rFonts w:ascii="Cambria" w:hAnsi="Cambria"/>
          <w:sz w:val="24"/>
          <w:szCs w:val="24"/>
        </w:rPr>
        <w:t>Sa kasalukuyan si Rey ay walang trabaho, pero gusto niyang umunlad ang kanyang buhay. Isang  araw, may nag-alok na kamag-anak ni Rey na magtrabaho siya bilang mensahero sa kompanya nila.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9. Kung ikaw si Rey, ano ang gagawin mo?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Tatanggapin ang trabaho at ipagpapatuloy ang dating gawi.</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Tatanggapain ang trabaho at pag-iigihin o pagbubutihin ito.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Tatanggapin ang trabaho kahit walang balak na magtagal.</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Maghihintay ng iba pang alok.</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10. Alin sa mga sumusunod na salawikain ang makakatulong kay Rey.</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Ang di-marunong lumingon sa pinanggalingan ay di makararating sa paroroonan.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Ang tumakbo ng matulin, kung matinik ay malalim.</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Kapag may isinuksok, may madudukot</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Kapag may tiyaga, may nilaga.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Para sa bilang 11 at 12 basahin ang sumusunod na sanaysay.</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r>
      <w:r w:rsidRPr="00575224">
        <w:rPr>
          <w:rFonts w:ascii="Cambria" w:hAnsi="Cambria"/>
          <w:sz w:val="24"/>
          <w:szCs w:val="24"/>
        </w:rPr>
        <w:tab/>
        <w:t xml:space="preserve">Sina Diwa at Sinag ay matalik na magkaibigan. Palagi silang magkasama sa lahat ng lakad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maliban sa pagsisimba. Si Diwa ay isang Katoliko samantalang si Sinag ay isang Iglesia ni Kristo.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Kahit na magka-iba sila ng relihiyon, magkasundong-magkasundo pa rin sila.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11. Ang relasyon nina Diwa at Sinag ay nagpapatunay na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hindi dapat nakikipagkaibigan sa taong iba ang relihiyon.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Sagabal ang relihiyon sa pakikipagkaibigan.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Sa tunay na pagkakaibigan, hindi hadlang ang pagkakaiba ng relihiyon.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Dapat pareho ang relihiyon para magkasundo.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r>
    </w:p>
    <w:p w:rsidR="0093001C" w:rsidRPr="00575224" w:rsidRDefault="0093001C" w:rsidP="00D4440A">
      <w:pPr>
        <w:pStyle w:val="NoSpacing"/>
        <w:rPr>
          <w:rFonts w:ascii="Cambria" w:hAnsi="Cambria"/>
          <w:sz w:val="24"/>
          <w:szCs w:val="24"/>
        </w:rPr>
      </w:pPr>
      <w:r w:rsidRPr="00575224">
        <w:rPr>
          <w:rFonts w:ascii="Cambria" w:hAnsi="Cambria"/>
          <w:sz w:val="24"/>
          <w:szCs w:val="24"/>
        </w:rPr>
        <w:tab/>
        <w:t>12. Sino ang nagpapaliwanag ng aral ni Kristo sa relihiyon ni Diwa?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Pari</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Imam</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Ministro</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(D) Pastor</w:t>
      </w:r>
    </w:p>
    <w:p w:rsidR="0093001C" w:rsidRPr="00575224" w:rsidRDefault="0093001C" w:rsidP="00D4440A">
      <w:pPr>
        <w:pStyle w:val="NoSpacing"/>
        <w:rPr>
          <w:rFonts w:ascii="Cambria" w:hAnsi="Cambria"/>
          <w:sz w:val="24"/>
          <w:szCs w:val="24"/>
        </w:rPr>
      </w:pPr>
      <w:r w:rsidRPr="00575224">
        <w:rPr>
          <w:rFonts w:ascii="Cambria" w:hAnsi="Cambria"/>
          <w:sz w:val="24"/>
          <w:szCs w:val="24"/>
        </w:rPr>
        <w:tab/>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13. Pagod na pagod ka galing sa trabaho at gustong gusto mong matulog. Nang nakahiga ka na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narinig mo ang malakas na tawanan, kuwentuhan at kantahan sa kapitbahay, Ano ang nararapat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mong gawin?</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Susugurin ko sila at sisigawan dahil pang-istorbo ang ginagawa nila.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Pupuntahan ko sila at pakikiusapang hinaan ang mga boses nila upang hindi makaistorbo.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Hahayaan ko na lang sila sa kanilang ginagawa dahil hindi naman sila mapagsabihan.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(D) Magpapatugtog din ako nang malakas upang maramdaman nila na nakakainis ang ginagawa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nila.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______________________________________________________________________________________________________</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Para sa mga tanong bilang 14-17 basahin ang sumusunod  na sanaysay</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r>
      <w:r w:rsidRPr="00575224">
        <w:rPr>
          <w:rFonts w:ascii="Cambria" w:hAnsi="Cambria"/>
          <w:sz w:val="24"/>
          <w:szCs w:val="24"/>
        </w:rPr>
        <w:tab/>
        <w:t xml:space="preserve">Si Mike at Dina ay magkasintahan. Si Mike ay 16 na taong gulang at si Dina ay 14 na taong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gulang. Labis silang nagmamahalan kaya’t nagbabalak na silang pakasal.</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14. Kung ikaw ay kaibigan nina Mike at Dina, alin sa mga sumusunod ang maipapayo mo?</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Magtapos muna ng pag-aaral at maghanap ng trabaho bago magpakasal.</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Sundin ang kani-kanilang mga puso at huwag padala sa payo ng iba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Magandang mag-asawa nang maaga dahil palagi silang nagliligawan.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Hindi dapat maging sagabal ang edad sa kanilang balak.</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15. Ayon sa batas ng ating bansa, sina Mike at Dina ay hindi maaaring magpakasal  dahil</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Hindi pa tapos sa pag-aaral</w:t>
      </w:r>
      <w:r w:rsidRPr="00575224">
        <w:rPr>
          <w:rFonts w:ascii="Cambria" w:hAnsi="Cambria"/>
          <w:sz w:val="24"/>
          <w:szCs w:val="24"/>
        </w:rPr>
        <w:tab/>
      </w:r>
      <w:r w:rsidRPr="00575224">
        <w:rPr>
          <w:rFonts w:ascii="Cambria" w:hAnsi="Cambria"/>
          <w:sz w:val="24"/>
          <w:szCs w:val="24"/>
        </w:rPr>
        <w:tab/>
        <w:t>(C) tutol ang kanilang mga magulang</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(B) Wala pang trabaho </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(D) wala pa sila sa tamang gulang</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16.  Ang timetable ay dapat gawin sa pagpaplano ng kasal upang</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maging sistematiko</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hindi mahuli sa skedyul</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walang makalimutan</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(D) lahat ng nabanggit</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17. Anong dokumento ang dapat ihanda kapag 18 taong gulang pa lamang ang gustong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magpapakasal?</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pahintulot ng isa o parehong magulang o tagapag-alaga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Kautusan ng korte na nagpapahintulot sa kanilang pagpapakasal</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Pahintulot ng pareng magkakasal</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wala sa mga nabanggit</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___________________________________________________________________________________________________________</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Para sa mga tanong 18-20, basahin ang mga sumusunod na sanaysay.</w:t>
      </w:r>
    </w:p>
    <w:p w:rsidR="0093001C" w:rsidRPr="00575224" w:rsidRDefault="0093001C" w:rsidP="00D4440A">
      <w:pPr>
        <w:pStyle w:val="NoSpacing"/>
        <w:rPr>
          <w:rFonts w:ascii="Cambria" w:hAnsi="Cambria"/>
          <w:sz w:val="24"/>
          <w:szCs w:val="24"/>
        </w:rPr>
      </w:pPr>
      <w:r w:rsidRPr="00575224">
        <w:rPr>
          <w:rFonts w:ascii="Cambria" w:hAnsi="Cambria"/>
          <w:sz w:val="24"/>
          <w:szCs w:val="24"/>
        </w:rPr>
        <w:tab/>
      </w:r>
      <w:r w:rsidRPr="00575224">
        <w:rPr>
          <w:rFonts w:ascii="Cambria" w:hAnsi="Cambria"/>
          <w:sz w:val="24"/>
          <w:szCs w:val="24"/>
        </w:rPr>
        <w:tab/>
      </w:r>
    </w:p>
    <w:p w:rsidR="0093001C" w:rsidRPr="00575224" w:rsidRDefault="0093001C" w:rsidP="00D4440A">
      <w:pPr>
        <w:pStyle w:val="NoSpacing"/>
        <w:rPr>
          <w:rFonts w:ascii="Cambria" w:hAnsi="Cambria"/>
          <w:sz w:val="24"/>
          <w:szCs w:val="24"/>
        </w:rPr>
      </w:pPr>
      <w:r w:rsidRPr="00575224">
        <w:rPr>
          <w:rFonts w:ascii="Cambria" w:hAnsi="Cambria"/>
          <w:sz w:val="24"/>
          <w:szCs w:val="24"/>
        </w:rPr>
        <w:tab/>
      </w:r>
      <w:r w:rsidRPr="00575224">
        <w:rPr>
          <w:rFonts w:ascii="Cambria" w:hAnsi="Cambria"/>
          <w:sz w:val="24"/>
          <w:szCs w:val="24"/>
        </w:rPr>
        <w:tab/>
        <w:t xml:space="preserve">Kakakasal pa lamang nina Tina at Cris. Nagsisimula pa lamang silang bumuo  ng pamilya.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Buntis na si Tina sa una nilang anak. </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18. Alin sa mga sumusunod ang maaaring gawin ng mag-asawa upang makatipid?</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Iwasan nilang kumain ng tatlong beses sa isang araw.</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Huwag bayaran ng buo ang upa sa bahay.</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Bilhin lamang ang importanteng bagay.</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Mangutang sa mga kapitbahay upang mabili ang mga kailangan.</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19. Ano ang maaaring gawin ni Tina bilang paghahanda sa kanyang pagiging ina?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(A) Palaging magpahinga at manood ng TV upang huwag masyadong  matagtag ang bata.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(B) Magbasa ng mga aklat at sumangguni sa Health Center sa wastong pag-aalaga ng magiging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anak at maging kanyang sarili.</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Mamili nang mamili ng gamit ng sanggol.</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Makipagtsismisan sa mga kapitbahay buong maghapon upang maka-relax.</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20. Ano ang maipapayo mo kay Cris upang siya ay maging huwarang asawa?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Dapat na sundin niyang lahat ang iniuutos at sinasabi ni Tina.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(B) Dapat na magpakitang gilas siya sa kanyang biyenan sa pamamagitan ng pagbibigay sa kanila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ng kung anu-anong bagay.</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Dapat isaisip na lalaki lamang ang dapat maghahanapbuhay at hindi ang babae.</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Dapat bigyang halaga at paggalang ang mga ideya at damdamin ng asawa.</w:t>
      </w:r>
    </w:p>
    <w:p w:rsidR="0093001C" w:rsidRPr="00575224" w:rsidRDefault="0093001C" w:rsidP="00D4440A">
      <w:pPr>
        <w:pStyle w:val="NoSpacing"/>
        <w:rPr>
          <w:rFonts w:ascii="Cambria" w:hAnsi="Cambria"/>
          <w:sz w:val="24"/>
          <w:szCs w:val="24"/>
        </w:rPr>
      </w:pPr>
      <w:r w:rsidRPr="00575224">
        <w:rPr>
          <w:rFonts w:ascii="Cambria" w:hAnsi="Cambria"/>
          <w:sz w:val="24"/>
          <w:szCs w:val="24"/>
        </w:rPr>
        <w:t>_________________________________________________________________________________________________________________________</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21. Ano ang hakbang na maari mong gawin upang mapanatiling malinis ang iyong kapaligiran.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Itapon ang lahat ng basura sa ilog upang ito’y maanod sa ibang lugar.</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Ipunin ang basura at hintayin ang pagdating ng trak ng basura para kunin ito.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Sunugin ang anumang bagay na nakakalat pati na ang mga plastic at styropor.</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Itambak sa bakanteng lote ng kapitbahay ang mga basurang natipon.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22. Alin sa mga sumusunod na sitwasyon ang maayos na pagsasagawa ng isang proyekto?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May isang namumuno at ang lahat ay nagtutulong-tulong.</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May isang nagdidikta ng gagawin at ang iba’y sumusunod lamang.</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Walang namumuno pero lahat ay kumikilos.</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Kanya-kanyang trabaho o diskarte.</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23. May mga hindi nagkakaunawaan ang ilang bansa tungkol sa kani-kanilang teritoryo. Ang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makatarungang solusyon dito 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paggamit ng armas</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pantay na paghahati ng teritoryo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pakikibahagi ng teritoryo ng nakakahigit na bansa sa maliliit na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pagsusuri ng batayan sa kasaysayan tungkol sa bansang may tunay  na karapatan sa teritoryo.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24. Paano makikita na maunlad ang ating ekonomiya?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Pagdagsa ng mga produktong gawa sa ibang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(B)Maayos na sistema ng trasportasyon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Pagdami ng populasyon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Pag-asenso ng kabuhayan ng mga tao.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25. Ang Philippine Air Lines (PAL) ay nagkaroon  ng malaking problema na naging sanhi 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suspension ng operasyon nito sa maraming lugar. Ano ang magiging epekto  ng pangyayaring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ito sa isang magsasakang katulad ni Mang Andres?</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Mahihirapan si Mang Andres sa pagbebenta ng kanyang mga produkto sa ibang lugar.</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Hindi na magkakaroon ng pagkakataon si Mang Andres na sumakay sa eroplano.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(C) Maninibago si Mang Andres dahil nasanay na siya  na may eroplanong lumilipad sa ibabaw 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sakahan.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Walang epekto kay Mang Andres dahil hindi siya sumasakay sa eroplano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26. Ang pagdiwata ng mga Tagbanua at Tenggao ng mga Igorot ay mga awit/sayaw para 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paghingi ng ulan</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panliligaw</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paghingi ng biyaya</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(D) paghihiganti</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27. Anong situwasyon ang kumikilala sa karapatan ng mga kababaihan?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Ang isang babae  na-promote sa trabaho dahil pumayag siyang makipag date sa kanyang Boss.</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(B) Ang isang babaeng hindi na pinag-aral ng kanyang mga magulang dahil magiging maybahay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lang naman siya paglaki.</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Ang isang babae na tinanggap sa pagiging mekaniko dahil siya ay kwalipikado para dito.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(D) Ang isang babaeng kandidato para sa Barangay Captain na ibinoto ng mga mamamayan dahil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panlalaki ang posisyong ito.</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w:t>
      </w:r>
      <w:r w:rsidRPr="00575224">
        <w:rPr>
          <w:rFonts w:ascii="Cambria" w:hAnsi="Cambria"/>
          <w:sz w:val="24"/>
          <w:szCs w:val="24"/>
        </w:rPr>
        <w:tab/>
        <w:t>28. Si Mang Andy ay madalas na  naninigarilyo. Siya ay may tatlong binatang ank na naninigarilyo</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rin. Nais ni Mang Andy na tumigil sa paninigarilyo ang kanyang  mga anak. Ang mabuting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gawin  ni Mang Andy ay</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(A) tumigil siya sa paninigarilyo para tularan siya ng kanyang mga anak.</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(B) pagbantaan niya ang kanyang mga anak na palalayasin sa kanilang tahanan kung hindi hihinto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sa paninigarilyo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Pagsabihan niya ang mga anak tungkol sa masamang epekto ng paninigarilyo habang siya ay</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hindi titigil sa paninigarilyo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(D) Hindi na siya magbibigay ng pera sa kanyang mga anak upang hindi makabili ang mga ito 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Sigarilyo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r>
    </w:p>
    <w:p w:rsidR="0093001C" w:rsidRPr="00575224" w:rsidRDefault="0093001C" w:rsidP="00D4440A">
      <w:pPr>
        <w:pStyle w:val="NoSpacing"/>
        <w:rPr>
          <w:rFonts w:ascii="Cambria" w:hAnsi="Cambria"/>
          <w:sz w:val="24"/>
          <w:szCs w:val="24"/>
        </w:rPr>
      </w:pPr>
      <w:r w:rsidRPr="00575224">
        <w:rPr>
          <w:rFonts w:ascii="Cambria" w:hAnsi="Cambria"/>
          <w:sz w:val="24"/>
          <w:szCs w:val="24"/>
        </w:rPr>
        <w:tab/>
        <w:t>29. Paano lubos na matutulungan ang mga pulubi sa daan?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(A) Magbigay ng pagkain sa halip na pera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Mag-abot ng pera tuwing sila’y mamamalimos</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(C) Makisangkot sa mga programa ng pamahalaan na nakatuon sa pag-ahon ng mga pulubi sa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kahirapan.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Pabayaan sila sa kanilang ginagawa dahil hindi mo naman sila kamag-anak.</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30. Karaniwang matatagppuan ang mga Igorot 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(A) Kanlurang Visayas</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Katimugang Luzon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Hilagang Luzon</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(D) Silangang Mindanao</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31. Bilang isang mabuting mamamayan, paano ka makakatulong sa pag-unlad ng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(A) Susundin ang lahat ng batas na ipinapatupad  ng pamahalaan at sasali sa mga organisasyong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pambayan.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Sasali sa mga organisasyon na naglalayong baguhin ang sistema ng gobyerno.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Mangingibang bansa pagdating ng araw at doon magtatrabaho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Gagayahin ang anumang uso sa ibang bansa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32. Makakamtan ang tinatawag na </w:t>
      </w:r>
      <w:r w:rsidRPr="00575224">
        <w:rPr>
          <w:rFonts w:ascii="Cambria" w:hAnsi="Cambria"/>
          <w:b/>
          <w:i/>
          <w:sz w:val="24"/>
          <w:szCs w:val="24"/>
        </w:rPr>
        <w:t>unity in diversity</w:t>
      </w:r>
      <w:r w:rsidRPr="00575224">
        <w:rPr>
          <w:rFonts w:ascii="Cambria" w:hAnsi="Cambria"/>
          <w:sz w:val="24"/>
          <w:szCs w:val="24"/>
        </w:rPr>
        <w:t xml:space="preserve"> ng mga bansa at kutura sa mundo sa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pamamagitan ng</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(A) Pagkilala at pag-unawa sa pagkakaibang kultura ng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pagtanggap sa pamumuno ng malalaki at mayayamang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Pagsapi sa mga samahang internasyonal ng bawat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pagtataguyod ng sariling interes ng bawat bansa.</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33. Ano ang pinakamagandang dahilan sa pakikipag-penpal sa isang banyaga o tag-ibang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(A) Upang makahanap ng mapapangasawa sa ibang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upang makahanap ng kakilala para makaalis ng bansa.</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Upang mapalawak ang kaalaman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(D) upang masanay sa pagsusulat ng wikang Ingles.</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34. Ang mga sanga ng punongkahoy na tanim ni Eddie ay nakakasagabal sa pagtubo ng mga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halaman ni Jose sa kabilang bakuran. Ano ang nararapat gawin ni Jose?</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(A) Tatabasin ni Jose ang mga sanga na hindi nagpapaalam kay Eddie</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(B) Magpapaalam si Jose ay Eddie na tatabasin niya ang mga sangang nasa kanyang bakuran.</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(C) Sasabihin ni Jose kay Eddie na dapat tabasin ni Eddie ang sanga dahil nakakasagabal ito.</w:t>
      </w:r>
    </w:p>
    <w:p w:rsidR="0093001C" w:rsidRPr="00575224" w:rsidRDefault="0093001C" w:rsidP="00D4440A">
      <w:pPr>
        <w:pStyle w:val="NoSpacing"/>
        <w:rPr>
          <w:rFonts w:ascii="Cambria" w:hAnsi="Cambria"/>
          <w:sz w:val="24"/>
          <w:szCs w:val="24"/>
        </w:rPr>
      </w:pPr>
      <w:r w:rsidRPr="00575224">
        <w:rPr>
          <w:rFonts w:ascii="Cambria" w:hAnsi="Cambria"/>
          <w:sz w:val="24"/>
          <w:szCs w:val="24"/>
        </w:rPr>
        <w:tab/>
        <w:t xml:space="preserve">(D) Walang dapat gawin si Jose dahil wala siyang karapatang ipaputol ang mga sanga ng </w:t>
      </w:r>
    </w:p>
    <w:p w:rsidR="0093001C" w:rsidRPr="00575224" w:rsidRDefault="0093001C" w:rsidP="00D4440A">
      <w:pPr>
        <w:pStyle w:val="NoSpacing"/>
        <w:rPr>
          <w:rFonts w:ascii="Cambria" w:hAnsi="Cambria"/>
          <w:sz w:val="24"/>
          <w:szCs w:val="24"/>
        </w:rPr>
      </w:pPr>
      <w:r w:rsidRPr="00575224">
        <w:rPr>
          <w:rFonts w:ascii="Cambria" w:hAnsi="Cambria"/>
          <w:sz w:val="24"/>
          <w:szCs w:val="24"/>
        </w:rPr>
        <w:t xml:space="preserve">                      Punongkahoy.</w:t>
      </w:r>
    </w:p>
    <w:p w:rsidR="0093001C" w:rsidRPr="00575224" w:rsidRDefault="0093001C" w:rsidP="00D4440A">
      <w:pPr>
        <w:pStyle w:val="NoSpacing"/>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35. Ano ang epekto ng paghihiwa-hiwalay ng mga etnikong grupo sa isang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Umuunlad ang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Nagiging malakas ang isang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Nagkakaroon ng kapayapaan sa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Nagkakaroon ng hidwaan at di pagkakaunawaan sa bansa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36.  Ano ang epekto ng pagkaubos ng mga puno sa gubat?</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Magiging maaliwlas ang paligid</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Dadami ang mga kasangkapang gawa sa kahoy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Magkakaroon ng matinding init at lamig na sanhi ng pagnipis ng ozone layer.</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Dadami ang mga bahay dahil mas lalawak ang lupang maaaring pagtayuan nito.</w:t>
      </w:r>
    </w:p>
    <w:p w:rsidR="0093001C" w:rsidRPr="00575224" w:rsidRDefault="0093001C" w:rsidP="001E738F">
      <w:pPr>
        <w:pStyle w:val="NoSpacing"/>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37. Mas mabuti kung tayo ang maglalabas (export) ng produkto natin sa ibang bansa kaysa tayo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ang mag-aangkat (import). Ano ang buting idudulot nito?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Tataas ang halaga ng piso at aangat ang ating ekonomiya.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Marami ang magkakaroon ng trabaho.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Dadami ang turista dito sa atin.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Magtataasan ang presyo ng bilihin.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38. Ano ang dapat mong gawin kung nahuli mo ang iyong kapatid na kumukuha ng pera sa pitaka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ng Nanay mo nang walang paalam?</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Babalewalain mo dahil hindi naman ako ang kinunan ng pera.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Sasabihin ko kay Nanay para kausapin at pangaralan ang aking kapatid.</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Itatago ang aking nalalaman at makikihati sa kapatid sa kinuha niyang pera.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Gagayahin ang aking kapatid para may pera rin ako.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39. Ang United nation (UN) aymaaring makialam sa ilan sa mga problema ng mga bansang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miyembro nito para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sa sariling kapakanan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patunayan ang karapatang makialam.</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pangalagaan ang karapatan ng miyembro nito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pangalagaan ang kapayapaan ng buong mundo.</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40. Nakita mo ang iyong kapitbahay na nagtatapon ng basura sa kanto. Alam mo na ito ay mahigpit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na  ipinagbabawal . Ano ang dapat mong gawin?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Isumbong agad sa Punong Barangay upang siya ay pagmultahin.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Sabihin nang maayos sa kapitbahay na kunin ang basura dahil sa ito ay bawal.</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Magsawalang kibo na lamang</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Ipagsabi sa iba ang nagawang pagkakamali ng kapitbahay.</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jc w:val="both"/>
        <w:rPr>
          <w:rFonts w:ascii="Cambria" w:hAnsi="Cambria"/>
          <w:sz w:val="24"/>
          <w:szCs w:val="24"/>
        </w:rPr>
      </w:pPr>
      <w:r w:rsidRPr="00575224">
        <w:rPr>
          <w:rFonts w:ascii="Cambria" w:hAnsi="Cambria"/>
          <w:sz w:val="24"/>
          <w:szCs w:val="24"/>
        </w:rPr>
        <w:t xml:space="preserve">41. May nabalitang kakulangan sa supply ng asukal sa bansa. May ilang araw na walang mabiling </w:t>
      </w:r>
    </w:p>
    <w:p w:rsidR="0093001C" w:rsidRPr="00575224" w:rsidRDefault="0093001C" w:rsidP="00D4440A">
      <w:pPr>
        <w:pStyle w:val="NoSpacing"/>
        <w:ind w:firstLine="720"/>
        <w:jc w:val="both"/>
        <w:rPr>
          <w:rFonts w:ascii="Cambria" w:hAnsi="Cambria"/>
          <w:sz w:val="24"/>
          <w:szCs w:val="24"/>
        </w:rPr>
      </w:pPr>
      <w:r w:rsidRPr="00575224">
        <w:rPr>
          <w:rFonts w:ascii="Cambria" w:hAnsi="Cambria"/>
          <w:sz w:val="24"/>
          <w:szCs w:val="24"/>
        </w:rPr>
        <w:t xml:space="preserve">       asukal sa mga tindahan. Ang hindi makataong dahilan ng pagkawala nito sa tindahan ay</w:t>
      </w:r>
    </w:p>
    <w:p w:rsidR="0093001C" w:rsidRPr="00575224" w:rsidRDefault="0093001C" w:rsidP="00D4440A">
      <w:pPr>
        <w:pStyle w:val="NoSpacing"/>
        <w:ind w:firstLine="720"/>
        <w:jc w:val="both"/>
        <w:rPr>
          <w:rFonts w:ascii="Cambria" w:hAnsi="Cambria"/>
          <w:sz w:val="24"/>
          <w:szCs w:val="24"/>
        </w:rPr>
      </w:pPr>
      <w:r w:rsidRPr="00575224">
        <w:rPr>
          <w:rFonts w:ascii="Cambria" w:hAnsi="Cambria"/>
          <w:sz w:val="24"/>
          <w:szCs w:val="24"/>
        </w:rPr>
        <w:t>(A) ang pagkaubos ng stock ng asukal sa mga tindahan</w:t>
      </w:r>
    </w:p>
    <w:p w:rsidR="0093001C" w:rsidRPr="00575224" w:rsidRDefault="0093001C" w:rsidP="00D4440A">
      <w:pPr>
        <w:pStyle w:val="NoSpacing"/>
        <w:ind w:firstLine="720"/>
        <w:jc w:val="both"/>
        <w:rPr>
          <w:rFonts w:ascii="Cambria" w:hAnsi="Cambria"/>
          <w:sz w:val="24"/>
          <w:szCs w:val="24"/>
        </w:rPr>
      </w:pPr>
      <w:r w:rsidRPr="00575224">
        <w:rPr>
          <w:rFonts w:ascii="Cambria" w:hAnsi="Cambria"/>
          <w:sz w:val="24"/>
          <w:szCs w:val="24"/>
        </w:rPr>
        <w:t>(B) ang pagtago ng asukal at paghihintay sa pagtaas ng presyo nito bago ilabas.</w:t>
      </w:r>
    </w:p>
    <w:p w:rsidR="0093001C" w:rsidRPr="00575224" w:rsidRDefault="0093001C" w:rsidP="00D4440A">
      <w:pPr>
        <w:pStyle w:val="NoSpacing"/>
        <w:ind w:firstLine="720"/>
        <w:jc w:val="both"/>
        <w:rPr>
          <w:rFonts w:ascii="Cambria" w:hAnsi="Cambria"/>
          <w:sz w:val="24"/>
          <w:szCs w:val="24"/>
        </w:rPr>
      </w:pPr>
      <w:r w:rsidRPr="00575224">
        <w:rPr>
          <w:rFonts w:ascii="Cambria" w:hAnsi="Cambria"/>
          <w:sz w:val="24"/>
          <w:szCs w:val="24"/>
        </w:rPr>
        <w:t>(C) ang pagtigil ng produksyon ng asukal sa mga planta.</w:t>
      </w:r>
    </w:p>
    <w:p w:rsidR="0093001C" w:rsidRPr="00575224" w:rsidRDefault="0093001C" w:rsidP="00D4440A">
      <w:pPr>
        <w:pStyle w:val="NoSpacing"/>
        <w:ind w:firstLine="720"/>
        <w:jc w:val="both"/>
        <w:rPr>
          <w:rFonts w:ascii="Cambria" w:hAnsi="Cambria"/>
          <w:sz w:val="24"/>
          <w:szCs w:val="24"/>
        </w:rPr>
      </w:pPr>
      <w:r w:rsidRPr="00575224">
        <w:rPr>
          <w:rFonts w:ascii="Cambria" w:hAnsi="Cambria"/>
          <w:sz w:val="24"/>
          <w:szCs w:val="24"/>
        </w:rPr>
        <w:t>(D) ang pagkaubos ng pagkukunan ng mga asukal</w:t>
      </w:r>
    </w:p>
    <w:p w:rsidR="0093001C" w:rsidRPr="00575224" w:rsidRDefault="0093001C" w:rsidP="00D4440A">
      <w:pPr>
        <w:pStyle w:val="NoSpacing"/>
        <w:ind w:firstLine="720"/>
        <w:jc w:val="both"/>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42. Ano ang naararapat mong gawin sa darating na eleksiyon ng Sangguniang Kabataan (SK)?</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Dadalo upang manggulo</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(C) Mananatili sa bahay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Makilahok at boboto</w:t>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r>
      <w:r w:rsidRPr="00575224">
        <w:rPr>
          <w:rFonts w:ascii="Cambria" w:hAnsi="Cambria"/>
          <w:sz w:val="24"/>
          <w:szCs w:val="24"/>
        </w:rPr>
        <w:tab/>
        <w:t>(D) hindi makikialam</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43. Kapansin- pansin ang pagdami ng mga bata na nagtatrabaho sa showbiz bilang mga artista.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Anong karapatang pambata ang dapat na masusing bantayan upang hindi malabag?</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matulungan ang mga bata sa pagtatrabaho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Magtrabaho basta gusto nila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(C) Mabigyan ng proteksiyon laban sa lahat ng uri ng pagpapabaya, pagmamalupit at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pagsasamantala.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Magtrabaho at kumita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44. Ano ang MASAMANG epekto ng pamamahalang Diktatoryal?</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Inaaboso ang karapatang pantao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Nagiging mapayapa ang bansa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Tumataas ang produktibidad (productivity)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Sumasaya ang mga mamamayan.</w:t>
      </w:r>
    </w:p>
    <w:p w:rsidR="0093001C" w:rsidRPr="00575224" w:rsidRDefault="0093001C" w:rsidP="001E738F">
      <w:pPr>
        <w:pStyle w:val="NoSpacing"/>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45. Kung ikaw ang pinuno ng inyong Barangay at nais mong magsagawa ng isang proyekto,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makabubuti kung</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Gagawa muna ng plano bago ito iharap sa mga kabarangay.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Pupulungin ang mga kabarangay upang makasama sila sa pagbubuo ng plano para sa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proyekto.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itutuloy ang balak na proyekto at ipasasabi na lamang sa mga kabarangay.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Isasagawa ang proyekto kahit iilan lamang ang sang-ayon.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46. Sa tagal  ng pagiging may bahay at ina ni aling  Lora ay madalas niyang maisip na nakakapagod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at nakakasawa na ang pagtigil sa bahay at paggawa ng lahat ng gawaing bahay. Madalas ay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mainit ang ulo niya sa kanyang mga anak. Ano ang nararapat niyang gawin upang kahit kunti</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ay maibsan ang “stress” na kanyang nararamdaman?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Hayaan na lamang  ang kanyang mga anak na gumawa ng mga gawaing bahay.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Lumayas ng bahay at huwag nang bumalik.</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Turuan ang kanyang mga anak na gumawa ng mga gawaing bahay.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Ipagpatuloy na lamang ang nakagawian niya.</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47. Nag-aaway ang iyong kapatid dahil hindi sila magkasundo kung ano ang panonoorin sa TV.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Bilang panganay na kapatid , ano ang iyong gagawin?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(A) Papatayin ang telebisyon hanggang sila ay magkasundo kung ano ang papanoorin.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(B) Kakampihan ang kapatid na sumunod sa akin dahil siya ay mas matanda sa isa ko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kapatid.</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Ililipat sa ibang istasyon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Pababayaan silang mag-away.</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48. Ano ang pinakamainam na paraan para makatulong sa paghahanda pagdating ng tag-ulan?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Magpasarap at mamamasyal palagi habang hindi pa bumabagyo.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Lumikas sa isang lugar kung saan walang La NI</w:t>
      </w:r>
      <w:r w:rsidRPr="00575224">
        <w:rPr>
          <w:sz w:val="24"/>
          <w:szCs w:val="24"/>
        </w:rPr>
        <w:t>Ñ</w:t>
      </w:r>
      <w:r w:rsidRPr="00575224">
        <w:rPr>
          <w:rFonts w:ascii="Cambria" w:hAnsi="Cambria"/>
          <w:sz w:val="24"/>
          <w:szCs w:val="24"/>
        </w:rPr>
        <w:t>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Mag-aksaya ng tubig dahil mayroon ng makukuhanan nito.</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Iwasan ang pagtapon ng basura sa mga daluyan ng tubig (drainage).</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49.Nagkataon nagkasabay ang family reunion ninyong magkakamag-anak at ang selebrasyon 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unang anibersaryo ng kumpanyang iyong pinapasukan. Ano ang iyong gagawin?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(A) Hihingi ng paumanhin sa mga kamag-anak dahil maiintindihan naman nila ang aking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situwasyon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Pupunta sa family reunion dahil minsan lamang kaming magkikita ng aming mga kamag-anak</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(C) Hindi na lamang pupunta sa alin mang okasyon</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(D) Pupunta saglit sa trabaho upang makiisa sa selebrasyon pagkatapos ay tutungo sa family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reunion.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50. Nililigawan ni John si Elsa. Inimbita siya ni Elsa na dumalo sa kanyang birthday party sa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darating na Sabado. Pag-uwi nalaman ni John na sa Sabado ring darating ang pagdalaw ng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kanyang ina sa tiyuhing may sakit na nasa probinsiya. Siya lamang ang maaaring makasama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ng ina dahil may pasok ang kanyang ama. Ano ang dapat gawin ni John?</w:t>
      </w:r>
    </w:p>
    <w:p w:rsidR="0093001C" w:rsidRPr="00575224" w:rsidRDefault="0093001C" w:rsidP="00D4440A">
      <w:pPr>
        <w:pStyle w:val="NoSpacing"/>
        <w:ind w:firstLine="720"/>
        <w:rPr>
          <w:rFonts w:ascii="Cambria" w:hAnsi="Cambria"/>
          <w:sz w:val="24"/>
          <w:szCs w:val="24"/>
        </w:rPr>
      </w:pP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(A) Magdadasal na hindi matuloy ang lakad ng kanyang ina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(B) Kakausapin ang ina at sasabihing maghanap na lamang ng ibang makakasama</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(C) Sasamahan ang ina at ipapaliwanag kay Elsa kung bakit hindi siya makakadalo sa birthday </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 xml:space="preserve">       party.</w:t>
      </w:r>
    </w:p>
    <w:p w:rsidR="0093001C" w:rsidRPr="00575224" w:rsidRDefault="0093001C" w:rsidP="00D4440A">
      <w:pPr>
        <w:pStyle w:val="NoSpacing"/>
        <w:ind w:firstLine="720"/>
        <w:rPr>
          <w:rFonts w:ascii="Cambria" w:hAnsi="Cambria"/>
          <w:sz w:val="24"/>
          <w:szCs w:val="24"/>
        </w:rPr>
      </w:pPr>
      <w:r w:rsidRPr="00575224">
        <w:rPr>
          <w:rFonts w:ascii="Cambria" w:hAnsi="Cambria"/>
          <w:sz w:val="24"/>
          <w:szCs w:val="24"/>
        </w:rPr>
        <w:t>(D) Maghahanap ng barkadang makasasama sa kanyang ina.</w:t>
      </w:r>
    </w:p>
    <w:p w:rsidR="0093001C" w:rsidRPr="00575224" w:rsidRDefault="0093001C"/>
    <w:sectPr w:rsidR="0093001C" w:rsidRPr="00575224" w:rsidSect="00E86BFC">
      <w:footerReference w:type="default" r:id="rId11"/>
      <w:pgSz w:w="12240" w:h="1872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01C" w:rsidRDefault="0093001C" w:rsidP="00E86BFC">
      <w:pPr>
        <w:spacing w:after="0" w:line="240" w:lineRule="auto"/>
      </w:pPr>
      <w:r>
        <w:separator/>
      </w:r>
    </w:p>
  </w:endnote>
  <w:endnote w:type="continuationSeparator" w:id="0">
    <w:p w:rsidR="0093001C" w:rsidRDefault="0093001C" w:rsidP="00E86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Engravers MT">
    <w:altName w:val="Nyal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1C" w:rsidRDefault="0093001C">
    <w:pPr>
      <w:pStyle w:val="Footer"/>
      <w:jc w:val="right"/>
    </w:pPr>
    <w:fldSimple w:instr=" PAGE   \* MERGEFORMAT ">
      <w:r>
        <w:rPr>
          <w:noProof/>
        </w:rPr>
        <w:t>4</w:t>
      </w:r>
    </w:fldSimple>
  </w:p>
  <w:p w:rsidR="0093001C" w:rsidRDefault="009300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01C" w:rsidRDefault="0093001C" w:rsidP="00E86BFC">
      <w:pPr>
        <w:spacing w:after="0" w:line="240" w:lineRule="auto"/>
      </w:pPr>
      <w:r>
        <w:separator/>
      </w:r>
    </w:p>
  </w:footnote>
  <w:footnote w:type="continuationSeparator" w:id="0">
    <w:p w:rsidR="0093001C" w:rsidRDefault="0093001C" w:rsidP="00E86B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E0E"/>
    <w:multiLevelType w:val="hybridMultilevel"/>
    <w:tmpl w:val="E4FA0028"/>
    <w:lvl w:ilvl="0" w:tplc="D3063D6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0777FE1"/>
    <w:multiLevelType w:val="hybridMultilevel"/>
    <w:tmpl w:val="5C2C754C"/>
    <w:lvl w:ilvl="0" w:tplc="0F4E9E8E">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
    <w:nsid w:val="02BC0599"/>
    <w:multiLevelType w:val="hybridMultilevel"/>
    <w:tmpl w:val="99CCD2AA"/>
    <w:lvl w:ilvl="0" w:tplc="6CB85E5A">
      <w:start w:val="1"/>
      <w:numFmt w:val="decimal"/>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2D41B60"/>
    <w:multiLevelType w:val="hybridMultilevel"/>
    <w:tmpl w:val="CBF2A6A0"/>
    <w:lvl w:ilvl="0" w:tplc="03842B9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036A2864"/>
    <w:multiLevelType w:val="hybridMultilevel"/>
    <w:tmpl w:val="AA1A53AA"/>
    <w:lvl w:ilvl="0" w:tplc="E352650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5FE0516"/>
    <w:multiLevelType w:val="hybridMultilevel"/>
    <w:tmpl w:val="A5CC08CE"/>
    <w:lvl w:ilvl="0" w:tplc="AB9ADCF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9874358"/>
    <w:multiLevelType w:val="hybridMultilevel"/>
    <w:tmpl w:val="C5B06C24"/>
    <w:lvl w:ilvl="0" w:tplc="B70AA32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0E061FF0"/>
    <w:multiLevelType w:val="hybridMultilevel"/>
    <w:tmpl w:val="6C580ECE"/>
    <w:lvl w:ilvl="0" w:tplc="0832A6C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0E093005"/>
    <w:multiLevelType w:val="hybridMultilevel"/>
    <w:tmpl w:val="C770897C"/>
    <w:lvl w:ilvl="0" w:tplc="70F0227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0E9634FE"/>
    <w:multiLevelType w:val="hybridMultilevel"/>
    <w:tmpl w:val="B48C0452"/>
    <w:lvl w:ilvl="0" w:tplc="046ACCA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0ECB2550"/>
    <w:multiLevelType w:val="hybridMultilevel"/>
    <w:tmpl w:val="E482E49E"/>
    <w:lvl w:ilvl="0" w:tplc="CA1870D4">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nsid w:val="0F0E2F15"/>
    <w:multiLevelType w:val="hybridMultilevel"/>
    <w:tmpl w:val="5C080A48"/>
    <w:lvl w:ilvl="0" w:tplc="0409000F">
      <w:start w:val="5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5D2330"/>
    <w:multiLevelType w:val="hybridMultilevel"/>
    <w:tmpl w:val="45564BBE"/>
    <w:lvl w:ilvl="0" w:tplc="389055F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10245D99"/>
    <w:multiLevelType w:val="hybridMultilevel"/>
    <w:tmpl w:val="6DE2123E"/>
    <w:lvl w:ilvl="0" w:tplc="322C48B2">
      <w:start w:val="1"/>
      <w:numFmt w:val="upp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10524CEF"/>
    <w:multiLevelType w:val="hybridMultilevel"/>
    <w:tmpl w:val="83E21D72"/>
    <w:lvl w:ilvl="0" w:tplc="2CB2028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1092564D"/>
    <w:multiLevelType w:val="hybridMultilevel"/>
    <w:tmpl w:val="50C0289E"/>
    <w:lvl w:ilvl="0" w:tplc="07D0FEA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nsid w:val="14DD0643"/>
    <w:multiLevelType w:val="hybridMultilevel"/>
    <w:tmpl w:val="C3BA2AF0"/>
    <w:lvl w:ilvl="0" w:tplc="F5985972">
      <w:start w:val="1"/>
      <w:numFmt w:val="upperLetter"/>
      <w:lvlText w:val="(%1)"/>
      <w:lvlJc w:val="left"/>
      <w:pPr>
        <w:ind w:left="1080" w:hanging="360"/>
      </w:pPr>
      <w:rPr>
        <w:rFonts w:cs="Times New Roman" w:hint="default"/>
        <w:i/>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169D3235"/>
    <w:multiLevelType w:val="hybridMultilevel"/>
    <w:tmpl w:val="FC98F084"/>
    <w:lvl w:ilvl="0" w:tplc="00868566">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175C6CAC"/>
    <w:multiLevelType w:val="hybridMultilevel"/>
    <w:tmpl w:val="6AF4AF3A"/>
    <w:lvl w:ilvl="0" w:tplc="10ECA4E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178E508F"/>
    <w:multiLevelType w:val="hybridMultilevel"/>
    <w:tmpl w:val="0D4A141E"/>
    <w:lvl w:ilvl="0" w:tplc="B7FE11C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8BC09ED"/>
    <w:multiLevelType w:val="hybridMultilevel"/>
    <w:tmpl w:val="3EB66044"/>
    <w:lvl w:ilvl="0" w:tplc="E468F38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19323B6C"/>
    <w:multiLevelType w:val="hybridMultilevel"/>
    <w:tmpl w:val="63B23794"/>
    <w:lvl w:ilvl="0" w:tplc="ADEA95C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1A2B1BD5"/>
    <w:multiLevelType w:val="hybridMultilevel"/>
    <w:tmpl w:val="2C3C406C"/>
    <w:lvl w:ilvl="0" w:tplc="3B8E303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1AF27355"/>
    <w:multiLevelType w:val="hybridMultilevel"/>
    <w:tmpl w:val="489855C0"/>
    <w:lvl w:ilvl="0" w:tplc="8FD20EC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1B7E553F"/>
    <w:multiLevelType w:val="hybridMultilevel"/>
    <w:tmpl w:val="0EF664F6"/>
    <w:lvl w:ilvl="0" w:tplc="32D21A5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1C6E5A87"/>
    <w:multiLevelType w:val="hybridMultilevel"/>
    <w:tmpl w:val="8E2A5FF2"/>
    <w:lvl w:ilvl="0" w:tplc="9A8A290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1D5C0552"/>
    <w:multiLevelType w:val="hybridMultilevel"/>
    <w:tmpl w:val="1EE825E6"/>
    <w:lvl w:ilvl="0" w:tplc="D1320BF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nsid w:val="1EB82F98"/>
    <w:multiLevelType w:val="hybridMultilevel"/>
    <w:tmpl w:val="6AF0D0B0"/>
    <w:lvl w:ilvl="0" w:tplc="9534602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1FFF2E06"/>
    <w:multiLevelType w:val="hybridMultilevel"/>
    <w:tmpl w:val="C7DCFD60"/>
    <w:lvl w:ilvl="0" w:tplc="FA2A9F7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21FC071D"/>
    <w:multiLevelType w:val="hybridMultilevel"/>
    <w:tmpl w:val="17B86310"/>
    <w:lvl w:ilvl="0" w:tplc="32C88FA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223D40E5"/>
    <w:multiLevelType w:val="hybridMultilevel"/>
    <w:tmpl w:val="0EF40A84"/>
    <w:lvl w:ilvl="0" w:tplc="6ED4162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23035568"/>
    <w:multiLevelType w:val="hybridMultilevel"/>
    <w:tmpl w:val="71926FDC"/>
    <w:lvl w:ilvl="0" w:tplc="EA42A16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23B05950"/>
    <w:multiLevelType w:val="hybridMultilevel"/>
    <w:tmpl w:val="6750E19E"/>
    <w:lvl w:ilvl="0" w:tplc="6C42B4F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nsid w:val="23E257F7"/>
    <w:multiLevelType w:val="hybridMultilevel"/>
    <w:tmpl w:val="A8D6A51A"/>
    <w:lvl w:ilvl="0" w:tplc="01EC07CE">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nsid w:val="24D70ACA"/>
    <w:multiLevelType w:val="hybridMultilevel"/>
    <w:tmpl w:val="7D3039A4"/>
    <w:lvl w:ilvl="0" w:tplc="C1045BFE">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27657BE3"/>
    <w:multiLevelType w:val="hybridMultilevel"/>
    <w:tmpl w:val="A4828C4C"/>
    <w:lvl w:ilvl="0" w:tplc="3A02B1B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29956AC4"/>
    <w:multiLevelType w:val="hybridMultilevel"/>
    <w:tmpl w:val="AEBCFCA4"/>
    <w:lvl w:ilvl="0" w:tplc="5900C44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7">
    <w:nsid w:val="29CF2F0C"/>
    <w:multiLevelType w:val="hybridMultilevel"/>
    <w:tmpl w:val="C792BDD2"/>
    <w:lvl w:ilvl="0" w:tplc="A0E2753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2C947283"/>
    <w:multiLevelType w:val="hybridMultilevel"/>
    <w:tmpl w:val="D0C6D56E"/>
    <w:lvl w:ilvl="0" w:tplc="7F60EC5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nsid w:val="2D4C7B56"/>
    <w:multiLevelType w:val="hybridMultilevel"/>
    <w:tmpl w:val="84E000E6"/>
    <w:lvl w:ilvl="0" w:tplc="F2A2F6F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2D7E7F5E"/>
    <w:multiLevelType w:val="hybridMultilevel"/>
    <w:tmpl w:val="AFE4323C"/>
    <w:lvl w:ilvl="0" w:tplc="2DDA7CF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2D916142"/>
    <w:multiLevelType w:val="hybridMultilevel"/>
    <w:tmpl w:val="91C84FFA"/>
    <w:lvl w:ilvl="0" w:tplc="B9CE987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2EB22758"/>
    <w:multiLevelType w:val="hybridMultilevel"/>
    <w:tmpl w:val="AD844F06"/>
    <w:lvl w:ilvl="0" w:tplc="4EEC40E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3">
    <w:nsid w:val="2FC43E07"/>
    <w:multiLevelType w:val="hybridMultilevel"/>
    <w:tmpl w:val="CADC1370"/>
    <w:lvl w:ilvl="0" w:tplc="688893FC">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311B1D60"/>
    <w:multiLevelType w:val="hybridMultilevel"/>
    <w:tmpl w:val="D22A2574"/>
    <w:lvl w:ilvl="0" w:tplc="5FB88B1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31C352A6"/>
    <w:multiLevelType w:val="hybridMultilevel"/>
    <w:tmpl w:val="B7F60960"/>
    <w:lvl w:ilvl="0" w:tplc="40BCFD3E">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6">
    <w:nsid w:val="32243B15"/>
    <w:multiLevelType w:val="hybridMultilevel"/>
    <w:tmpl w:val="03927B84"/>
    <w:lvl w:ilvl="0" w:tplc="EA30B11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325A625A"/>
    <w:multiLevelType w:val="hybridMultilevel"/>
    <w:tmpl w:val="DBD88FDA"/>
    <w:lvl w:ilvl="0" w:tplc="FD52ED3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326170B1"/>
    <w:multiLevelType w:val="hybridMultilevel"/>
    <w:tmpl w:val="78002D8A"/>
    <w:lvl w:ilvl="0" w:tplc="78E8E0D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9">
    <w:nsid w:val="34155017"/>
    <w:multiLevelType w:val="hybridMultilevel"/>
    <w:tmpl w:val="5D20F9BA"/>
    <w:lvl w:ilvl="0" w:tplc="C3D8E0C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0">
    <w:nsid w:val="35F54898"/>
    <w:multiLevelType w:val="hybridMultilevel"/>
    <w:tmpl w:val="0F8E0BE4"/>
    <w:lvl w:ilvl="0" w:tplc="846C9F2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1">
    <w:nsid w:val="360B7ABD"/>
    <w:multiLevelType w:val="hybridMultilevel"/>
    <w:tmpl w:val="AF5A8C4E"/>
    <w:lvl w:ilvl="0" w:tplc="EDAEB790">
      <w:start w:val="1"/>
      <w:numFmt w:val="upperLetter"/>
      <w:lvlText w:val="(%1)"/>
      <w:lvlJc w:val="left"/>
      <w:pPr>
        <w:ind w:left="189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2">
    <w:nsid w:val="37D06FE9"/>
    <w:multiLevelType w:val="hybridMultilevel"/>
    <w:tmpl w:val="84A4FC66"/>
    <w:lvl w:ilvl="0" w:tplc="D18A535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3">
    <w:nsid w:val="39E830C1"/>
    <w:multiLevelType w:val="hybridMultilevel"/>
    <w:tmpl w:val="8B7CAFDE"/>
    <w:lvl w:ilvl="0" w:tplc="8E8C168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3A311AAE"/>
    <w:multiLevelType w:val="hybridMultilevel"/>
    <w:tmpl w:val="0E648B06"/>
    <w:lvl w:ilvl="0" w:tplc="4284417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3AAD354F"/>
    <w:multiLevelType w:val="hybridMultilevel"/>
    <w:tmpl w:val="7B5AB4C2"/>
    <w:lvl w:ilvl="0" w:tplc="A66289A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3BD06936"/>
    <w:multiLevelType w:val="hybridMultilevel"/>
    <w:tmpl w:val="8CB43AB8"/>
    <w:lvl w:ilvl="0" w:tplc="8A5A188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nsid w:val="44134F72"/>
    <w:multiLevelType w:val="hybridMultilevel"/>
    <w:tmpl w:val="6866AFB8"/>
    <w:lvl w:ilvl="0" w:tplc="C9822ED8">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8">
    <w:nsid w:val="45A3352D"/>
    <w:multiLevelType w:val="hybridMultilevel"/>
    <w:tmpl w:val="60BA1AE4"/>
    <w:lvl w:ilvl="0" w:tplc="59A8F59E">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9">
    <w:nsid w:val="47676B96"/>
    <w:multiLevelType w:val="hybridMultilevel"/>
    <w:tmpl w:val="DA627A0C"/>
    <w:lvl w:ilvl="0" w:tplc="D4E0214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0">
    <w:nsid w:val="4D66139E"/>
    <w:multiLevelType w:val="hybridMultilevel"/>
    <w:tmpl w:val="E9CCC3BE"/>
    <w:lvl w:ilvl="0" w:tplc="C55C11A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4D8779BF"/>
    <w:multiLevelType w:val="hybridMultilevel"/>
    <w:tmpl w:val="77961EA6"/>
    <w:lvl w:ilvl="0" w:tplc="137A7DD2">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2">
    <w:nsid w:val="4E9B43DF"/>
    <w:multiLevelType w:val="hybridMultilevel"/>
    <w:tmpl w:val="56D21BA6"/>
    <w:lvl w:ilvl="0" w:tplc="A2B474F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nsid w:val="4F3C697F"/>
    <w:multiLevelType w:val="hybridMultilevel"/>
    <w:tmpl w:val="4B9C02E4"/>
    <w:lvl w:ilvl="0" w:tplc="44DE7C2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nsid w:val="4FA70AA7"/>
    <w:multiLevelType w:val="hybridMultilevel"/>
    <w:tmpl w:val="3F307E06"/>
    <w:lvl w:ilvl="0" w:tplc="9F6CA3B8">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5">
    <w:nsid w:val="50B7305F"/>
    <w:multiLevelType w:val="hybridMultilevel"/>
    <w:tmpl w:val="05060950"/>
    <w:lvl w:ilvl="0" w:tplc="DB9447D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6">
    <w:nsid w:val="51DF12F1"/>
    <w:multiLevelType w:val="hybridMultilevel"/>
    <w:tmpl w:val="E57C561A"/>
    <w:lvl w:ilvl="0" w:tplc="06903C5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7">
    <w:nsid w:val="55CA5B46"/>
    <w:multiLevelType w:val="hybridMultilevel"/>
    <w:tmpl w:val="D7186488"/>
    <w:lvl w:ilvl="0" w:tplc="A0FA3920">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8">
    <w:nsid w:val="566648D0"/>
    <w:multiLevelType w:val="hybridMultilevel"/>
    <w:tmpl w:val="525262FA"/>
    <w:lvl w:ilvl="0" w:tplc="EF58ADA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9">
    <w:nsid w:val="567E6B31"/>
    <w:multiLevelType w:val="hybridMultilevel"/>
    <w:tmpl w:val="2EAC0C04"/>
    <w:lvl w:ilvl="0" w:tplc="3334ACD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0">
    <w:nsid w:val="56E139AB"/>
    <w:multiLevelType w:val="hybridMultilevel"/>
    <w:tmpl w:val="44CCC804"/>
    <w:lvl w:ilvl="0" w:tplc="0890EA6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574F3F5D"/>
    <w:multiLevelType w:val="hybridMultilevel"/>
    <w:tmpl w:val="F88CB28A"/>
    <w:lvl w:ilvl="0" w:tplc="F068808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nsid w:val="57855C8B"/>
    <w:multiLevelType w:val="hybridMultilevel"/>
    <w:tmpl w:val="E1E80A08"/>
    <w:lvl w:ilvl="0" w:tplc="2452B672">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3">
    <w:nsid w:val="581F64E9"/>
    <w:multiLevelType w:val="hybridMultilevel"/>
    <w:tmpl w:val="2286D238"/>
    <w:lvl w:ilvl="0" w:tplc="5486E8E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4">
    <w:nsid w:val="59C808F7"/>
    <w:multiLevelType w:val="hybridMultilevel"/>
    <w:tmpl w:val="79A8C776"/>
    <w:lvl w:ilvl="0" w:tplc="12BC3B6E">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A0A004E"/>
    <w:multiLevelType w:val="hybridMultilevel"/>
    <w:tmpl w:val="2B082512"/>
    <w:lvl w:ilvl="0" w:tplc="00D8C16E">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6">
    <w:nsid w:val="5A717997"/>
    <w:multiLevelType w:val="hybridMultilevel"/>
    <w:tmpl w:val="F926B4B2"/>
    <w:lvl w:ilvl="0" w:tplc="5E64797C">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7">
    <w:nsid w:val="5CF433CC"/>
    <w:multiLevelType w:val="hybridMultilevel"/>
    <w:tmpl w:val="375047A6"/>
    <w:lvl w:ilvl="0" w:tplc="6E4489A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8">
    <w:nsid w:val="5D4F5BAA"/>
    <w:multiLevelType w:val="hybridMultilevel"/>
    <w:tmpl w:val="C9D8E368"/>
    <w:lvl w:ilvl="0" w:tplc="54A4AE8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9">
    <w:nsid w:val="5DA70E16"/>
    <w:multiLevelType w:val="hybridMultilevel"/>
    <w:tmpl w:val="ED3A7E04"/>
    <w:lvl w:ilvl="0" w:tplc="32A41A1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0">
    <w:nsid w:val="5DF1225B"/>
    <w:multiLevelType w:val="hybridMultilevel"/>
    <w:tmpl w:val="87DEC0D4"/>
    <w:lvl w:ilvl="0" w:tplc="831C63A8">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1">
    <w:nsid w:val="5E095CBB"/>
    <w:multiLevelType w:val="hybridMultilevel"/>
    <w:tmpl w:val="164A84B6"/>
    <w:lvl w:ilvl="0" w:tplc="AA54FFD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2">
    <w:nsid w:val="5F603339"/>
    <w:multiLevelType w:val="hybridMultilevel"/>
    <w:tmpl w:val="65DE4D36"/>
    <w:lvl w:ilvl="0" w:tplc="15164870">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3">
    <w:nsid w:val="60AC60C4"/>
    <w:multiLevelType w:val="hybridMultilevel"/>
    <w:tmpl w:val="54A25104"/>
    <w:lvl w:ilvl="0" w:tplc="C9C2D04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4">
    <w:nsid w:val="60C64D1B"/>
    <w:multiLevelType w:val="hybridMultilevel"/>
    <w:tmpl w:val="66F8A9FE"/>
    <w:lvl w:ilvl="0" w:tplc="1CE8390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5">
    <w:nsid w:val="61457277"/>
    <w:multiLevelType w:val="hybridMultilevel"/>
    <w:tmpl w:val="D8908CCE"/>
    <w:lvl w:ilvl="0" w:tplc="F1A61F0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6">
    <w:nsid w:val="616818C9"/>
    <w:multiLevelType w:val="hybridMultilevel"/>
    <w:tmpl w:val="95461B98"/>
    <w:lvl w:ilvl="0" w:tplc="0D96A55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nsid w:val="61943560"/>
    <w:multiLevelType w:val="hybridMultilevel"/>
    <w:tmpl w:val="D0226560"/>
    <w:lvl w:ilvl="0" w:tplc="ACD4BEB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8">
    <w:nsid w:val="62261603"/>
    <w:multiLevelType w:val="hybridMultilevel"/>
    <w:tmpl w:val="5EF8DACA"/>
    <w:lvl w:ilvl="0" w:tplc="9E84A05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9">
    <w:nsid w:val="63452251"/>
    <w:multiLevelType w:val="hybridMultilevel"/>
    <w:tmpl w:val="94F06280"/>
    <w:lvl w:ilvl="0" w:tplc="784EB65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0">
    <w:nsid w:val="636439CA"/>
    <w:multiLevelType w:val="hybridMultilevel"/>
    <w:tmpl w:val="C88AF7F8"/>
    <w:lvl w:ilvl="0" w:tplc="5234140E">
      <w:start w:val="1"/>
      <w:numFmt w:val="upperLetter"/>
      <w:lvlText w:val="(%1)"/>
      <w:lvlJc w:val="left"/>
      <w:pPr>
        <w:ind w:left="1050" w:hanging="360"/>
      </w:pPr>
      <w:rPr>
        <w:rFonts w:cs="Times New Roman" w:hint="default"/>
      </w:rPr>
    </w:lvl>
    <w:lvl w:ilvl="1" w:tplc="04090019" w:tentative="1">
      <w:start w:val="1"/>
      <w:numFmt w:val="lowerLetter"/>
      <w:lvlText w:val="%2."/>
      <w:lvlJc w:val="left"/>
      <w:pPr>
        <w:ind w:left="1770" w:hanging="360"/>
      </w:pPr>
      <w:rPr>
        <w:rFonts w:cs="Times New Roman"/>
      </w:rPr>
    </w:lvl>
    <w:lvl w:ilvl="2" w:tplc="0409001B" w:tentative="1">
      <w:start w:val="1"/>
      <w:numFmt w:val="lowerRoman"/>
      <w:lvlText w:val="%3."/>
      <w:lvlJc w:val="right"/>
      <w:pPr>
        <w:ind w:left="2490" w:hanging="180"/>
      </w:pPr>
      <w:rPr>
        <w:rFonts w:cs="Times New Roman"/>
      </w:rPr>
    </w:lvl>
    <w:lvl w:ilvl="3" w:tplc="0409000F" w:tentative="1">
      <w:start w:val="1"/>
      <w:numFmt w:val="decimal"/>
      <w:lvlText w:val="%4."/>
      <w:lvlJc w:val="left"/>
      <w:pPr>
        <w:ind w:left="3210" w:hanging="360"/>
      </w:pPr>
      <w:rPr>
        <w:rFonts w:cs="Times New Roman"/>
      </w:rPr>
    </w:lvl>
    <w:lvl w:ilvl="4" w:tplc="04090019" w:tentative="1">
      <w:start w:val="1"/>
      <w:numFmt w:val="lowerLetter"/>
      <w:lvlText w:val="%5."/>
      <w:lvlJc w:val="left"/>
      <w:pPr>
        <w:ind w:left="3930" w:hanging="360"/>
      </w:pPr>
      <w:rPr>
        <w:rFonts w:cs="Times New Roman"/>
      </w:rPr>
    </w:lvl>
    <w:lvl w:ilvl="5" w:tplc="0409001B" w:tentative="1">
      <w:start w:val="1"/>
      <w:numFmt w:val="lowerRoman"/>
      <w:lvlText w:val="%6."/>
      <w:lvlJc w:val="right"/>
      <w:pPr>
        <w:ind w:left="4650" w:hanging="180"/>
      </w:pPr>
      <w:rPr>
        <w:rFonts w:cs="Times New Roman"/>
      </w:rPr>
    </w:lvl>
    <w:lvl w:ilvl="6" w:tplc="0409000F" w:tentative="1">
      <w:start w:val="1"/>
      <w:numFmt w:val="decimal"/>
      <w:lvlText w:val="%7."/>
      <w:lvlJc w:val="left"/>
      <w:pPr>
        <w:ind w:left="5370" w:hanging="360"/>
      </w:pPr>
      <w:rPr>
        <w:rFonts w:cs="Times New Roman"/>
      </w:rPr>
    </w:lvl>
    <w:lvl w:ilvl="7" w:tplc="04090019" w:tentative="1">
      <w:start w:val="1"/>
      <w:numFmt w:val="lowerLetter"/>
      <w:lvlText w:val="%8."/>
      <w:lvlJc w:val="left"/>
      <w:pPr>
        <w:ind w:left="6090" w:hanging="360"/>
      </w:pPr>
      <w:rPr>
        <w:rFonts w:cs="Times New Roman"/>
      </w:rPr>
    </w:lvl>
    <w:lvl w:ilvl="8" w:tplc="0409001B" w:tentative="1">
      <w:start w:val="1"/>
      <w:numFmt w:val="lowerRoman"/>
      <w:lvlText w:val="%9."/>
      <w:lvlJc w:val="right"/>
      <w:pPr>
        <w:ind w:left="6810" w:hanging="180"/>
      </w:pPr>
      <w:rPr>
        <w:rFonts w:cs="Times New Roman"/>
      </w:rPr>
    </w:lvl>
  </w:abstractNum>
  <w:abstractNum w:abstractNumId="91">
    <w:nsid w:val="649B619E"/>
    <w:multiLevelType w:val="hybridMultilevel"/>
    <w:tmpl w:val="73B66A4E"/>
    <w:lvl w:ilvl="0" w:tplc="ED7E9374">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2">
    <w:nsid w:val="64A67B7A"/>
    <w:multiLevelType w:val="hybridMultilevel"/>
    <w:tmpl w:val="78F60670"/>
    <w:lvl w:ilvl="0" w:tplc="8DEC07C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3">
    <w:nsid w:val="658902DC"/>
    <w:multiLevelType w:val="hybridMultilevel"/>
    <w:tmpl w:val="29A86FEA"/>
    <w:lvl w:ilvl="0" w:tplc="BE32076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4">
    <w:nsid w:val="6A8A01D0"/>
    <w:multiLevelType w:val="hybridMultilevel"/>
    <w:tmpl w:val="B2782224"/>
    <w:lvl w:ilvl="0" w:tplc="0C3E08C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5">
    <w:nsid w:val="6C3E55A2"/>
    <w:multiLevelType w:val="hybridMultilevel"/>
    <w:tmpl w:val="751641BC"/>
    <w:lvl w:ilvl="0" w:tplc="38407BA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6">
    <w:nsid w:val="6C8D3AFF"/>
    <w:multiLevelType w:val="hybridMultilevel"/>
    <w:tmpl w:val="4C10747C"/>
    <w:lvl w:ilvl="0" w:tplc="B912751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nsid w:val="6CCD3458"/>
    <w:multiLevelType w:val="hybridMultilevel"/>
    <w:tmpl w:val="826E2D94"/>
    <w:lvl w:ilvl="0" w:tplc="D62CF408">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8">
    <w:nsid w:val="6D4377FE"/>
    <w:multiLevelType w:val="hybridMultilevel"/>
    <w:tmpl w:val="06765E82"/>
    <w:lvl w:ilvl="0" w:tplc="9EA0E8F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9">
    <w:nsid w:val="6DDB43AF"/>
    <w:multiLevelType w:val="hybridMultilevel"/>
    <w:tmpl w:val="D6BA2074"/>
    <w:lvl w:ilvl="0" w:tplc="6F9AEA5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nsid w:val="70A53BD7"/>
    <w:multiLevelType w:val="hybridMultilevel"/>
    <w:tmpl w:val="4C025480"/>
    <w:lvl w:ilvl="0" w:tplc="500C332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1">
    <w:nsid w:val="70C75118"/>
    <w:multiLevelType w:val="hybridMultilevel"/>
    <w:tmpl w:val="130868F4"/>
    <w:lvl w:ilvl="0" w:tplc="DA82325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2">
    <w:nsid w:val="743908CA"/>
    <w:multiLevelType w:val="hybridMultilevel"/>
    <w:tmpl w:val="5BC89740"/>
    <w:lvl w:ilvl="0" w:tplc="643CB91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103">
    <w:nsid w:val="74FF2E53"/>
    <w:multiLevelType w:val="hybridMultilevel"/>
    <w:tmpl w:val="B1080534"/>
    <w:lvl w:ilvl="0" w:tplc="CCE0356A">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4">
    <w:nsid w:val="76131337"/>
    <w:multiLevelType w:val="hybridMultilevel"/>
    <w:tmpl w:val="664A8150"/>
    <w:lvl w:ilvl="0" w:tplc="F5507F6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5">
    <w:nsid w:val="762C5A98"/>
    <w:multiLevelType w:val="hybridMultilevel"/>
    <w:tmpl w:val="45C040BC"/>
    <w:lvl w:ilvl="0" w:tplc="BCD016B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6">
    <w:nsid w:val="79835F25"/>
    <w:multiLevelType w:val="hybridMultilevel"/>
    <w:tmpl w:val="E9C2717C"/>
    <w:lvl w:ilvl="0" w:tplc="D8FCE73E">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7">
    <w:nsid w:val="7A0D0E72"/>
    <w:multiLevelType w:val="hybridMultilevel"/>
    <w:tmpl w:val="13005CAC"/>
    <w:lvl w:ilvl="0" w:tplc="C58AC1C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8">
    <w:nsid w:val="7AFF5D37"/>
    <w:multiLevelType w:val="hybridMultilevel"/>
    <w:tmpl w:val="06A686F0"/>
    <w:lvl w:ilvl="0" w:tplc="E54406E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9">
    <w:nsid w:val="7B6231FA"/>
    <w:multiLevelType w:val="hybridMultilevel"/>
    <w:tmpl w:val="C53E5E32"/>
    <w:lvl w:ilvl="0" w:tplc="AE9C16A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0">
    <w:nsid w:val="7CC72770"/>
    <w:multiLevelType w:val="hybridMultilevel"/>
    <w:tmpl w:val="456E21BE"/>
    <w:lvl w:ilvl="0" w:tplc="6DEEE322">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1">
    <w:nsid w:val="7E8C05B2"/>
    <w:multiLevelType w:val="hybridMultilevel"/>
    <w:tmpl w:val="E5E8817A"/>
    <w:lvl w:ilvl="0" w:tplc="3D6833E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2">
    <w:nsid w:val="7EDD4120"/>
    <w:multiLevelType w:val="hybridMultilevel"/>
    <w:tmpl w:val="12F22208"/>
    <w:lvl w:ilvl="0" w:tplc="E74A96F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3">
    <w:nsid w:val="7FFD7427"/>
    <w:multiLevelType w:val="hybridMultilevel"/>
    <w:tmpl w:val="79A2DB14"/>
    <w:lvl w:ilvl="0" w:tplc="34D4047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2"/>
  </w:num>
  <w:num w:numId="2">
    <w:abstractNumId w:val="35"/>
  </w:num>
  <w:num w:numId="3">
    <w:abstractNumId w:val="28"/>
  </w:num>
  <w:num w:numId="4">
    <w:abstractNumId w:val="112"/>
  </w:num>
  <w:num w:numId="5">
    <w:abstractNumId w:val="13"/>
  </w:num>
  <w:num w:numId="6">
    <w:abstractNumId w:val="107"/>
  </w:num>
  <w:num w:numId="7">
    <w:abstractNumId w:val="85"/>
  </w:num>
  <w:num w:numId="8">
    <w:abstractNumId w:val="40"/>
  </w:num>
  <w:num w:numId="9">
    <w:abstractNumId w:val="16"/>
  </w:num>
  <w:num w:numId="10">
    <w:abstractNumId w:val="22"/>
  </w:num>
  <w:num w:numId="11">
    <w:abstractNumId w:val="60"/>
  </w:num>
  <w:num w:numId="12">
    <w:abstractNumId w:val="25"/>
  </w:num>
  <w:num w:numId="13">
    <w:abstractNumId w:val="84"/>
  </w:num>
  <w:num w:numId="14">
    <w:abstractNumId w:val="62"/>
  </w:num>
  <w:num w:numId="15">
    <w:abstractNumId w:val="14"/>
  </w:num>
  <w:num w:numId="16">
    <w:abstractNumId w:val="99"/>
  </w:num>
  <w:num w:numId="17">
    <w:abstractNumId w:val="47"/>
  </w:num>
  <w:num w:numId="18">
    <w:abstractNumId w:val="44"/>
  </w:num>
  <w:num w:numId="19">
    <w:abstractNumId w:val="23"/>
  </w:num>
  <w:num w:numId="20">
    <w:abstractNumId w:val="19"/>
  </w:num>
  <w:num w:numId="21">
    <w:abstractNumId w:val="71"/>
  </w:num>
  <w:num w:numId="22">
    <w:abstractNumId w:val="9"/>
  </w:num>
  <w:num w:numId="23">
    <w:abstractNumId w:val="6"/>
  </w:num>
  <w:num w:numId="24">
    <w:abstractNumId w:val="98"/>
  </w:num>
  <w:num w:numId="25">
    <w:abstractNumId w:val="18"/>
  </w:num>
  <w:num w:numId="26">
    <w:abstractNumId w:val="4"/>
  </w:num>
  <w:num w:numId="27">
    <w:abstractNumId w:val="86"/>
  </w:num>
  <w:num w:numId="28">
    <w:abstractNumId w:val="54"/>
  </w:num>
  <w:num w:numId="29">
    <w:abstractNumId w:val="39"/>
  </w:num>
  <w:num w:numId="30">
    <w:abstractNumId w:val="5"/>
  </w:num>
  <w:num w:numId="31">
    <w:abstractNumId w:val="55"/>
  </w:num>
  <w:num w:numId="32">
    <w:abstractNumId w:val="102"/>
  </w:num>
  <w:num w:numId="33">
    <w:abstractNumId w:val="69"/>
  </w:num>
  <w:num w:numId="34">
    <w:abstractNumId w:val="29"/>
  </w:num>
  <w:num w:numId="35">
    <w:abstractNumId w:val="95"/>
  </w:num>
  <w:num w:numId="36">
    <w:abstractNumId w:val="94"/>
  </w:num>
  <w:num w:numId="37">
    <w:abstractNumId w:val="41"/>
  </w:num>
  <w:num w:numId="38">
    <w:abstractNumId w:val="87"/>
  </w:num>
  <w:num w:numId="39">
    <w:abstractNumId w:val="63"/>
  </w:num>
  <w:num w:numId="40">
    <w:abstractNumId w:val="37"/>
  </w:num>
  <w:num w:numId="41">
    <w:abstractNumId w:val="20"/>
  </w:num>
  <w:num w:numId="42">
    <w:abstractNumId w:val="77"/>
  </w:num>
  <w:num w:numId="43">
    <w:abstractNumId w:val="21"/>
  </w:num>
  <w:num w:numId="44">
    <w:abstractNumId w:val="12"/>
  </w:num>
  <w:num w:numId="45">
    <w:abstractNumId w:val="70"/>
  </w:num>
  <w:num w:numId="46">
    <w:abstractNumId w:val="53"/>
  </w:num>
  <w:num w:numId="47">
    <w:abstractNumId w:val="46"/>
  </w:num>
  <w:num w:numId="48">
    <w:abstractNumId w:val="8"/>
  </w:num>
  <w:num w:numId="49">
    <w:abstractNumId w:val="31"/>
  </w:num>
  <w:num w:numId="50">
    <w:abstractNumId w:val="24"/>
  </w:num>
  <w:num w:numId="51">
    <w:abstractNumId w:val="89"/>
  </w:num>
  <w:num w:numId="52">
    <w:abstractNumId w:val="90"/>
  </w:num>
  <w:num w:numId="53">
    <w:abstractNumId w:val="96"/>
  </w:num>
  <w:num w:numId="54">
    <w:abstractNumId w:val="11"/>
  </w:num>
  <w:num w:numId="55">
    <w:abstractNumId w:val="106"/>
  </w:num>
  <w:num w:numId="56">
    <w:abstractNumId w:val="15"/>
  </w:num>
  <w:num w:numId="57">
    <w:abstractNumId w:val="73"/>
  </w:num>
  <w:num w:numId="58">
    <w:abstractNumId w:val="27"/>
  </w:num>
  <w:num w:numId="59">
    <w:abstractNumId w:val="105"/>
  </w:num>
  <w:num w:numId="60">
    <w:abstractNumId w:val="78"/>
  </w:num>
  <w:num w:numId="61">
    <w:abstractNumId w:val="58"/>
  </w:num>
  <w:num w:numId="62">
    <w:abstractNumId w:val="0"/>
  </w:num>
  <w:num w:numId="63">
    <w:abstractNumId w:val="66"/>
  </w:num>
  <w:num w:numId="64">
    <w:abstractNumId w:val="7"/>
  </w:num>
  <w:num w:numId="65">
    <w:abstractNumId w:val="51"/>
  </w:num>
  <w:num w:numId="66">
    <w:abstractNumId w:val="81"/>
  </w:num>
  <w:num w:numId="67">
    <w:abstractNumId w:val="104"/>
  </w:num>
  <w:num w:numId="68">
    <w:abstractNumId w:val="88"/>
  </w:num>
  <w:num w:numId="69">
    <w:abstractNumId w:val="79"/>
  </w:num>
  <w:num w:numId="70">
    <w:abstractNumId w:val="109"/>
  </w:num>
  <w:num w:numId="71">
    <w:abstractNumId w:val="92"/>
  </w:num>
  <w:num w:numId="72">
    <w:abstractNumId w:val="32"/>
  </w:num>
  <w:num w:numId="73">
    <w:abstractNumId w:val="52"/>
  </w:num>
  <w:num w:numId="74">
    <w:abstractNumId w:val="50"/>
  </w:num>
  <w:num w:numId="75">
    <w:abstractNumId w:val="30"/>
  </w:num>
  <w:num w:numId="76">
    <w:abstractNumId w:val="67"/>
  </w:num>
  <w:num w:numId="77">
    <w:abstractNumId w:val="38"/>
  </w:num>
  <w:num w:numId="78">
    <w:abstractNumId w:val="68"/>
  </w:num>
  <w:num w:numId="79">
    <w:abstractNumId w:val="108"/>
  </w:num>
  <w:num w:numId="80">
    <w:abstractNumId w:val="33"/>
  </w:num>
  <w:num w:numId="81">
    <w:abstractNumId w:val="64"/>
  </w:num>
  <w:num w:numId="82">
    <w:abstractNumId w:val="74"/>
  </w:num>
  <w:num w:numId="83">
    <w:abstractNumId w:val="3"/>
  </w:num>
  <w:num w:numId="84">
    <w:abstractNumId w:val="75"/>
  </w:num>
  <w:num w:numId="85">
    <w:abstractNumId w:val="83"/>
  </w:num>
  <w:num w:numId="86">
    <w:abstractNumId w:val="49"/>
  </w:num>
  <w:num w:numId="87">
    <w:abstractNumId w:val="57"/>
  </w:num>
  <w:num w:numId="88">
    <w:abstractNumId w:val="111"/>
  </w:num>
  <w:num w:numId="89">
    <w:abstractNumId w:val="65"/>
  </w:num>
  <w:num w:numId="90">
    <w:abstractNumId w:val="91"/>
  </w:num>
  <w:num w:numId="91">
    <w:abstractNumId w:val="93"/>
  </w:num>
  <w:num w:numId="92">
    <w:abstractNumId w:val="1"/>
  </w:num>
  <w:num w:numId="93">
    <w:abstractNumId w:val="56"/>
  </w:num>
  <w:num w:numId="94">
    <w:abstractNumId w:val="10"/>
  </w:num>
  <w:num w:numId="95">
    <w:abstractNumId w:val="42"/>
  </w:num>
  <w:num w:numId="96">
    <w:abstractNumId w:val="101"/>
  </w:num>
  <w:num w:numId="97">
    <w:abstractNumId w:val="110"/>
  </w:num>
  <w:num w:numId="98">
    <w:abstractNumId w:val="45"/>
  </w:num>
  <w:num w:numId="99">
    <w:abstractNumId w:val="100"/>
  </w:num>
  <w:num w:numId="100">
    <w:abstractNumId w:val="48"/>
  </w:num>
  <w:num w:numId="101">
    <w:abstractNumId w:val="80"/>
  </w:num>
  <w:num w:numId="102">
    <w:abstractNumId w:val="26"/>
  </w:num>
  <w:num w:numId="103">
    <w:abstractNumId w:val="36"/>
  </w:num>
  <w:num w:numId="104">
    <w:abstractNumId w:val="59"/>
  </w:num>
  <w:num w:numId="105">
    <w:abstractNumId w:val="113"/>
  </w:num>
  <w:num w:numId="106">
    <w:abstractNumId w:val="17"/>
  </w:num>
  <w:num w:numId="107">
    <w:abstractNumId w:val="82"/>
  </w:num>
  <w:num w:numId="108">
    <w:abstractNumId w:val="72"/>
  </w:num>
  <w:num w:numId="109">
    <w:abstractNumId w:val="43"/>
  </w:num>
  <w:num w:numId="110">
    <w:abstractNumId w:val="61"/>
  </w:num>
  <w:num w:numId="111">
    <w:abstractNumId w:val="34"/>
  </w:num>
  <w:num w:numId="112">
    <w:abstractNumId w:val="97"/>
  </w:num>
  <w:num w:numId="113">
    <w:abstractNumId w:val="103"/>
  </w:num>
  <w:num w:numId="114">
    <w:abstractNumId w:val="76"/>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440A"/>
    <w:rsid w:val="0002183E"/>
    <w:rsid w:val="000378A0"/>
    <w:rsid w:val="000750A0"/>
    <w:rsid w:val="00082AEE"/>
    <w:rsid w:val="000E59CC"/>
    <w:rsid w:val="001037B7"/>
    <w:rsid w:val="00115C6B"/>
    <w:rsid w:val="001547E6"/>
    <w:rsid w:val="00176B20"/>
    <w:rsid w:val="001B4BB6"/>
    <w:rsid w:val="001E738F"/>
    <w:rsid w:val="002315BA"/>
    <w:rsid w:val="00232C3A"/>
    <w:rsid w:val="00237B9E"/>
    <w:rsid w:val="0028707D"/>
    <w:rsid w:val="00303DE7"/>
    <w:rsid w:val="00305456"/>
    <w:rsid w:val="00313AF9"/>
    <w:rsid w:val="00370349"/>
    <w:rsid w:val="003A22CA"/>
    <w:rsid w:val="003C2026"/>
    <w:rsid w:val="004B155F"/>
    <w:rsid w:val="004B2232"/>
    <w:rsid w:val="004D240B"/>
    <w:rsid w:val="005104C4"/>
    <w:rsid w:val="00520C1D"/>
    <w:rsid w:val="0053051C"/>
    <w:rsid w:val="005356EF"/>
    <w:rsid w:val="00575224"/>
    <w:rsid w:val="00576199"/>
    <w:rsid w:val="00583C78"/>
    <w:rsid w:val="00586938"/>
    <w:rsid w:val="005E7966"/>
    <w:rsid w:val="0062622A"/>
    <w:rsid w:val="00653193"/>
    <w:rsid w:val="00653E0F"/>
    <w:rsid w:val="00657D1C"/>
    <w:rsid w:val="00664FD6"/>
    <w:rsid w:val="006C019A"/>
    <w:rsid w:val="006C350A"/>
    <w:rsid w:val="006E4DCF"/>
    <w:rsid w:val="00777267"/>
    <w:rsid w:val="007B26C4"/>
    <w:rsid w:val="007C6F35"/>
    <w:rsid w:val="00811AC9"/>
    <w:rsid w:val="008616DD"/>
    <w:rsid w:val="008633F2"/>
    <w:rsid w:val="008858C6"/>
    <w:rsid w:val="008C34FA"/>
    <w:rsid w:val="00912C26"/>
    <w:rsid w:val="0093001C"/>
    <w:rsid w:val="009B534A"/>
    <w:rsid w:val="009C0697"/>
    <w:rsid w:val="009C6FEE"/>
    <w:rsid w:val="009D6975"/>
    <w:rsid w:val="009E78BD"/>
    <w:rsid w:val="00A9732A"/>
    <w:rsid w:val="00AD4C9F"/>
    <w:rsid w:val="00AE3583"/>
    <w:rsid w:val="00B5391B"/>
    <w:rsid w:val="00B72AF6"/>
    <w:rsid w:val="00BB1DCB"/>
    <w:rsid w:val="00BB51E3"/>
    <w:rsid w:val="00C54AA3"/>
    <w:rsid w:val="00C74688"/>
    <w:rsid w:val="00CD41E0"/>
    <w:rsid w:val="00CD4802"/>
    <w:rsid w:val="00D41B6A"/>
    <w:rsid w:val="00D4440A"/>
    <w:rsid w:val="00DE011E"/>
    <w:rsid w:val="00E061AE"/>
    <w:rsid w:val="00E135BA"/>
    <w:rsid w:val="00E14DD2"/>
    <w:rsid w:val="00E66AB1"/>
    <w:rsid w:val="00E83798"/>
    <w:rsid w:val="00E85737"/>
    <w:rsid w:val="00E86BFC"/>
    <w:rsid w:val="00EA18B7"/>
    <w:rsid w:val="00EE77EA"/>
    <w:rsid w:val="00F05658"/>
    <w:rsid w:val="00F432C1"/>
    <w:rsid w:val="00F549C5"/>
    <w:rsid w:val="00F71A00"/>
    <w:rsid w:val="00F8037D"/>
    <w:rsid w:val="00F813BF"/>
    <w:rsid w:val="00F9524B"/>
    <w:rsid w:val="00FA286C"/>
    <w:rsid w:val="00FA6713"/>
    <w:rsid w:val="00FD623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40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4440A"/>
    <w:pPr>
      <w:ind w:left="720"/>
      <w:contextualSpacing/>
    </w:pPr>
  </w:style>
  <w:style w:type="paragraph" w:styleId="NoSpacing">
    <w:name w:val="No Spacing"/>
    <w:uiPriority w:val="99"/>
    <w:qFormat/>
    <w:rsid w:val="00D4440A"/>
  </w:style>
  <w:style w:type="paragraph" w:styleId="BalloonText">
    <w:name w:val="Balloon Text"/>
    <w:basedOn w:val="Normal"/>
    <w:link w:val="BalloonTextChar"/>
    <w:uiPriority w:val="99"/>
    <w:semiHidden/>
    <w:rsid w:val="00D44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440A"/>
    <w:rPr>
      <w:rFonts w:ascii="Tahoma" w:hAnsi="Tahoma" w:cs="Tahoma"/>
      <w:sz w:val="16"/>
      <w:szCs w:val="16"/>
    </w:rPr>
  </w:style>
  <w:style w:type="paragraph" w:styleId="Header">
    <w:name w:val="header"/>
    <w:basedOn w:val="Normal"/>
    <w:link w:val="HeaderChar"/>
    <w:uiPriority w:val="99"/>
    <w:semiHidden/>
    <w:rsid w:val="00D444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4440A"/>
    <w:rPr>
      <w:rFonts w:ascii="Calibri" w:hAnsi="Calibri" w:cs="Times New Roman"/>
    </w:rPr>
  </w:style>
  <w:style w:type="paragraph" w:styleId="Footer">
    <w:name w:val="footer"/>
    <w:basedOn w:val="Normal"/>
    <w:link w:val="FooterChar"/>
    <w:uiPriority w:val="99"/>
    <w:rsid w:val="00D444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4440A"/>
    <w:rPr>
      <w:rFonts w:ascii="Calibri" w:hAnsi="Calibri" w:cs="Times New Roman"/>
    </w:rPr>
  </w:style>
  <w:style w:type="table" w:styleId="TableGrid">
    <w:name w:val="Table Grid"/>
    <w:basedOn w:val="TableNormal"/>
    <w:uiPriority w:val="99"/>
    <w:rsid w:val="00D4440A"/>
    <w:rPr>
      <w:sz w:val="20"/>
      <w:szCs w:val="20"/>
      <w:lang w:val="en-PH" w:eastAsia="en-P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rsid w:val="00E86BF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149</TotalTime>
  <Pages>42</Pages>
  <Words>12831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RBN 6</dc:creator>
  <cp:keywords/>
  <dc:description/>
  <cp:lastModifiedBy>User12</cp:lastModifiedBy>
  <cp:revision>13</cp:revision>
  <dcterms:created xsi:type="dcterms:W3CDTF">2011-08-19T18:25:00Z</dcterms:created>
  <dcterms:modified xsi:type="dcterms:W3CDTF">2011-10-05T08:49:00Z</dcterms:modified>
</cp:coreProperties>
</file>